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25431" w14:textId="77777777" w:rsidR="00426298" w:rsidRPr="001A12CE" w:rsidRDefault="00426298" w:rsidP="00426298">
      <w:pPr>
        <w:jc w:val="right"/>
        <w:rPr>
          <w:rFonts w:ascii="Verdana" w:hAnsi="Verdana"/>
          <w:b/>
          <w:sz w:val="18"/>
          <w:szCs w:val="18"/>
          <w:lang w:val="pl-PL"/>
        </w:rPr>
      </w:pPr>
      <w:r w:rsidRPr="001A12CE">
        <w:rPr>
          <w:rFonts w:ascii="Verdana" w:hAnsi="Verdana"/>
          <w:b/>
          <w:sz w:val="18"/>
          <w:szCs w:val="18"/>
          <w:lang w:val="pl-PL"/>
        </w:rPr>
        <w:t>Załącznik nr 3</w:t>
      </w:r>
    </w:p>
    <w:p w14:paraId="36A4A635" w14:textId="77777777" w:rsidR="00426298" w:rsidRPr="001A12CE" w:rsidRDefault="00426298" w:rsidP="00426298">
      <w:pPr>
        <w:jc w:val="right"/>
        <w:rPr>
          <w:rFonts w:ascii="Verdana" w:hAnsi="Verdana"/>
          <w:b/>
          <w:sz w:val="18"/>
          <w:szCs w:val="18"/>
          <w:lang w:val="pl-PL"/>
        </w:rPr>
      </w:pPr>
    </w:p>
    <w:p w14:paraId="658900E4" w14:textId="77777777" w:rsidR="00426298" w:rsidRPr="001A12CE" w:rsidRDefault="00426298" w:rsidP="00426298">
      <w:pPr>
        <w:jc w:val="center"/>
        <w:rPr>
          <w:rFonts w:ascii="Verdana" w:hAnsi="Verdana"/>
          <w:b/>
          <w:sz w:val="18"/>
          <w:szCs w:val="18"/>
          <w:lang w:val="pl-PL"/>
        </w:rPr>
      </w:pPr>
      <w:r w:rsidRPr="001A12CE">
        <w:rPr>
          <w:rFonts w:ascii="Verdana" w:hAnsi="Verdana"/>
          <w:b/>
          <w:sz w:val="18"/>
          <w:szCs w:val="18"/>
          <w:lang w:val="pl-PL"/>
        </w:rPr>
        <w:t>WZÓR UMOWY</w:t>
      </w:r>
    </w:p>
    <w:p w14:paraId="53F40929" w14:textId="77777777" w:rsidR="00426298" w:rsidRPr="001A12CE" w:rsidRDefault="00426298" w:rsidP="004262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54105E08" w14:textId="77777777" w:rsidR="00426298" w:rsidRPr="001A12CE" w:rsidRDefault="00426298" w:rsidP="00426298">
      <w:pPr>
        <w:jc w:val="center"/>
        <w:rPr>
          <w:rFonts w:ascii="Verdana" w:hAnsi="Verdana"/>
          <w:b/>
          <w:sz w:val="18"/>
          <w:szCs w:val="18"/>
          <w:lang w:val="pl-PL"/>
        </w:rPr>
      </w:pPr>
    </w:p>
    <w:p w14:paraId="12F44794" w14:textId="77777777" w:rsidR="00426298" w:rsidRPr="001A12CE" w:rsidRDefault="00426298" w:rsidP="004262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06AB71B" w14:textId="77777777" w:rsidR="00426298" w:rsidRPr="00E03EEF" w:rsidRDefault="00426298" w:rsidP="004262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Pr>
          <w:rFonts w:ascii="Verdana" w:hAnsi="Verdana"/>
          <w:b/>
          <w:sz w:val="18"/>
          <w:szCs w:val="18"/>
        </w:rPr>
        <w:t xml:space="preserve">, </w:t>
      </w:r>
      <w:r>
        <w:rPr>
          <w:rFonts w:ascii="Verdana" w:hAnsi="Verdana"/>
          <w:b/>
          <w:sz w:val="18"/>
          <w:szCs w:val="18"/>
        </w:rPr>
        <w:br/>
        <w:t>30-059 Kraków</w:t>
      </w:r>
      <w:r w:rsidRPr="001A12CE">
        <w:rPr>
          <w:rFonts w:ascii="Verdana" w:hAnsi="Verdana"/>
          <w:sz w:val="18"/>
          <w:szCs w:val="18"/>
        </w:rPr>
        <w:t xml:space="preserve">  </w:t>
      </w:r>
      <w:r w:rsidRPr="00DA4EDF">
        <w:rPr>
          <w:rFonts w:ascii="Verdana" w:hAnsi="Verdana"/>
          <w:b/>
          <w:bCs/>
          <w:sz w:val="18"/>
          <w:szCs w:val="18"/>
        </w:rPr>
        <w:t>NIP 6750001923</w:t>
      </w:r>
    </w:p>
    <w:p w14:paraId="58FF6571"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14:paraId="58E389B3"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2C267637" w14:textId="77777777" w:rsidR="00426298" w:rsidRDefault="00426298" w:rsidP="00426298">
      <w:pPr>
        <w:pStyle w:val="Tekstpodstawowy"/>
        <w:numPr>
          <w:ilvl w:val="0"/>
          <w:numId w:val="51"/>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5A91DBD1" w14:textId="77777777" w:rsidR="00426298" w:rsidRPr="001A12CE" w:rsidRDefault="00426298" w:rsidP="00426298">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28AAD7D7"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3D2710B2"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1EB86258"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14:paraId="22A1901B"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2B220FE3"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4C83428"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1F85C151"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95611A5" w14:textId="77777777" w:rsidR="00426298" w:rsidRDefault="00426298" w:rsidP="00426298">
      <w:pPr>
        <w:pStyle w:val="Tekstpodstawowy"/>
        <w:spacing w:line="240" w:lineRule="auto"/>
        <w:ind w:right="-47"/>
        <w:jc w:val="center"/>
        <w:rPr>
          <w:rFonts w:ascii="Verdana" w:hAnsi="Verdana"/>
          <w:b/>
          <w:sz w:val="18"/>
          <w:szCs w:val="18"/>
        </w:rPr>
      </w:pPr>
    </w:p>
    <w:p w14:paraId="25EFE340" w14:textId="77777777" w:rsidR="00426298" w:rsidRPr="001A12CE" w:rsidRDefault="00426298" w:rsidP="00426298">
      <w:pPr>
        <w:pStyle w:val="Tekstpodstawowy"/>
        <w:spacing w:line="240" w:lineRule="auto"/>
        <w:ind w:right="-47"/>
        <w:jc w:val="center"/>
        <w:rPr>
          <w:rFonts w:ascii="Verdana" w:hAnsi="Verdana"/>
          <w:b/>
          <w:sz w:val="18"/>
          <w:szCs w:val="18"/>
        </w:rPr>
      </w:pPr>
    </w:p>
    <w:p w14:paraId="7EEDCED6"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424D79D" w14:textId="0783B5D8" w:rsidR="00426298" w:rsidRPr="003F0404" w:rsidRDefault="00426298" w:rsidP="00426298">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Przedmiotem niniejszej umowy </w:t>
      </w:r>
      <w:r w:rsidRPr="00BC4E4E">
        <w:rPr>
          <w:rFonts w:ascii="Verdana" w:hAnsi="Verdana"/>
          <w:color w:val="000000"/>
          <w:sz w:val="18"/>
          <w:szCs w:val="18"/>
          <w:lang w:val="pl-PL"/>
        </w:rPr>
        <w:t>jest</w:t>
      </w:r>
      <w:bookmarkStart w:id="0" w:name="_Hlk58842586"/>
      <w:r w:rsidRPr="00BC4E4E">
        <w:rPr>
          <w:rFonts w:ascii="Verdana" w:hAnsi="Verdana"/>
          <w:color w:val="000000"/>
          <w:sz w:val="18"/>
          <w:szCs w:val="18"/>
          <w:lang w:val="pl-PL"/>
        </w:rPr>
        <w:t xml:space="preserve">: </w:t>
      </w:r>
      <w:bookmarkStart w:id="1" w:name="_Hlk98922074"/>
      <w:bookmarkEnd w:id="0"/>
      <w:r w:rsidR="003F0404" w:rsidRPr="003F0404">
        <w:rPr>
          <w:rFonts w:ascii="Verdana" w:hAnsi="Verdana"/>
          <w:b/>
          <w:sz w:val="18"/>
          <w:szCs w:val="18"/>
          <w:lang w:val="pl-PL"/>
        </w:rPr>
        <w:t xml:space="preserve">Dostawa potencjostatu z dwoma kanałami wraz </w:t>
      </w:r>
      <w:r w:rsidR="003F0404">
        <w:rPr>
          <w:rFonts w:ascii="Verdana" w:hAnsi="Verdana"/>
          <w:b/>
          <w:sz w:val="18"/>
          <w:szCs w:val="18"/>
          <w:lang w:val="pl-PL"/>
        </w:rPr>
        <w:br/>
      </w:r>
      <w:r w:rsidR="003F0404" w:rsidRPr="003F0404">
        <w:rPr>
          <w:rFonts w:ascii="Verdana" w:hAnsi="Verdana"/>
          <w:b/>
          <w:sz w:val="18"/>
          <w:szCs w:val="18"/>
          <w:lang w:val="pl-PL"/>
        </w:rPr>
        <w:t xml:space="preserve">z jednostką sterującą, stacją pomiarową i oprogramowaniem na potrzeby </w:t>
      </w:r>
      <w:proofErr w:type="spellStart"/>
      <w:r w:rsidR="003F0404" w:rsidRPr="003F0404">
        <w:rPr>
          <w:rFonts w:ascii="Verdana" w:hAnsi="Verdana"/>
          <w:b/>
          <w:sz w:val="18"/>
          <w:szCs w:val="18"/>
          <w:lang w:val="pl-PL"/>
        </w:rPr>
        <w:t>ACMiN</w:t>
      </w:r>
      <w:proofErr w:type="spellEnd"/>
    </w:p>
    <w:p w14:paraId="14705CDB" w14:textId="77777777" w:rsidR="00426298" w:rsidRPr="00BC4E4E" w:rsidRDefault="00426298" w:rsidP="00426298">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Szczegółowa specyfikacja sprzętu </w:t>
      </w:r>
      <w:bookmarkEnd w:id="1"/>
      <w:r w:rsidRPr="00BC4E4E">
        <w:rPr>
          <w:rFonts w:ascii="Verdana" w:hAnsi="Verdana"/>
          <w:sz w:val="18"/>
          <w:szCs w:val="18"/>
          <w:lang w:val="pl-PL"/>
        </w:rPr>
        <w:t xml:space="preserve">jest określona w </w:t>
      </w:r>
      <w:r w:rsidRPr="00BC4E4E">
        <w:rPr>
          <w:rFonts w:ascii="Verdana" w:hAnsi="Verdana"/>
          <w:iCs/>
          <w:sz w:val="18"/>
          <w:szCs w:val="18"/>
          <w:lang w:val="pl-PL"/>
        </w:rPr>
        <w:t>załączniku nr 1 - ofercie Sprzedawcy, który stanowi integralną część niniejszej umowy.</w:t>
      </w:r>
    </w:p>
    <w:p w14:paraId="35A70797" w14:textId="77777777" w:rsidR="00426298" w:rsidRPr="001A12CE" w:rsidRDefault="00426298" w:rsidP="00426298">
      <w:pPr>
        <w:pStyle w:val="Tekstpodstawowy"/>
        <w:spacing w:line="240" w:lineRule="auto"/>
        <w:ind w:left="360" w:right="-47"/>
        <w:jc w:val="both"/>
        <w:rPr>
          <w:rFonts w:ascii="Verdana" w:hAnsi="Verdana"/>
          <w:iCs/>
          <w:sz w:val="18"/>
          <w:szCs w:val="18"/>
        </w:rPr>
      </w:pPr>
    </w:p>
    <w:p w14:paraId="63DAF103"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615CF307" w14:textId="77777777" w:rsidR="00426298" w:rsidRPr="001201D9" w:rsidRDefault="00426298" w:rsidP="0042629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w:t>
      </w:r>
      <w:r>
        <w:rPr>
          <w:rFonts w:ascii="Verdana" w:hAnsi="Verdana"/>
          <w:sz w:val="18"/>
          <w:szCs w:val="18"/>
        </w:rPr>
        <w:t xml:space="preserve"> i uruchomić</w:t>
      </w:r>
      <w:r w:rsidRPr="001A12CE">
        <w:rPr>
          <w:rFonts w:ascii="Verdana" w:hAnsi="Verdana"/>
          <w:sz w:val="18"/>
          <w:szCs w:val="18"/>
        </w:rPr>
        <w:t xml:space="preserve"> sprzęt, o którym mowa w § 1 w terminie do</w:t>
      </w:r>
      <w:r w:rsidRPr="001A12CE">
        <w:rPr>
          <w:rFonts w:ascii="Verdana" w:hAnsi="Verdana"/>
          <w:color w:val="FF0000"/>
          <w:sz w:val="18"/>
          <w:szCs w:val="18"/>
        </w:rPr>
        <w:t xml:space="preserve"> </w:t>
      </w:r>
      <w:r>
        <w:rPr>
          <w:rFonts w:ascii="Verdana" w:hAnsi="Verdana"/>
          <w:b/>
          <w:bCs/>
          <w:sz w:val="18"/>
          <w:szCs w:val="18"/>
        </w:rPr>
        <w:t>…….</w:t>
      </w:r>
      <w:r w:rsidRPr="007C4F39">
        <w:rPr>
          <w:rFonts w:ascii="Verdana" w:hAnsi="Verdana"/>
          <w:b/>
          <w:bCs/>
          <w:sz w:val="18"/>
          <w:szCs w:val="18"/>
        </w:rPr>
        <w:t>dni</w:t>
      </w:r>
      <w:r>
        <w:rPr>
          <w:rFonts w:ascii="Verdana" w:hAnsi="Verdana"/>
          <w:sz w:val="18"/>
          <w:szCs w:val="18"/>
        </w:rPr>
        <w:t xml:space="preserve"> od daty podpisania umowy do siedziby Kupującego </w:t>
      </w:r>
      <w:r w:rsidRPr="00027C8F">
        <w:rPr>
          <w:rFonts w:ascii="Verdana" w:hAnsi="Verdana"/>
          <w:sz w:val="18"/>
          <w:szCs w:val="18"/>
        </w:rPr>
        <w:t>tj.. bud….. paw. ….. piętro…….</w:t>
      </w:r>
    </w:p>
    <w:p w14:paraId="45E445CF" w14:textId="77777777" w:rsidR="00426298" w:rsidRDefault="00426298" w:rsidP="0042629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Wydanie przedmiotu umowy Kupującemu winno nastąpić w miejscu wskazanym w pkt. 1  w godzinach uzgodnionych z Kupującym.</w:t>
      </w:r>
    </w:p>
    <w:p w14:paraId="6156F01D" w14:textId="6777CA72" w:rsidR="00426298" w:rsidRPr="00703218" w:rsidRDefault="00426298" w:rsidP="0042629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03218">
        <w:rPr>
          <w:rFonts w:ascii="Verdana" w:hAnsi="Verdana"/>
          <w:sz w:val="18"/>
          <w:szCs w:val="18"/>
        </w:rPr>
        <w:t>Sprzedawca zobowiązuje się do p</w:t>
      </w:r>
      <w:r w:rsidRPr="00426298">
        <w:rPr>
          <w:rFonts w:ascii="Verdana" w:hAnsi="Verdana" w:cs="Aptos"/>
          <w:bCs/>
          <w:color w:val="000000"/>
          <w:sz w:val="18"/>
          <w:szCs w:val="18"/>
        </w:rPr>
        <w:t xml:space="preserve">rzeprowadzenie szkolenia </w:t>
      </w:r>
      <w:r w:rsidR="003F0404">
        <w:rPr>
          <w:rFonts w:ascii="Verdana" w:hAnsi="Verdana" w:cs="Aptos"/>
          <w:bCs/>
          <w:color w:val="000000"/>
          <w:sz w:val="18"/>
          <w:szCs w:val="18"/>
        </w:rPr>
        <w:t>w zakresie obsługi urządzenia</w:t>
      </w:r>
      <w:r w:rsidRPr="00426298">
        <w:rPr>
          <w:rFonts w:ascii="Verdana" w:hAnsi="Verdana" w:cs="Aptos"/>
          <w:bCs/>
          <w:color w:val="000000"/>
          <w:sz w:val="18"/>
          <w:szCs w:val="18"/>
        </w:rPr>
        <w:t xml:space="preserve"> dla </w:t>
      </w:r>
      <w:r w:rsidR="003F0404">
        <w:rPr>
          <w:rFonts w:ascii="Verdana" w:hAnsi="Verdana" w:cs="Aptos"/>
          <w:bCs/>
          <w:color w:val="000000"/>
          <w:sz w:val="18"/>
          <w:szCs w:val="18"/>
        </w:rPr>
        <w:t xml:space="preserve">3 pracowników personelu </w:t>
      </w:r>
      <w:r w:rsidRPr="00426298">
        <w:rPr>
          <w:rFonts w:ascii="Verdana" w:hAnsi="Verdana" w:cs="Aptos"/>
          <w:bCs/>
          <w:color w:val="000000"/>
          <w:sz w:val="18"/>
          <w:szCs w:val="18"/>
        </w:rPr>
        <w:t>Kupującego</w:t>
      </w:r>
      <w:r w:rsidR="003F0404">
        <w:rPr>
          <w:rFonts w:ascii="Verdana" w:hAnsi="Verdana" w:cs="Aptos"/>
          <w:bCs/>
          <w:color w:val="000000"/>
          <w:sz w:val="18"/>
          <w:szCs w:val="18"/>
        </w:rPr>
        <w:t xml:space="preserve"> w wymiarze 8 h roboczych</w:t>
      </w:r>
      <w:r w:rsidRPr="00426298">
        <w:rPr>
          <w:rFonts w:ascii="Verdana" w:hAnsi="Verdana" w:cs="Aptos"/>
          <w:bCs/>
          <w:color w:val="000000"/>
          <w:sz w:val="18"/>
          <w:szCs w:val="18"/>
        </w:rPr>
        <w:t xml:space="preserve">/dzień. </w:t>
      </w:r>
    </w:p>
    <w:p w14:paraId="5F46612C" w14:textId="77777777" w:rsidR="00426298" w:rsidRPr="008F4793" w:rsidRDefault="00426298" w:rsidP="00426298">
      <w:pPr>
        <w:pStyle w:val="Tekstpodstawowy"/>
        <w:numPr>
          <w:ilvl w:val="0"/>
          <w:numId w:val="29"/>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 zainstaluje go i dokona uruchomienia.</w:t>
      </w:r>
    </w:p>
    <w:p w14:paraId="2A0AD09E" w14:textId="77777777" w:rsidR="00426298" w:rsidRPr="001A12CE" w:rsidRDefault="00426298" w:rsidP="00426298">
      <w:pPr>
        <w:pStyle w:val="Tekstpodstawowy"/>
        <w:spacing w:line="240" w:lineRule="auto"/>
        <w:ind w:left="360" w:right="-47"/>
        <w:jc w:val="both"/>
        <w:rPr>
          <w:rFonts w:ascii="Verdana" w:hAnsi="Verdana"/>
          <w:sz w:val="18"/>
          <w:szCs w:val="18"/>
        </w:rPr>
      </w:pPr>
    </w:p>
    <w:p w14:paraId="7BF20BFF"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0FC3243C" w14:textId="77777777" w:rsidR="00426298" w:rsidRPr="001A12CE" w:rsidRDefault="00426298" w:rsidP="00426298">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C51C92B" w14:textId="77777777" w:rsidR="00426298" w:rsidRPr="001A12CE" w:rsidRDefault="00426298" w:rsidP="00426298">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789F5960" w14:textId="77777777" w:rsidR="00426298" w:rsidRPr="001A12CE" w:rsidRDefault="00426298" w:rsidP="00426298">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1434A127" w14:textId="77777777" w:rsidR="00426298" w:rsidRPr="001A12CE" w:rsidRDefault="00426298" w:rsidP="00426298">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2171096" w14:textId="77777777" w:rsidR="00426298" w:rsidRPr="001A12CE" w:rsidRDefault="00426298" w:rsidP="00426298">
      <w:pPr>
        <w:pStyle w:val="Tekstpodstawowy"/>
        <w:spacing w:line="240" w:lineRule="auto"/>
        <w:ind w:right="-47"/>
        <w:jc w:val="both"/>
        <w:rPr>
          <w:rFonts w:ascii="Verdana" w:hAnsi="Verdana"/>
          <w:i/>
          <w:sz w:val="18"/>
          <w:szCs w:val="18"/>
        </w:rPr>
      </w:pPr>
    </w:p>
    <w:p w14:paraId="09E425E9" w14:textId="77777777" w:rsidR="00426298" w:rsidRPr="001A12CE" w:rsidRDefault="00426298" w:rsidP="00426298">
      <w:pPr>
        <w:pStyle w:val="Tekstpodstawowy"/>
        <w:spacing w:line="240" w:lineRule="auto"/>
        <w:ind w:right="-47"/>
        <w:jc w:val="center"/>
        <w:rPr>
          <w:rFonts w:ascii="Verdana" w:hAnsi="Verdana"/>
          <w:b/>
          <w:sz w:val="18"/>
          <w:szCs w:val="18"/>
        </w:rPr>
      </w:pPr>
    </w:p>
    <w:p w14:paraId="108EFFD7"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8F98451" w14:textId="77777777" w:rsidR="00426298" w:rsidRPr="001A12CE" w:rsidRDefault="00426298" w:rsidP="00426298">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755ED84" w14:textId="77777777" w:rsidR="00426298" w:rsidRPr="001A12CE" w:rsidRDefault="00426298" w:rsidP="00426298">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3685D5D8" w14:textId="77777777" w:rsidR="00426298" w:rsidRPr="001A12CE" w:rsidRDefault="00426298" w:rsidP="00426298">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76980BB" w14:textId="77777777" w:rsidR="00426298" w:rsidRDefault="00426298" w:rsidP="00426298">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357C67CA" w14:textId="77777777" w:rsidR="00426298" w:rsidRDefault="00426298" w:rsidP="00426298">
      <w:pPr>
        <w:pStyle w:val="Tekstpodstawowy"/>
        <w:spacing w:line="240" w:lineRule="auto"/>
        <w:ind w:left="340" w:right="-47"/>
        <w:jc w:val="both"/>
        <w:rPr>
          <w:rFonts w:ascii="Verdana" w:hAnsi="Verdana"/>
          <w:sz w:val="18"/>
          <w:szCs w:val="18"/>
        </w:rPr>
      </w:pPr>
    </w:p>
    <w:p w14:paraId="00A692C5" w14:textId="77777777" w:rsidR="00426298" w:rsidRPr="001A12CE" w:rsidRDefault="00426298" w:rsidP="00426298">
      <w:pPr>
        <w:pStyle w:val="Tekstpodstawowy"/>
        <w:spacing w:line="240" w:lineRule="auto"/>
        <w:ind w:left="340" w:right="-47"/>
        <w:jc w:val="both"/>
        <w:rPr>
          <w:rFonts w:ascii="Verdana" w:hAnsi="Verdana"/>
          <w:sz w:val="18"/>
          <w:szCs w:val="18"/>
        </w:rPr>
      </w:pPr>
    </w:p>
    <w:p w14:paraId="11592FA4"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585502B" w14:textId="77777777" w:rsidR="00426298" w:rsidRPr="00B5629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Strony ustanawiają odpowiedzialność za niewykonanie lub nienależyte wykonanie umowy  </w:t>
      </w:r>
      <w:r>
        <w:rPr>
          <w:rFonts w:ascii="Verdana" w:hAnsi="Verdana"/>
          <w:sz w:val="18"/>
          <w:szCs w:val="18"/>
        </w:rPr>
        <w:br/>
      </w:r>
      <w:r w:rsidRPr="00B5629A">
        <w:rPr>
          <w:rFonts w:ascii="Verdana" w:hAnsi="Verdana"/>
          <w:sz w:val="18"/>
          <w:szCs w:val="18"/>
        </w:rPr>
        <w:t>w formie kar umownych.</w:t>
      </w:r>
    </w:p>
    <w:p w14:paraId="06613956" w14:textId="77777777" w:rsidR="00426298" w:rsidRPr="00B5629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AE13A72" w14:textId="77777777" w:rsidR="00426298" w:rsidRPr="00B5629A" w:rsidRDefault="00426298" w:rsidP="00426298">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0D8C1154" w14:textId="77777777" w:rsidR="00426298" w:rsidRPr="00B5629A" w:rsidRDefault="00426298" w:rsidP="00426298">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t>
      </w:r>
      <w:r>
        <w:rPr>
          <w:rFonts w:ascii="Verdana" w:hAnsi="Verdana"/>
          <w:sz w:val="18"/>
          <w:szCs w:val="18"/>
        </w:rPr>
        <w:br/>
      </w:r>
      <w:r w:rsidRPr="00B5629A">
        <w:rPr>
          <w:rFonts w:ascii="Verdana" w:hAnsi="Verdana"/>
          <w:sz w:val="18"/>
          <w:szCs w:val="18"/>
        </w:rPr>
        <w:t>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1818082" w14:textId="77777777" w:rsidR="00426298" w:rsidRPr="00B5629A" w:rsidRDefault="00426298" w:rsidP="00426298">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02BCF85" w14:textId="77777777" w:rsidR="00426298" w:rsidRPr="00B5629A" w:rsidRDefault="00426298" w:rsidP="00426298">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5BC5086B" w14:textId="77777777" w:rsidR="00426298" w:rsidRPr="00B5629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0E0C850" w14:textId="77777777" w:rsidR="00426298" w:rsidRPr="00B5629A" w:rsidRDefault="00426298" w:rsidP="00426298">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A717DEE" w14:textId="77777777" w:rsidR="00426298" w:rsidRPr="00B5629A" w:rsidRDefault="00426298" w:rsidP="00426298">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2EF8D746" w14:textId="77777777" w:rsidR="00426298" w:rsidRPr="00B5629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B675AAB" w14:textId="77777777" w:rsidR="00426298" w:rsidRPr="00B5629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670E1B79" w14:textId="77777777" w:rsidR="00426298" w:rsidRPr="00B5629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340EA7E" w14:textId="77777777" w:rsidR="00426298" w:rsidRPr="001B54DA" w:rsidRDefault="00426298" w:rsidP="00426298">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0C70AF14" w14:textId="77777777" w:rsidR="00426298" w:rsidRPr="001A12CE" w:rsidRDefault="00426298" w:rsidP="00426298">
      <w:pPr>
        <w:pStyle w:val="Tekstpodstawowy"/>
        <w:ind w:right="-47"/>
        <w:jc w:val="center"/>
        <w:rPr>
          <w:rFonts w:ascii="Verdana" w:hAnsi="Verdana"/>
          <w:b/>
          <w:sz w:val="18"/>
          <w:szCs w:val="18"/>
        </w:rPr>
      </w:pPr>
    </w:p>
    <w:p w14:paraId="59F95ACC" w14:textId="77777777" w:rsidR="00426298" w:rsidRPr="001A12CE" w:rsidRDefault="00426298" w:rsidP="004262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4E1D175B" w14:textId="77777777" w:rsidR="00426298" w:rsidRPr="001A12CE" w:rsidRDefault="00426298" w:rsidP="00426298">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D15D054" w14:textId="77777777" w:rsidR="00426298" w:rsidRPr="001A12CE" w:rsidRDefault="00426298" w:rsidP="00426298">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8E6114A" w14:textId="77777777" w:rsidR="00426298" w:rsidRPr="001A12CE" w:rsidRDefault="00426298" w:rsidP="004262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0D321782" w14:textId="77777777" w:rsidR="00426298" w:rsidRPr="001A12CE" w:rsidRDefault="00426298" w:rsidP="00426298">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5BC7E9D" w14:textId="77777777" w:rsidR="00426298" w:rsidRPr="001A12CE" w:rsidRDefault="00426298" w:rsidP="00426298">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B522334" w14:textId="77777777" w:rsidR="00426298" w:rsidRPr="001A12CE" w:rsidRDefault="00426298" w:rsidP="00426298">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591D5762" w14:textId="77777777" w:rsidR="00426298" w:rsidRPr="001A12CE" w:rsidRDefault="00426298" w:rsidP="00426298">
      <w:pPr>
        <w:widowControl w:val="0"/>
        <w:numPr>
          <w:ilvl w:val="0"/>
          <w:numId w:val="49"/>
        </w:numPr>
        <w:suppressAutoHyphens/>
        <w:jc w:val="both"/>
        <w:rPr>
          <w:rFonts w:ascii="Verdana" w:hAnsi="Verdana"/>
          <w:color w:val="00000A"/>
          <w:sz w:val="18"/>
          <w:szCs w:val="18"/>
          <w:lang w:val="pl-PL"/>
        </w:rPr>
      </w:pPr>
      <w:r>
        <w:rPr>
          <w:rFonts w:ascii="Verdana" w:hAnsi="Verdana"/>
          <w:color w:val="00000A"/>
          <w:sz w:val="18"/>
          <w:szCs w:val="18"/>
          <w:lang w:val="pl-PL"/>
        </w:rPr>
        <w:t>Kupuj</w:t>
      </w:r>
      <w:r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Pr="001A12CE">
        <w:rPr>
          <w:rFonts w:ascii="Verdana" w:hAnsi="Verdana"/>
          <w:color w:val="00000A"/>
          <w:sz w:val="18"/>
          <w:szCs w:val="18"/>
          <w:lang w:val="pl-PL"/>
        </w:rPr>
        <w:t>awcy.</w:t>
      </w:r>
    </w:p>
    <w:p w14:paraId="55AE2E1B" w14:textId="77777777" w:rsidR="00426298" w:rsidRPr="001A12CE" w:rsidRDefault="00426298" w:rsidP="00426298">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lastRenderedPageBreak/>
        <w:t xml:space="preserve">Strony zgodnie ustalają, że odstąpienie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162BA40B" w14:textId="77777777" w:rsidR="00426298" w:rsidRPr="001A12CE" w:rsidRDefault="00426298" w:rsidP="00426298">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340F27E" w14:textId="77777777" w:rsidR="00426298" w:rsidRPr="001A12CE" w:rsidRDefault="00426298" w:rsidP="00426298">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Pr>
          <w:rFonts w:ascii="Verdana" w:hAnsi="Verdana"/>
          <w:color w:val="00000A"/>
          <w:sz w:val="18"/>
          <w:szCs w:val="18"/>
          <w:lang w:val="pl-PL"/>
        </w:rPr>
        <w:t>Sprzed</w:t>
      </w:r>
      <w:r w:rsidRPr="001A12CE">
        <w:rPr>
          <w:rFonts w:ascii="Verdana" w:hAnsi="Verdana"/>
          <w:color w:val="00000A"/>
          <w:sz w:val="18"/>
          <w:szCs w:val="18"/>
          <w:lang w:val="pl-PL"/>
        </w:rPr>
        <w:t xml:space="preserve">awcy, </w:t>
      </w:r>
      <w:r>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A3A3F8" w14:textId="77777777" w:rsidR="00426298" w:rsidRDefault="00426298" w:rsidP="00426298">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Pr>
          <w:rFonts w:ascii="Verdana" w:hAnsi="Verdana"/>
          <w:color w:val="00000A"/>
          <w:sz w:val="18"/>
          <w:szCs w:val="18"/>
          <w:lang w:val="pl-PL"/>
        </w:rPr>
        <w:t>.</w:t>
      </w:r>
    </w:p>
    <w:p w14:paraId="59D60C8D" w14:textId="77777777" w:rsidR="00426298" w:rsidRPr="001A12CE" w:rsidRDefault="00426298" w:rsidP="00426298">
      <w:pPr>
        <w:widowControl w:val="0"/>
        <w:suppressAutoHyphens/>
        <w:ind w:left="170"/>
        <w:jc w:val="both"/>
        <w:rPr>
          <w:rFonts w:ascii="Verdana" w:hAnsi="Verdana"/>
          <w:color w:val="00000A"/>
          <w:sz w:val="18"/>
          <w:szCs w:val="18"/>
          <w:lang w:val="pl-PL"/>
        </w:rPr>
      </w:pPr>
    </w:p>
    <w:p w14:paraId="03AC648E" w14:textId="77777777" w:rsidR="00426298" w:rsidRPr="001A12CE" w:rsidRDefault="00426298" w:rsidP="004262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079A3B36" w14:textId="77777777" w:rsidR="00426298" w:rsidRPr="001A12CE" w:rsidRDefault="00426298" w:rsidP="00426298">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DE2CC1" w14:textId="77777777" w:rsidR="00426298" w:rsidRPr="001A12CE" w:rsidRDefault="00426298" w:rsidP="00426298">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6067D369" w14:textId="77777777" w:rsidR="00426298" w:rsidRPr="001A12CE" w:rsidRDefault="00426298" w:rsidP="00426298">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Pr="001A12CE">
        <w:rPr>
          <w:rFonts w:ascii="Verdana" w:hAnsi="Verdana"/>
          <w:bCs/>
          <w:sz w:val="18"/>
          <w:szCs w:val="18"/>
          <w:lang w:val="pl-PL" w:eastAsia="en-US"/>
        </w:rPr>
        <w:t>awcę.</w:t>
      </w:r>
    </w:p>
    <w:p w14:paraId="0A26412F" w14:textId="77777777" w:rsidR="00426298" w:rsidRPr="001A12CE" w:rsidRDefault="00426298" w:rsidP="00426298">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789F59F9" w14:textId="77777777" w:rsidR="00426298" w:rsidRPr="001A12CE" w:rsidRDefault="00426298" w:rsidP="00426298">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awca zobowiązany jest do świadczenia usług gwarancyjnych na poniższych zasadach:</w:t>
      </w:r>
    </w:p>
    <w:p w14:paraId="144BA49D"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4F6D7F4"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7CC778F7"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0B7886F5" w14:textId="7C5038C9"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Pr>
          <w:rFonts w:ascii="Verdana" w:hAnsi="Verdana"/>
          <w:b/>
          <w:sz w:val="18"/>
          <w:szCs w:val="18"/>
          <w:lang w:val="pl-PL" w:eastAsia="en-US"/>
        </w:rPr>
        <w:t>48 godzin</w:t>
      </w:r>
      <w:r>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Pr>
          <w:rFonts w:ascii="Verdana" w:hAnsi="Verdana"/>
          <w:b/>
          <w:sz w:val="18"/>
          <w:szCs w:val="18"/>
          <w:lang w:val="pl-PL" w:eastAsia="en-US"/>
        </w:rPr>
        <w:t xml:space="preserve">14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od momentu zgłoszenia.</w:t>
      </w:r>
      <w:r w:rsidRPr="001A12CE">
        <w:rPr>
          <w:rFonts w:ascii="Verdana" w:hAnsi="Verdana"/>
          <w:sz w:val="18"/>
          <w:szCs w:val="18"/>
          <w:lang w:val="pl-PL"/>
        </w:rPr>
        <w:t xml:space="preserve"> </w:t>
      </w:r>
    </w:p>
    <w:p w14:paraId="29DE15C9"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 e-mail: …………………</w:t>
      </w:r>
      <w:r>
        <w:rPr>
          <w:rFonts w:ascii="Verdana" w:hAnsi="Verdana"/>
          <w:bCs/>
          <w:sz w:val="18"/>
          <w:szCs w:val="18"/>
          <w:lang w:val="pl-PL" w:eastAsia="en-US"/>
        </w:rPr>
        <w:t>.</w:t>
      </w:r>
      <w:r w:rsidRPr="001A12CE">
        <w:rPr>
          <w:rFonts w:ascii="Verdana" w:hAnsi="Verdana"/>
          <w:bCs/>
          <w:sz w:val="18"/>
          <w:szCs w:val="18"/>
          <w:lang w:val="pl-PL" w:eastAsia="en-US"/>
        </w:rPr>
        <w:t xml:space="preserve"> </w:t>
      </w:r>
    </w:p>
    <w:p w14:paraId="47F67D03"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5626B062"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Pr>
          <w:rFonts w:ascii="Verdana" w:hAnsi="Verdana"/>
          <w:bCs/>
          <w:sz w:val="18"/>
          <w:szCs w:val="18"/>
          <w:lang w:val="pl-PL" w:eastAsia="en-US"/>
        </w:rPr>
        <w:t xml:space="preserve"> </w:t>
      </w:r>
      <w:r>
        <w:rPr>
          <w:rFonts w:ascii="Verdana" w:hAnsi="Verdana"/>
          <w:b/>
          <w:sz w:val="18"/>
          <w:szCs w:val="18"/>
          <w:lang w:val="pl-PL" w:eastAsia="en-US"/>
        </w:rPr>
        <w:t>14</w:t>
      </w:r>
      <w:r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254986B4" w14:textId="77777777" w:rsidR="00426298" w:rsidRPr="001A12CE" w:rsidRDefault="00426298" w:rsidP="00426298">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Pr>
          <w:rFonts w:ascii="Verdana" w:hAnsi="Verdana"/>
          <w:bCs/>
          <w:sz w:val="18"/>
          <w:szCs w:val="18"/>
          <w:lang w:val="pl-PL" w:eastAsia="en-US"/>
        </w:rPr>
        <w:t>Kupuj</w:t>
      </w:r>
      <w:r w:rsidRPr="001A12CE">
        <w:rPr>
          <w:rFonts w:ascii="Verdana" w:hAnsi="Verdana"/>
          <w:bCs/>
          <w:sz w:val="18"/>
          <w:szCs w:val="18"/>
          <w:lang w:val="pl-PL" w:eastAsia="en-US"/>
        </w:rPr>
        <w:t>ącego.</w:t>
      </w:r>
    </w:p>
    <w:p w14:paraId="10C17ED6" w14:textId="77777777" w:rsidR="00426298" w:rsidRPr="001A12CE" w:rsidRDefault="00426298" w:rsidP="00426298">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6A2B8A3E" w14:textId="77777777" w:rsidR="00426298" w:rsidRDefault="00426298" w:rsidP="00426298">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Pr="001A12CE">
        <w:rPr>
          <w:rFonts w:ascii="Verdana" w:hAnsi="Verdana"/>
          <w:bCs/>
          <w:sz w:val="18"/>
          <w:szCs w:val="18"/>
          <w:lang w:val="pl-PL" w:eastAsia="en-US"/>
        </w:rPr>
        <w:t xml:space="preserve">jącego. </w:t>
      </w:r>
    </w:p>
    <w:p w14:paraId="236356B3" w14:textId="77777777" w:rsidR="00426298" w:rsidRPr="001A12CE" w:rsidRDefault="00426298" w:rsidP="00426298">
      <w:pPr>
        <w:numPr>
          <w:ilvl w:val="0"/>
          <w:numId w:val="50"/>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01D344" w14:textId="77777777" w:rsidR="00426298" w:rsidRPr="001A12CE" w:rsidRDefault="00426298" w:rsidP="00426298">
      <w:pPr>
        <w:numPr>
          <w:ilvl w:val="0"/>
          <w:numId w:val="50"/>
        </w:numPr>
        <w:jc w:val="both"/>
        <w:rPr>
          <w:rFonts w:ascii="Verdana" w:hAnsi="Verdana"/>
          <w:sz w:val="18"/>
          <w:szCs w:val="18"/>
          <w:lang w:val="pl-PL"/>
        </w:rPr>
      </w:pPr>
      <w:r w:rsidRPr="001A12CE">
        <w:rPr>
          <w:rFonts w:ascii="Verdana" w:hAnsi="Verdana"/>
          <w:bCs/>
          <w:sz w:val="18"/>
          <w:szCs w:val="18"/>
          <w:lang w:val="pl-PL" w:eastAsia="en-US"/>
        </w:rPr>
        <w:lastRenderedPageBreak/>
        <w:t>Sprzedawca zobowiązuje się do wymiany wadliwego urządzenia (zespołu) na wolny od wad po bezskutecznych dwóch naprawach gwarancyjnych.</w:t>
      </w:r>
    </w:p>
    <w:p w14:paraId="2212A10F" w14:textId="77777777" w:rsidR="00426298" w:rsidRPr="001A12CE" w:rsidRDefault="00426298" w:rsidP="00426298">
      <w:pPr>
        <w:numPr>
          <w:ilvl w:val="0"/>
          <w:numId w:val="50"/>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FB98F9F" w14:textId="77777777" w:rsidR="00426298" w:rsidRPr="001A12CE" w:rsidRDefault="00426298" w:rsidP="00426298">
      <w:pPr>
        <w:numPr>
          <w:ilvl w:val="0"/>
          <w:numId w:val="50"/>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C79210"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1F3B5EB5"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43AD1900" w14:textId="77777777" w:rsidR="00426298" w:rsidRPr="001A12CE" w:rsidRDefault="00426298" w:rsidP="00426298">
      <w:pPr>
        <w:spacing w:line="240" w:lineRule="atLeast"/>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9</w:t>
      </w:r>
    </w:p>
    <w:p w14:paraId="62A4E745" w14:textId="77777777" w:rsidR="00426298" w:rsidRPr="001A12CE" w:rsidRDefault="00426298" w:rsidP="004262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6B492CD6" w14:textId="77777777" w:rsidR="00426298" w:rsidRPr="001A12CE" w:rsidRDefault="00426298" w:rsidP="004262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714A07B9" w14:textId="77777777" w:rsidR="00426298" w:rsidRPr="001A12CE" w:rsidRDefault="00426298" w:rsidP="004262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40173952" w14:textId="77777777" w:rsidR="00426298" w:rsidRPr="001A12CE" w:rsidRDefault="00426298" w:rsidP="004262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Pr>
          <w:rFonts w:ascii="Verdana" w:hAnsi="Verdana"/>
          <w:b/>
          <w:bCs/>
          <w:sz w:val="18"/>
          <w:szCs w:val="18"/>
        </w:rPr>
        <w:t>0</w:t>
      </w:r>
    </w:p>
    <w:bookmarkEnd w:id="4"/>
    <w:p w14:paraId="55FED508" w14:textId="77777777" w:rsidR="00426298" w:rsidRPr="001A12CE" w:rsidRDefault="00426298" w:rsidP="00426298">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C3F705F" w14:textId="77777777" w:rsidR="00426298" w:rsidRPr="001A12CE" w:rsidRDefault="00426298" w:rsidP="00426298">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8C6A589" w14:textId="77777777" w:rsidR="00426298" w:rsidRPr="001A12CE" w:rsidRDefault="00426298" w:rsidP="00426298">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17C93504" w14:textId="77777777" w:rsidR="00426298" w:rsidRPr="001A12CE" w:rsidRDefault="00426298" w:rsidP="00426298">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D038F6E" w14:textId="77777777" w:rsidR="00426298" w:rsidRPr="001A12CE" w:rsidRDefault="00426298" w:rsidP="00426298">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CA2328C" w14:textId="77777777" w:rsidR="00426298" w:rsidRPr="001A12CE" w:rsidRDefault="00426298" w:rsidP="004262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79F88D" w14:textId="77777777" w:rsidR="00426298" w:rsidRPr="001A12CE" w:rsidRDefault="00426298" w:rsidP="004262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341354F" w14:textId="77777777" w:rsidR="00426298" w:rsidRPr="001A12CE" w:rsidRDefault="00426298" w:rsidP="00426298">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7A6C362" w14:textId="77777777" w:rsidR="00426298" w:rsidRPr="001A12CE" w:rsidRDefault="00426298" w:rsidP="00426298">
      <w:pPr>
        <w:tabs>
          <w:tab w:val="left" w:pos="387"/>
        </w:tabs>
        <w:spacing w:line="276" w:lineRule="auto"/>
        <w:ind w:left="720" w:right="60"/>
        <w:contextualSpacing/>
        <w:jc w:val="both"/>
        <w:rPr>
          <w:rFonts w:ascii="Verdana" w:eastAsia="Calibri" w:hAnsi="Verdana"/>
          <w:sz w:val="18"/>
          <w:szCs w:val="18"/>
          <w:lang w:val="pl-PL" w:eastAsia="en-US"/>
        </w:rPr>
      </w:pPr>
    </w:p>
    <w:p w14:paraId="63A25C78" w14:textId="77777777" w:rsidR="00426298" w:rsidRDefault="00426298" w:rsidP="00426298">
      <w:pPr>
        <w:pStyle w:val="Tekstpodstawowy"/>
        <w:ind w:right="-47"/>
        <w:jc w:val="center"/>
        <w:rPr>
          <w:rFonts w:ascii="Verdana" w:hAnsi="Verdana"/>
          <w:b/>
          <w:bCs/>
          <w:sz w:val="18"/>
          <w:szCs w:val="18"/>
        </w:rPr>
      </w:pPr>
    </w:p>
    <w:p w14:paraId="66C24793" w14:textId="77777777" w:rsidR="00426298" w:rsidRPr="001A12CE" w:rsidRDefault="00426298" w:rsidP="00426298">
      <w:pPr>
        <w:pStyle w:val="Tekstpodstawowy"/>
        <w:ind w:right="-47"/>
        <w:jc w:val="center"/>
        <w:rPr>
          <w:rFonts w:ascii="Verdana" w:hAnsi="Verdana"/>
          <w:b/>
          <w:bCs/>
          <w:sz w:val="18"/>
          <w:szCs w:val="18"/>
        </w:rPr>
      </w:pPr>
      <w:r w:rsidRPr="001A12CE">
        <w:rPr>
          <w:rFonts w:ascii="Verdana" w:hAnsi="Verdana"/>
          <w:b/>
          <w:bCs/>
          <w:sz w:val="18"/>
          <w:szCs w:val="18"/>
        </w:rPr>
        <w:t>§ 12</w:t>
      </w:r>
    </w:p>
    <w:p w14:paraId="4640C664" w14:textId="77777777" w:rsidR="00426298" w:rsidRDefault="00426298" w:rsidP="004262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3E07CB10" w14:textId="77777777" w:rsidR="00426298" w:rsidRDefault="00426298" w:rsidP="004262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C05EB65" w14:textId="77777777" w:rsidR="00426298" w:rsidRDefault="00426298" w:rsidP="004262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A245F94" w14:textId="77777777" w:rsidR="00426298" w:rsidRDefault="00426298" w:rsidP="00426298">
      <w:pPr>
        <w:numPr>
          <w:ilvl w:val="0"/>
          <w:numId w:val="43"/>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0737B19" w14:textId="77777777" w:rsidR="00426298" w:rsidRDefault="00426298" w:rsidP="00426298">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94628C0" w14:textId="77777777" w:rsidR="00426298" w:rsidRDefault="00426298" w:rsidP="00426298">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3963035" w14:textId="77777777" w:rsidR="00426298" w:rsidRDefault="00426298" w:rsidP="00426298">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73C43A1E" w14:textId="77777777" w:rsidR="00426298" w:rsidRDefault="00426298" w:rsidP="004262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F67B12" w14:textId="77777777" w:rsidR="00426298" w:rsidRDefault="00426298" w:rsidP="004262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FDC4A38" w14:textId="77777777" w:rsidR="00426298" w:rsidRPr="00CF293B" w:rsidRDefault="00426298" w:rsidP="00426298">
      <w:pPr>
        <w:widowControl w:val="0"/>
        <w:suppressAutoHyphens/>
        <w:autoSpaceDN w:val="0"/>
        <w:jc w:val="both"/>
        <w:textAlignment w:val="baseline"/>
        <w:rPr>
          <w:rFonts w:ascii="Verdana" w:eastAsia="SimSun" w:hAnsi="Verdana"/>
          <w:color w:val="000000"/>
          <w:kern w:val="2"/>
          <w:sz w:val="18"/>
          <w:szCs w:val="18"/>
          <w:lang w:val="pl-PL"/>
        </w:rPr>
      </w:pPr>
    </w:p>
    <w:p w14:paraId="1117F04F" w14:textId="77777777" w:rsidR="00426298" w:rsidRPr="001A12CE" w:rsidRDefault="00426298" w:rsidP="004262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5E6AAF62" w14:textId="77777777" w:rsidR="00426298" w:rsidRPr="001A12CE" w:rsidRDefault="00426298" w:rsidP="00426298">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D734A5" w14:textId="77777777" w:rsidR="00426298" w:rsidRPr="001A12CE" w:rsidRDefault="00426298" w:rsidP="00426298">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40B62F4" w14:textId="77777777" w:rsidR="00426298" w:rsidRPr="001A12CE" w:rsidRDefault="00426298" w:rsidP="00426298">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DFE948" w14:textId="77777777" w:rsidR="00426298" w:rsidRPr="001A12CE" w:rsidRDefault="00426298" w:rsidP="00426298">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05434E" w14:textId="77777777" w:rsidR="00426298" w:rsidRDefault="00426298" w:rsidP="00426298">
      <w:pPr>
        <w:pStyle w:val="Tekstpodstawowy"/>
        <w:spacing w:line="240" w:lineRule="auto"/>
        <w:ind w:right="-47"/>
        <w:jc w:val="center"/>
        <w:rPr>
          <w:rFonts w:ascii="Verdana" w:hAnsi="Verdana"/>
          <w:b/>
          <w:sz w:val="18"/>
          <w:szCs w:val="18"/>
        </w:rPr>
      </w:pPr>
    </w:p>
    <w:p w14:paraId="64F3BA23"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7538B066" w14:textId="77777777" w:rsidR="00426298" w:rsidRPr="001A12CE" w:rsidRDefault="00426298" w:rsidP="004262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1AD41F09" w14:textId="77777777" w:rsidR="00426298" w:rsidRPr="001A12CE" w:rsidRDefault="00426298" w:rsidP="00426298">
      <w:pPr>
        <w:jc w:val="center"/>
        <w:rPr>
          <w:rFonts w:ascii="Verdana" w:hAnsi="Verdana"/>
          <w:b/>
          <w:sz w:val="18"/>
          <w:szCs w:val="18"/>
          <w:lang w:val="pl-PL"/>
        </w:rPr>
      </w:pPr>
    </w:p>
    <w:p w14:paraId="56B757FC" w14:textId="77777777" w:rsidR="00426298" w:rsidRDefault="00426298" w:rsidP="00426298">
      <w:pPr>
        <w:jc w:val="center"/>
        <w:rPr>
          <w:rFonts w:ascii="Verdana" w:hAnsi="Verdana"/>
          <w:b/>
          <w:sz w:val="18"/>
          <w:szCs w:val="18"/>
          <w:lang w:val="pl-PL"/>
        </w:rPr>
      </w:pPr>
    </w:p>
    <w:p w14:paraId="52B755D5" w14:textId="77777777" w:rsidR="00426298" w:rsidRPr="001A12CE" w:rsidRDefault="00426298" w:rsidP="00426298">
      <w:pPr>
        <w:jc w:val="center"/>
        <w:rPr>
          <w:rFonts w:ascii="Verdana" w:hAnsi="Verdana"/>
          <w:b/>
          <w:sz w:val="18"/>
          <w:szCs w:val="18"/>
          <w:lang w:val="pl-PL"/>
        </w:rPr>
      </w:pPr>
      <w:r w:rsidRPr="001A12CE">
        <w:rPr>
          <w:rFonts w:ascii="Verdana" w:hAnsi="Verdana"/>
          <w:b/>
          <w:sz w:val="18"/>
          <w:szCs w:val="18"/>
          <w:lang w:val="pl-PL"/>
        </w:rPr>
        <w:t>§1</w:t>
      </w:r>
      <w:r>
        <w:rPr>
          <w:rFonts w:ascii="Verdana" w:hAnsi="Verdana"/>
          <w:b/>
          <w:sz w:val="18"/>
          <w:szCs w:val="18"/>
          <w:lang w:val="pl-PL"/>
        </w:rPr>
        <w:t>5</w:t>
      </w:r>
    </w:p>
    <w:p w14:paraId="5E64ACCF"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574678A2" w14:textId="77777777" w:rsidR="00426298" w:rsidRDefault="00426298" w:rsidP="00426298">
      <w:pPr>
        <w:pStyle w:val="Tekstpodstawowy"/>
        <w:spacing w:line="240" w:lineRule="auto"/>
        <w:ind w:right="-47"/>
        <w:jc w:val="center"/>
        <w:rPr>
          <w:rFonts w:ascii="Verdana" w:hAnsi="Verdana"/>
          <w:b/>
          <w:sz w:val="18"/>
          <w:szCs w:val="18"/>
        </w:rPr>
      </w:pPr>
    </w:p>
    <w:p w14:paraId="458ECD39"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6</w:t>
      </w:r>
    </w:p>
    <w:p w14:paraId="1263CC8A" w14:textId="77777777" w:rsidR="00426298" w:rsidRPr="001A12CE"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19AA92E4" w14:textId="77777777" w:rsidR="00426298" w:rsidRDefault="00426298" w:rsidP="00426298">
      <w:pPr>
        <w:pStyle w:val="Tekstpodstawowy"/>
        <w:spacing w:line="240" w:lineRule="auto"/>
        <w:ind w:right="-47"/>
        <w:rPr>
          <w:rFonts w:ascii="Verdana" w:hAnsi="Verdana"/>
          <w:b/>
          <w:sz w:val="18"/>
          <w:szCs w:val="18"/>
        </w:rPr>
      </w:pPr>
    </w:p>
    <w:p w14:paraId="3FD1F69E"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§1</w:t>
      </w:r>
      <w:r>
        <w:rPr>
          <w:rFonts w:ascii="Verdana" w:hAnsi="Verdana"/>
          <w:b/>
          <w:sz w:val="18"/>
          <w:szCs w:val="18"/>
        </w:rPr>
        <w:t>7</w:t>
      </w:r>
    </w:p>
    <w:p w14:paraId="74EED14E" w14:textId="77777777" w:rsidR="00426298" w:rsidRPr="001A12CE" w:rsidRDefault="00426298" w:rsidP="004262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08E0893D" w14:textId="77777777" w:rsidR="00426298" w:rsidRPr="001A12CE" w:rsidRDefault="00426298" w:rsidP="00426298">
      <w:pPr>
        <w:pStyle w:val="Tekstpodstawowy"/>
        <w:spacing w:line="240" w:lineRule="auto"/>
        <w:ind w:right="-47"/>
        <w:jc w:val="both"/>
        <w:rPr>
          <w:rFonts w:ascii="Verdana" w:hAnsi="Verdana"/>
          <w:sz w:val="18"/>
          <w:szCs w:val="18"/>
        </w:rPr>
      </w:pPr>
    </w:p>
    <w:p w14:paraId="28FD8BDB" w14:textId="77777777" w:rsidR="00426298" w:rsidRPr="001A12CE" w:rsidRDefault="00426298" w:rsidP="004262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8</w:t>
      </w:r>
    </w:p>
    <w:p w14:paraId="21EB07DC" w14:textId="77777777" w:rsidR="00426298" w:rsidRDefault="00426298" w:rsidP="004262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50993858" w14:textId="77777777" w:rsidR="00426298" w:rsidRPr="001A12CE" w:rsidRDefault="00426298" w:rsidP="00426298">
      <w:pPr>
        <w:pStyle w:val="Tekstpodstawowy"/>
        <w:spacing w:line="240" w:lineRule="auto"/>
        <w:ind w:right="-47"/>
        <w:jc w:val="both"/>
        <w:rPr>
          <w:rFonts w:ascii="Verdana" w:hAnsi="Verdana"/>
          <w:sz w:val="18"/>
          <w:szCs w:val="18"/>
        </w:rPr>
      </w:pPr>
    </w:p>
    <w:p w14:paraId="2113755E" w14:textId="77777777" w:rsidR="00426298" w:rsidRPr="001A12CE" w:rsidRDefault="00426298" w:rsidP="00426298">
      <w:pPr>
        <w:pStyle w:val="Tekstpodstawowy2"/>
        <w:spacing w:line="240" w:lineRule="auto"/>
        <w:ind w:right="-47"/>
        <w:rPr>
          <w:rFonts w:ascii="Verdana" w:hAnsi="Verdana"/>
          <w:sz w:val="18"/>
          <w:szCs w:val="18"/>
        </w:rPr>
      </w:pPr>
    </w:p>
    <w:p w14:paraId="028A521F" w14:textId="77777777" w:rsidR="00426298" w:rsidRPr="001A12CE" w:rsidRDefault="00426298" w:rsidP="004262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0F7D20DE" w14:textId="77777777" w:rsidR="00426298" w:rsidRPr="001A12CE" w:rsidRDefault="00426298" w:rsidP="00426298">
      <w:pPr>
        <w:pStyle w:val="Tekstpodstawowy2"/>
        <w:spacing w:line="240" w:lineRule="auto"/>
        <w:ind w:right="-47"/>
        <w:rPr>
          <w:rFonts w:ascii="Verdana" w:hAnsi="Verdana"/>
          <w:b/>
          <w:sz w:val="18"/>
          <w:szCs w:val="18"/>
        </w:rPr>
      </w:pPr>
    </w:p>
    <w:p w14:paraId="4E62A191" w14:textId="77777777" w:rsidR="00426298" w:rsidRPr="001A12CE" w:rsidRDefault="00426298" w:rsidP="00426298">
      <w:pPr>
        <w:rPr>
          <w:rFonts w:ascii="Verdana" w:hAnsi="Verdana"/>
          <w:sz w:val="18"/>
          <w:szCs w:val="18"/>
          <w:lang w:val="pl-PL"/>
        </w:rPr>
      </w:pPr>
    </w:p>
    <w:p w14:paraId="38DD1C01" w14:textId="77777777" w:rsidR="00426298" w:rsidRPr="001A12CE" w:rsidRDefault="00426298" w:rsidP="004262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15883486" w14:textId="77777777" w:rsidR="00426298" w:rsidRPr="001A12CE" w:rsidRDefault="00426298" w:rsidP="004262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553AA36" w14:textId="77777777" w:rsidR="00426298" w:rsidRPr="001A12CE" w:rsidRDefault="00426298" w:rsidP="00426298">
      <w:pPr>
        <w:pStyle w:val="Zwykytekst"/>
        <w:tabs>
          <w:tab w:val="left" w:pos="7050"/>
        </w:tabs>
        <w:rPr>
          <w:rFonts w:ascii="Verdana" w:hAnsi="Verdana" w:cs="Times New Roman"/>
          <w:i/>
          <w:iCs/>
          <w:sz w:val="18"/>
          <w:szCs w:val="18"/>
          <w:lang w:val="pl-PL"/>
        </w:rPr>
      </w:pPr>
    </w:p>
    <w:p w14:paraId="15B58F92" w14:textId="77777777" w:rsidR="00426298" w:rsidRDefault="00426298" w:rsidP="00426298">
      <w:pPr>
        <w:pStyle w:val="Zwykytekst"/>
        <w:tabs>
          <w:tab w:val="left" w:pos="7050"/>
        </w:tabs>
        <w:rPr>
          <w:rFonts w:ascii="Verdana" w:hAnsi="Verdana" w:cs="Times New Roman"/>
          <w:i/>
          <w:iCs/>
          <w:sz w:val="18"/>
          <w:szCs w:val="18"/>
          <w:lang w:val="pl-PL"/>
        </w:rPr>
      </w:pPr>
    </w:p>
    <w:p w14:paraId="71517F1F" w14:textId="77777777" w:rsidR="00426298" w:rsidRDefault="00426298" w:rsidP="00426298">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 xml:space="preserve"> </w:t>
      </w:r>
      <w:r w:rsidRPr="002B64BF">
        <w:rPr>
          <w:rFonts w:ascii="Verdana" w:hAnsi="Verdana" w:cs="Times New Roman"/>
          <w:b/>
          <w:bCs/>
          <w:i/>
          <w:iCs/>
          <w:sz w:val="18"/>
          <w:szCs w:val="18"/>
          <w:lang w:val="pl-PL"/>
        </w:rPr>
        <w:t>KONTRASYGNATA FINANSOWA</w:t>
      </w:r>
    </w:p>
    <w:p w14:paraId="5E86B31C" w14:textId="77777777" w:rsidR="00426298" w:rsidRPr="002B64BF" w:rsidRDefault="00426298" w:rsidP="00426298">
      <w:pPr>
        <w:pStyle w:val="Zwykytekst"/>
        <w:tabs>
          <w:tab w:val="left" w:pos="7050"/>
        </w:tabs>
        <w:rPr>
          <w:rFonts w:ascii="Verdana" w:hAnsi="Verdana" w:cs="Times New Roman"/>
          <w:b/>
          <w:bCs/>
          <w:i/>
          <w:iCs/>
          <w:sz w:val="18"/>
          <w:szCs w:val="18"/>
          <w:lang w:val="pl-PL"/>
        </w:rPr>
      </w:pPr>
    </w:p>
    <w:p w14:paraId="709213E8" w14:textId="77777777" w:rsidR="00426298" w:rsidRPr="001A12CE" w:rsidRDefault="00426298" w:rsidP="00426298">
      <w:pPr>
        <w:pStyle w:val="Zwykytekst"/>
        <w:tabs>
          <w:tab w:val="left" w:pos="7050"/>
        </w:tabs>
        <w:rPr>
          <w:rFonts w:ascii="Verdana" w:hAnsi="Verdana" w:cs="Times New Roman"/>
          <w:i/>
          <w:iCs/>
          <w:sz w:val="18"/>
          <w:szCs w:val="18"/>
          <w:lang w:val="pl-PL"/>
        </w:rPr>
      </w:pPr>
    </w:p>
    <w:p w14:paraId="2F12AA36" w14:textId="77777777" w:rsidR="00426298" w:rsidRPr="001A12CE" w:rsidRDefault="00426298" w:rsidP="00426298">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A18A810" w14:textId="77777777" w:rsidR="00426298" w:rsidRPr="001A12CE" w:rsidRDefault="00426298" w:rsidP="004262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1EF474D6" w14:textId="77777777" w:rsidR="00426298" w:rsidRDefault="00426298" w:rsidP="00426298">
      <w:pPr>
        <w:pStyle w:val="Zwykytekst"/>
        <w:tabs>
          <w:tab w:val="left" w:pos="7050"/>
        </w:tabs>
        <w:rPr>
          <w:rFonts w:ascii="Verdana" w:hAnsi="Verdana" w:cs="Times New Roman"/>
          <w:i/>
          <w:iCs/>
          <w:sz w:val="18"/>
          <w:szCs w:val="18"/>
          <w:lang w:val="pl-PL"/>
        </w:rPr>
      </w:pPr>
    </w:p>
    <w:p w14:paraId="2332F582" w14:textId="77777777" w:rsidR="00426298" w:rsidRDefault="00426298" w:rsidP="00426298">
      <w:pPr>
        <w:pStyle w:val="Zwykytekst"/>
        <w:tabs>
          <w:tab w:val="left" w:pos="7050"/>
        </w:tabs>
        <w:rPr>
          <w:rFonts w:ascii="Verdana" w:hAnsi="Verdana" w:cs="Times New Roman"/>
          <w:i/>
          <w:iCs/>
          <w:sz w:val="18"/>
          <w:szCs w:val="18"/>
          <w:lang w:val="pl-PL"/>
        </w:rPr>
      </w:pPr>
    </w:p>
    <w:p w14:paraId="750145CE" w14:textId="77777777" w:rsidR="00426298" w:rsidRDefault="00426298" w:rsidP="00426298">
      <w:pPr>
        <w:pStyle w:val="Zwykytekst"/>
        <w:tabs>
          <w:tab w:val="left" w:pos="7050"/>
        </w:tabs>
        <w:rPr>
          <w:rFonts w:ascii="Verdana" w:hAnsi="Verdana" w:cs="Times New Roman"/>
          <w:i/>
          <w:iCs/>
          <w:sz w:val="18"/>
          <w:szCs w:val="18"/>
          <w:lang w:val="pl-PL"/>
        </w:rPr>
      </w:pPr>
    </w:p>
    <w:p w14:paraId="4CDFD7E9" w14:textId="77777777" w:rsidR="00426298" w:rsidRDefault="00426298" w:rsidP="00426298">
      <w:pPr>
        <w:pStyle w:val="Zwykytekst"/>
        <w:tabs>
          <w:tab w:val="left" w:pos="7050"/>
        </w:tabs>
        <w:rPr>
          <w:rFonts w:ascii="Verdana" w:hAnsi="Verdana" w:cs="Times New Roman"/>
          <w:i/>
          <w:iCs/>
          <w:sz w:val="18"/>
          <w:szCs w:val="18"/>
          <w:lang w:val="pl-PL"/>
        </w:rPr>
      </w:pPr>
    </w:p>
    <w:p w14:paraId="426AEB06" w14:textId="77777777" w:rsidR="00426298" w:rsidRDefault="00426298" w:rsidP="00426298">
      <w:pPr>
        <w:pStyle w:val="Zwykytekst"/>
        <w:tabs>
          <w:tab w:val="left" w:pos="7050"/>
        </w:tabs>
        <w:rPr>
          <w:rFonts w:ascii="Verdana" w:hAnsi="Verdana" w:cs="Times New Roman"/>
          <w:i/>
          <w:iCs/>
          <w:sz w:val="18"/>
          <w:szCs w:val="18"/>
          <w:lang w:val="pl-PL"/>
        </w:rPr>
      </w:pPr>
    </w:p>
    <w:p w14:paraId="1AC715CE" w14:textId="77777777" w:rsidR="00426298" w:rsidRDefault="00426298" w:rsidP="00426298">
      <w:pPr>
        <w:pStyle w:val="Zwykytekst"/>
        <w:tabs>
          <w:tab w:val="left" w:pos="7050"/>
        </w:tabs>
        <w:rPr>
          <w:rFonts w:ascii="Verdana" w:hAnsi="Verdana" w:cs="Times New Roman"/>
          <w:i/>
          <w:iCs/>
          <w:sz w:val="18"/>
          <w:szCs w:val="18"/>
          <w:lang w:val="pl-PL"/>
        </w:rPr>
      </w:pPr>
    </w:p>
    <w:p w14:paraId="629C4465" w14:textId="77777777" w:rsidR="00426298" w:rsidRDefault="00426298" w:rsidP="00426298">
      <w:pPr>
        <w:pStyle w:val="Zwykytekst"/>
        <w:tabs>
          <w:tab w:val="left" w:pos="7050"/>
        </w:tabs>
        <w:rPr>
          <w:rFonts w:ascii="Verdana" w:hAnsi="Verdana" w:cs="Times New Roman"/>
          <w:i/>
          <w:iCs/>
          <w:sz w:val="18"/>
          <w:szCs w:val="18"/>
          <w:lang w:val="pl-PL"/>
        </w:rPr>
      </w:pPr>
    </w:p>
    <w:p w14:paraId="1FF8B840" w14:textId="77777777" w:rsidR="00426298" w:rsidRDefault="00426298" w:rsidP="00426298">
      <w:pPr>
        <w:pStyle w:val="Zwykytekst"/>
        <w:tabs>
          <w:tab w:val="left" w:pos="7050"/>
        </w:tabs>
        <w:rPr>
          <w:rFonts w:ascii="Verdana" w:hAnsi="Verdana" w:cs="Times New Roman"/>
          <w:i/>
          <w:iCs/>
          <w:sz w:val="18"/>
          <w:szCs w:val="18"/>
          <w:lang w:val="pl-PL"/>
        </w:rPr>
      </w:pPr>
    </w:p>
    <w:p w14:paraId="23C135C2" w14:textId="77777777" w:rsidR="00426298" w:rsidRDefault="00426298" w:rsidP="00426298">
      <w:pPr>
        <w:pStyle w:val="Zwykytekst"/>
        <w:tabs>
          <w:tab w:val="left" w:pos="7050"/>
        </w:tabs>
        <w:rPr>
          <w:rFonts w:ascii="Verdana" w:hAnsi="Verdana" w:cs="Times New Roman"/>
          <w:i/>
          <w:iCs/>
          <w:sz w:val="18"/>
          <w:szCs w:val="18"/>
          <w:lang w:val="pl-PL"/>
        </w:rPr>
      </w:pPr>
    </w:p>
    <w:p w14:paraId="46382A65" w14:textId="77777777" w:rsidR="00426298" w:rsidRDefault="00426298" w:rsidP="00426298">
      <w:pPr>
        <w:pStyle w:val="Zwykytekst"/>
        <w:tabs>
          <w:tab w:val="left" w:pos="7050"/>
        </w:tabs>
        <w:rPr>
          <w:rFonts w:ascii="Verdana" w:hAnsi="Verdana" w:cs="Times New Roman"/>
          <w:i/>
          <w:iCs/>
          <w:sz w:val="18"/>
          <w:szCs w:val="18"/>
          <w:lang w:val="pl-PL"/>
        </w:rPr>
      </w:pPr>
    </w:p>
    <w:p w14:paraId="73BF3323" w14:textId="77777777" w:rsidR="00426298" w:rsidRDefault="00426298" w:rsidP="00426298">
      <w:pPr>
        <w:pStyle w:val="Zwykytekst"/>
        <w:tabs>
          <w:tab w:val="left" w:pos="7050"/>
        </w:tabs>
        <w:rPr>
          <w:rFonts w:ascii="Verdana" w:hAnsi="Verdana" w:cs="Times New Roman"/>
          <w:i/>
          <w:iCs/>
          <w:sz w:val="18"/>
          <w:szCs w:val="18"/>
          <w:lang w:val="pl-PL"/>
        </w:rPr>
      </w:pPr>
    </w:p>
    <w:p w14:paraId="0919CCBD" w14:textId="77777777" w:rsidR="00426298" w:rsidRDefault="00426298" w:rsidP="00426298">
      <w:pPr>
        <w:pStyle w:val="Zwykytekst"/>
        <w:tabs>
          <w:tab w:val="left" w:pos="7050"/>
        </w:tabs>
        <w:rPr>
          <w:rFonts w:ascii="Verdana" w:hAnsi="Verdana" w:cs="Times New Roman"/>
          <w:i/>
          <w:iCs/>
          <w:sz w:val="18"/>
          <w:szCs w:val="18"/>
          <w:lang w:val="pl-PL"/>
        </w:rPr>
      </w:pPr>
    </w:p>
    <w:p w14:paraId="3DD02E6D" w14:textId="77777777" w:rsidR="00426298" w:rsidRDefault="00426298" w:rsidP="00426298">
      <w:pPr>
        <w:pStyle w:val="Zwykytekst"/>
        <w:tabs>
          <w:tab w:val="left" w:pos="7050"/>
        </w:tabs>
        <w:rPr>
          <w:rFonts w:ascii="Verdana" w:hAnsi="Verdana" w:cs="Times New Roman"/>
          <w:i/>
          <w:iCs/>
          <w:sz w:val="18"/>
          <w:szCs w:val="18"/>
          <w:lang w:val="pl-PL"/>
        </w:rPr>
      </w:pPr>
    </w:p>
    <w:p w14:paraId="7691D52D" w14:textId="77777777" w:rsidR="00426298" w:rsidRDefault="00426298" w:rsidP="00426298">
      <w:pPr>
        <w:pStyle w:val="Zwykytekst"/>
        <w:tabs>
          <w:tab w:val="left" w:pos="7050"/>
        </w:tabs>
        <w:rPr>
          <w:rFonts w:ascii="Verdana" w:hAnsi="Verdana" w:cs="Times New Roman"/>
          <w:i/>
          <w:iCs/>
          <w:sz w:val="18"/>
          <w:szCs w:val="18"/>
          <w:lang w:val="pl-PL"/>
        </w:rPr>
      </w:pPr>
    </w:p>
    <w:p w14:paraId="53AC076C" w14:textId="77777777" w:rsidR="00426298" w:rsidRDefault="00426298" w:rsidP="00426298">
      <w:pPr>
        <w:pStyle w:val="Zwykytekst"/>
        <w:tabs>
          <w:tab w:val="left" w:pos="7050"/>
        </w:tabs>
        <w:rPr>
          <w:rFonts w:ascii="Verdana" w:hAnsi="Verdana" w:cs="Times New Roman"/>
          <w:i/>
          <w:iCs/>
          <w:sz w:val="18"/>
          <w:szCs w:val="18"/>
          <w:lang w:val="pl-PL"/>
        </w:rPr>
      </w:pPr>
    </w:p>
    <w:p w14:paraId="09A59F9E" w14:textId="77777777" w:rsidR="00426298" w:rsidRDefault="00426298" w:rsidP="00426298">
      <w:pPr>
        <w:pStyle w:val="Zwykytekst"/>
        <w:tabs>
          <w:tab w:val="left" w:pos="7050"/>
        </w:tabs>
        <w:rPr>
          <w:rFonts w:ascii="Verdana" w:hAnsi="Verdana" w:cs="Times New Roman"/>
          <w:i/>
          <w:iCs/>
          <w:sz w:val="18"/>
          <w:szCs w:val="18"/>
          <w:lang w:val="pl-PL"/>
        </w:rPr>
      </w:pPr>
    </w:p>
    <w:p w14:paraId="31E91AA9" w14:textId="77777777" w:rsidR="00426298" w:rsidRDefault="00426298" w:rsidP="00426298">
      <w:pPr>
        <w:pStyle w:val="Zwykytekst"/>
        <w:tabs>
          <w:tab w:val="left" w:pos="7050"/>
        </w:tabs>
        <w:rPr>
          <w:rFonts w:ascii="Verdana" w:hAnsi="Verdana" w:cs="Times New Roman"/>
          <w:i/>
          <w:iCs/>
          <w:sz w:val="18"/>
          <w:szCs w:val="18"/>
          <w:lang w:val="pl-PL"/>
        </w:rPr>
      </w:pPr>
    </w:p>
    <w:p w14:paraId="56B089F4" w14:textId="77777777" w:rsidR="00426298" w:rsidRDefault="00426298" w:rsidP="00426298">
      <w:pPr>
        <w:pStyle w:val="Zwykytekst"/>
        <w:tabs>
          <w:tab w:val="left" w:pos="7050"/>
        </w:tabs>
        <w:rPr>
          <w:rFonts w:ascii="Verdana" w:hAnsi="Verdana" w:cs="Times New Roman"/>
          <w:i/>
          <w:iCs/>
          <w:sz w:val="18"/>
          <w:szCs w:val="18"/>
          <w:lang w:val="pl-PL"/>
        </w:rPr>
      </w:pPr>
    </w:p>
    <w:p w14:paraId="4DA93732" w14:textId="77777777" w:rsidR="00426298" w:rsidRDefault="00426298" w:rsidP="00426298">
      <w:pPr>
        <w:pStyle w:val="Zwykytekst"/>
        <w:tabs>
          <w:tab w:val="left" w:pos="7050"/>
        </w:tabs>
        <w:rPr>
          <w:rFonts w:ascii="Verdana" w:hAnsi="Verdana" w:cs="Times New Roman"/>
          <w:i/>
          <w:iCs/>
          <w:sz w:val="18"/>
          <w:szCs w:val="18"/>
          <w:lang w:val="pl-PL"/>
        </w:rPr>
      </w:pPr>
    </w:p>
    <w:p w14:paraId="6FB76608" w14:textId="77777777" w:rsidR="00426298" w:rsidRDefault="00426298" w:rsidP="00426298">
      <w:pPr>
        <w:pStyle w:val="Zwykytekst"/>
        <w:tabs>
          <w:tab w:val="left" w:pos="7050"/>
        </w:tabs>
        <w:rPr>
          <w:rFonts w:ascii="Verdana" w:hAnsi="Verdana" w:cs="Times New Roman"/>
          <w:i/>
          <w:iCs/>
          <w:sz w:val="18"/>
          <w:szCs w:val="18"/>
          <w:lang w:val="pl-PL"/>
        </w:rPr>
      </w:pPr>
    </w:p>
    <w:p w14:paraId="69D23E2F" w14:textId="77777777" w:rsidR="00426298" w:rsidRDefault="00426298" w:rsidP="00426298">
      <w:pPr>
        <w:pStyle w:val="Zwykytekst"/>
        <w:tabs>
          <w:tab w:val="left" w:pos="7050"/>
        </w:tabs>
        <w:rPr>
          <w:rFonts w:ascii="Verdana" w:hAnsi="Verdana" w:cs="Times New Roman"/>
          <w:i/>
          <w:iCs/>
          <w:sz w:val="18"/>
          <w:szCs w:val="18"/>
          <w:lang w:val="pl-PL"/>
        </w:rPr>
      </w:pPr>
    </w:p>
    <w:p w14:paraId="41A885E3" w14:textId="77777777" w:rsidR="00426298" w:rsidRDefault="00426298" w:rsidP="00426298">
      <w:pPr>
        <w:pStyle w:val="Zwykytekst"/>
        <w:tabs>
          <w:tab w:val="left" w:pos="7050"/>
        </w:tabs>
        <w:rPr>
          <w:rFonts w:ascii="Verdana" w:hAnsi="Verdana" w:cs="Times New Roman"/>
          <w:i/>
          <w:iCs/>
          <w:sz w:val="18"/>
          <w:szCs w:val="18"/>
          <w:lang w:val="pl-PL"/>
        </w:rPr>
      </w:pPr>
    </w:p>
    <w:p w14:paraId="7925361F" w14:textId="77777777" w:rsidR="00426298" w:rsidRDefault="00426298" w:rsidP="00426298">
      <w:pPr>
        <w:pStyle w:val="Zwykytekst"/>
        <w:tabs>
          <w:tab w:val="left" w:pos="7050"/>
        </w:tabs>
        <w:rPr>
          <w:rFonts w:ascii="Verdana" w:hAnsi="Verdana" w:cs="Times New Roman"/>
          <w:i/>
          <w:iCs/>
          <w:sz w:val="18"/>
          <w:szCs w:val="18"/>
          <w:lang w:val="pl-PL"/>
        </w:rPr>
      </w:pPr>
    </w:p>
    <w:p w14:paraId="239A293E" w14:textId="77777777" w:rsidR="00426298" w:rsidRDefault="00426298" w:rsidP="00426298">
      <w:pPr>
        <w:pStyle w:val="Zwykytekst"/>
        <w:tabs>
          <w:tab w:val="left" w:pos="7050"/>
        </w:tabs>
        <w:rPr>
          <w:rFonts w:ascii="Verdana" w:hAnsi="Verdana" w:cs="Times New Roman"/>
          <w:i/>
          <w:iCs/>
          <w:sz w:val="18"/>
          <w:szCs w:val="18"/>
          <w:lang w:val="pl-PL"/>
        </w:rPr>
      </w:pPr>
    </w:p>
    <w:p w14:paraId="6C2CEB3D" w14:textId="77777777" w:rsidR="00426298" w:rsidRDefault="00426298" w:rsidP="00426298">
      <w:pPr>
        <w:pStyle w:val="Zwykytekst"/>
        <w:tabs>
          <w:tab w:val="left" w:pos="7050"/>
        </w:tabs>
        <w:rPr>
          <w:rFonts w:ascii="Verdana" w:hAnsi="Verdana" w:cs="Times New Roman"/>
          <w:i/>
          <w:iCs/>
          <w:sz w:val="18"/>
          <w:szCs w:val="18"/>
          <w:lang w:val="pl-PL"/>
        </w:rPr>
      </w:pPr>
    </w:p>
    <w:p w14:paraId="12497A73" w14:textId="77777777" w:rsidR="00426298" w:rsidRDefault="00426298" w:rsidP="00426298">
      <w:pPr>
        <w:pStyle w:val="Zwykytekst"/>
        <w:tabs>
          <w:tab w:val="left" w:pos="7050"/>
        </w:tabs>
        <w:rPr>
          <w:rFonts w:ascii="Verdana" w:hAnsi="Verdana" w:cs="Times New Roman"/>
          <w:i/>
          <w:iCs/>
          <w:sz w:val="18"/>
          <w:szCs w:val="18"/>
          <w:lang w:val="pl-PL"/>
        </w:rPr>
      </w:pPr>
    </w:p>
    <w:p w14:paraId="27EB47D9" w14:textId="77777777" w:rsidR="00426298" w:rsidRDefault="00426298" w:rsidP="00426298">
      <w:pPr>
        <w:pStyle w:val="Zwykytekst"/>
        <w:tabs>
          <w:tab w:val="left" w:pos="7050"/>
        </w:tabs>
        <w:rPr>
          <w:rFonts w:ascii="Verdana" w:hAnsi="Verdana" w:cs="Times New Roman"/>
          <w:i/>
          <w:iCs/>
          <w:sz w:val="18"/>
          <w:szCs w:val="18"/>
          <w:lang w:val="pl-PL"/>
        </w:rPr>
      </w:pPr>
    </w:p>
    <w:p w14:paraId="083020E8" w14:textId="77777777" w:rsidR="00426298" w:rsidRDefault="00426298" w:rsidP="00426298">
      <w:pPr>
        <w:pStyle w:val="Zwykytekst"/>
        <w:tabs>
          <w:tab w:val="left" w:pos="7050"/>
        </w:tabs>
        <w:rPr>
          <w:rFonts w:ascii="Verdana" w:hAnsi="Verdana" w:cs="Times New Roman"/>
          <w:i/>
          <w:iCs/>
          <w:sz w:val="18"/>
          <w:szCs w:val="18"/>
          <w:lang w:val="pl-PL"/>
        </w:rPr>
      </w:pPr>
    </w:p>
    <w:p w14:paraId="396B2C4A" w14:textId="77777777" w:rsidR="00426298" w:rsidRDefault="00426298" w:rsidP="00426298">
      <w:pPr>
        <w:pStyle w:val="Zwykytekst"/>
        <w:tabs>
          <w:tab w:val="left" w:pos="7050"/>
        </w:tabs>
        <w:rPr>
          <w:rFonts w:ascii="Verdana" w:hAnsi="Verdana" w:cs="Times New Roman"/>
          <w:i/>
          <w:iCs/>
          <w:sz w:val="18"/>
          <w:szCs w:val="18"/>
          <w:lang w:val="pl-PL"/>
        </w:rPr>
      </w:pPr>
    </w:p>
    <w:p w14:paraId="5F8EDBB6" w14:textId="77777777" w:rsidR="00426298" w:rsidRDefault="00426298" w:rsidP="00426298">
      <w:pPr>
        <w:pStyle w:val="Zwykytekst"/>
        <w:tabs>
          <w:tab w:val="left" w:pos="7050"/>
        </w:tabs>
        <w:rPr>
          <w:rFonts w:ascii="Verdana" w:hAnsi="Verdana" w:cs="Times New Roman"/>
          <w:i/>
          <w:iCs/>
          <w:sz w:val="18"/>
          <w:szCs w:val="18"/>
          <w:lang w:val="pl-PL"/>
        </w:rPr>
      </w:pPr>
    </w:p>
    <w:p w14:paraId="068FC43D" w14:textId="77777777" w:rsidR="00426298" w:rsidRDefault="00426298" w:rsidP="00426298">
      <w:pPr>
        <w:pStyle w:val="Zwykytekst"/>
        <w:tabs>
          <w:tab w:val="left" w:pos="7050"/>
        </w:tabs>
        <w:rPr>
          <w:rFonts w:ascii="Verdana" w:hAnsi="Verdana" w:cs="Times New Roman"/>
          <w:i/>
          <w:iCs/>
          <w:sz w:val="18"/>
          <w:szCs w:val="18"/>
          <w:lang w:val="pl-PL"/>
        </w:rPr>
      </w:pPr>
    </w:p>
    <w:p w14:paraId="546819F2" w14:textId="77777777" w:rsidR="00426298" w:rsidRDefault="00426298" w:rsidP="00426298">
      <w:pPr>
        <w:pStyle w:val="Zwykytekst"/>
        <w:tabs>
          <w:tab w:val="left" w:pos="7050"/>
        </w:tabs>
        <w:rPr>
          <w:rFonts w:ascii="Verdana" w:hAnsi="Verdana" w:cs="Times New Roman"/>
          <w:i/>
          <w:iCs/>
          <w:sz w:val="18"/>
          <w:szCs w:val="18"/>
          <w:lang w:val="pl-PL"/>
        </w:rPr>
      </w:pPr>
    </w:p>
    <w:p w14:paraId="38B84530" w14:textId="77777777" w:rsidR="00426298" w:rsidRDefault="00426298" w:rsidP="00426298">
      <w:pPr>
        <w:pStyle w:val="Zwykytekst"/>
        <w:tabs>
          <w:tab w:val="left" w:pos="7050"/>
        </w:tabs>
        <w:rPr>
          <w:rFonts w:ascii="Verdana" w:hAnsi="Verdana" w:cs="Times New Roman"/>
          <w:i/>
          <w:iCs/>
          <w:sz w:val="18"/>
          <w:szCs w:val="18"/>
          <w:lang w:val="pl-PL"/>
        </w:rPr>
      </w:pPr>
    </w:p>
    <w:p w14:paraId="104307F9" w14:textId="77777777" w:rsidR="00426298" w:rsidRDefault="00426298" w:rsidP="00426298">
      <w:pPr>
        <w:pStyle w:val="Zwykytekst"/>
        <w:tabs>
          <w:tab w:val="left" w:pos="7050"/>
        </w:tabs>
        <w:rPr>
          <w:rFonts w:ascii="Verdana" w:hAnsi="Verdana" w:cs="Times New Roman"/>
          <w:i/>
          <w:iCs/>
          <w:sz w:val="18"/>
          <w:szCs w:val="18"/>
          <w:lang w:val="pl-PL"/>
        </w:rPr>
      </w:pPr>
    </w:p>
    <w:p w14:paraId="7695A482" w14:textId="77777777" w:rsidR="00426298" w:rsidRDefault="00426298" w:rsidP="00426298">
      <w:pPr>
        <w:pStyle w:val="Zwykytekst"/>
        <w:tabs>
          <w:tab w:val="left" w:pos="7050"/>
        </w:tabs>
        <w:rPr>
          <w:rFonts w:ascii="Verdana" w:hAnsi="Verdana" w:cs="Times New Roman"/>
          <w:i/>
          <w:iCs/>
          <w:sz w:val="18"/>
          <w:szCs w:val="18"/>
          <w:lang w:val="pl-PL"/>
        </w:rPr>
      </w:pPr>
    </w:p>
    <w:p w14:paraId="65D51340" w14:textId="77777777" w:rsidR="00426298" w:rsidRDefault="00426298" w:rsidP="00426298">
      <w:pPr>
        <w:pStyle w:val="Zwykytekst"/>
        <w:tabs>
          <w:tab w:val="left" w:pos="7050"/>
        </w:tabs>
        <w:rPr>
          <w:rFonts w:ascii="Verdana" w:hAnsi="Verdana" w:cs="Times New Roman"/>
          <w:i/>
          <w:iCs/>
          <w:sz w:val="18"/>
          <w:szCs w:val="18"/>
          <w:lang w:val="pl-PL"/>
        </w:rPr>
      </w:pPr>
    </w:p>
    <w:p w14:paraId="3A505A30" w14:textId="77777777" w:rsidR="00426298" w:rsidRDefault="00426298" w:rsidP="00426298">
      <w:pPr>
        <w:pStyle w:val="Zwykytekst"/>
        <w:tabs>
          <w:tab w:val="left" w:pos="7050"/>
        </w:tabs>
        <w:rPr>
          <w:rFonts w:ascii="Verdana" w:hAnsi="Verdana" w:cs="Times New Roman"/>
          <w:i/>
          <w:iCs/>
          <w:sz w:val="18"/>
          <w:szCs w:val="18"/>
          <w:lang w:val="pl-PL"/>
        </w:rPr>
      </w:pPr>
    </w:p>
    <w:p w14:paraId="37A0B868" w14:textId="77777777" w:rsidR="00426298" w:rsidRPr="001A12CE" w:rsidRDefault="00426298" w:rsidP="00426298">
      <w:pPr>
        <w:pStyle w:val="Zwykytekst"/>
        <w:tabs>
          <w:tab w:val="left" w:pos="7050"/>
        </w:tabs>
        <w:rPr>
          <w:rFonts w:ascii="Verdana" w:hAnsi="Verdana" w:cs="Times New Roman"/>
          <w:i/>
          <w:iCs/>
          <w:sz w:val="18"/>
          <w:szCs w:val="18"/>
          <w:lang w:val="pl-PL"/>
        </w:rPr>
      </w:pPr>
    </w:p>
    <w:p w14:paraId="2BCF46DF" w14:textId="77777777" w:rsidR="00426298" w:rsidRPr="001A12CE" w:rsidRDefault="00426298" w:rsidP="004262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49DEB1BA" w14:textId="77777777" w:rsidR="00426298" w:rsidRPr="001A12CE" w:rsidRDefault="00426298" w:rsidP="004262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F5508CE" w14:textId="77777777" w:rsidR="00426298" w:rsidRDefault="00426298" w:rsidP="004262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powiązanych</w:t>
      </w:r>
    </w:p>
    <w:p w14:paraId="7C3FB7AD" w14:textId="77777777" w:rsidR="00426298" w:rsidRDefault="00426298" w:rsidP="00426298">
      <w:pPr>
        <w:pStyle w:val="Zwykytekst"/>
        <w:tabs>
          <w:tab w:val="left" w:pos="7050"/>
        </w:tabs>
        <w:rPr>
          <w:rFonts w:ascii="Verdana" w:hAnsi="Verdana" w:cs="Times New Roman"/>
          <w:i/>
          <w:iCs/>
          <w:sz w:val="18"/>
          <w:szCs w:val="18"/>
          <w:lang w:val="pl-PL"/>
        </w:rPr>
      </w:pPr>
    </w:p>
    <w:p w14:paraId="337656F8" w14:textId="77777777" w:rsidR="00426298" w:rsidRDefault="00426298" w:rsidP="00426298">
      <w:pPr>
        <w:pStyle w:val="Zwykytekst"/>
        <w:tabs>
          <w:tab w:val="left" w:pos="7050"/>
        </w:tabs>
        <w:rPr>
          <w:rFonts w:ascii="Verdana" w:hAnsi="Verdana" w:cs="Times New Roman"/>
          <w:i/>
          <w:iCs/>
          <w:sz w:val="18"/>
          <w:szCs w:val="18"/>
          <w:lang w:val="pl-PL"/>
        </w:rPr>
      </w:pPr>
    </w:p>
    <w:p w14:paraId="5DF329F4" w14:textId="77777777" w:rsidR="00426298" w:rsidRDefault="00426298" w:rsidP="00426298">
      <w:pPr>
        <w:pStyle w:val="Zwykytekst"/>
        <w:tabs>
          <w:tab w:val="left" w:pos="7050"/>
        </w:tabs>
        <w:rPr>
          <w:rFonts w:ascii="Verdana" w:hAnsi="Verdana" w:cs="Times New Roman"/>
          <w:i/>
          <w:iCs/>
          <w:sz w:val="18"/>
          <w:szCs w:val="18"/>
          <w:lang w:val="pl-PL"/>
        </w:rPr>
      </w:pPr>
    </w:p>
    <w:p w14:paraId="549D68E1" w14:textId="77777777" w:rsidR="00426298" w:rsidRDefault="00426298" w:rsidP="00426298">
      <w:pPr>
        <w:pStyle w:val="Zwykytekst"/>
        <w:tabs>
          <w:tab w:val="left" w:pos="7050"/>
        </w:tabs>
        <w:rPr>
          <w:rFonts w:ascii="Verdana" w:hAnsi="Verdana" w:cs="Times New Roman"/>
          <w:i/>
          <w:iCs/>
          <w:sz w:val="18"/>
          <w:szCs w:val="18"/>
          <w:lang w:val="pl-PL"/>
        </w:rPr>
      </w:pPr>
    </w:p>
    <w:p w14:paraId="35CD6784" w14:textId="77777777" w:rsidR="00426298" w:rsidRDefault="00426298" w:rsidP="00426298">
      <w:pPr>
        <w:pStyle w:val="Zwykytekst"/>
        <w:tabs>
          <w:tab w:val="left" w:pos="7050"/>
        </w:tabs>
        <w:rPr>
          <w:rFonts w:ascii="Verdana" w:hAnsi="Verdana" w:cs="Times New Roman"/>
          <w:i/>
          <w:iCs/>
          <w:sz w:val="18"/>
          <w:szCs w:val="18"/>
          <w:lang w:val="pl-PL"/>
        </w:rPr>
      </w:pPr>
    </w:p>
    <w:p w14:paraId="2408FC63" w14:textId="77777777" w:rsidR="00426298" w:rsidRPr="001A12CE" w:rsidRDefault="00426298" w:rsidP="004262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7C715BE" w14:textId="77777777" w:rsidR="00426298" w:rsidRPr="001A12CE" w:rsidRDefault="00426298" w:rsidP="00426298">
      <w:pPr>
        <w:widowControl w:val="0"/>
        <w:autoSpaceDE w:val="0"/>
        <w:autoSpaceDN w:val="0"/>
        <w:jc w:val="both"/>
        <w:textAlignment w:val="baseline"/>
        <w:rPr>
          <w:rFonts w:ascii="Verdana" w:hAnsi="Verdana" w:cs="Arial"/>
          <w:sz w:val="18"/>
          <w:szCs w:val="18"/>
          <w:lang w:val="pl-PL"/>
        </w:rPr>
      </w:pPr>
    </w:p>
    <w:p w14:paraId="7B99E134" w14:textId="77777777" w:rsidR="00426298" w:rsidRPr="001A12CE" w:rsidRDefault="00426298" w:rsidP="00426298">
      <w:pPr>
        <w:widowControl w:val="0"/>
        <w:autoSpaceDE w:val="0"/>
        <w:autoSpaceDN w:val="0"/>
        <w:jc w:val="both"/>
        <w:textAlignment w:val="baseline"/>
        <w:rPr>
          <w:rFonts w:ascii="Verdana" w:hAnsi="Verdana" w:cs="Arial"/>
          <w:sz w:val="18"/>
          <w:szCs w:val="18"/>
          <w:lang w:val="pl-PL"/>
        </w:rPr>
      </w:pPr>
    </w:p>
    <w:p w14:paraId="59617728" w14:textId="77777777" w:rsidR="00426298" w:rsidRPr="001A12CE" w:rsidRDefault="00426298" w:rsidP="004262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0B252FB2" w14:textId="77777777" w:rsidR="00426298" w:rsidRPr="001A12CE" w:rsidRDefault="00426298" w:rsidP="004262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Pr>
          <w:rFonts w:ascii="Verdana" w:hAnsi="Verdana" w:cs="Arial"/>
          <w:sz w:val="18"/>
          <w:szCs w:val="18"/>
          <w:lang w:val="pl-PL"/>
        </w:rPr>
        <w:t>Sprzedawcy</w:t>
      </w:r>
    </w:p>
    <w:p w14:paraId="2CA3844D" w14:textId="77777777" w:rsidR="00426298" w:rsidRPr="001A12CE" w:rsidRDefault="00426298" w:rsidP="00426298">
      <w:pPr>
        <w:widowControl w:val="0"/>
        <w:autoSpaceDE w:val="0"/>
        <w:autoSpaceDN w:val="0"/>
        <w:textAlignment w:val="baseline"/>
        <w:rPr>
          <w:rFonts w:ascii="Verdana" w:hAnsi="Verdana" w:cs="Segoe UI"/>
          <w:sz w:val="18"/>
          <w:szCs w:val="18"/>
          <w:lang w:val="pl-PL"/>
        </w:rPr>
      </w:pPr>
    </w:p>
    <w:p w14:paraId="18174023" w14:textId="77777777" w:rsidR="00426298" w:rsidRPr="001A12CE" w:rsidRDefault="00426298" w:rsidP="004262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4F04411A" w14:textId="77777777" w:rsidR="00426298" w:rsidRPr="001A12CE" w:rsidRDefault="00426298" w:rsidP="004262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714259BC" w14:textId="77777777" w:rsidR="00426298" w:rsidRPr="001A12CE" w:rsidRDefault="00426298" w:rsidP="004262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19797297"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32DD6E8" w14:textId="77777777" w:rsidR="00426298" w:rsidRPr="001A12CE" w:rsidRDefault="00426298" w:rsidP="00426298">
      <w:pPr>
        <w:widowControl w:val="0"/>
        <w:autoSpaceDE w:val="0"/>
        <w:autoSpaceDN w:val="0"/>
        <w:jc w:val="center"/>
        <w:textAlignment w:val="baseline"/>
        <w:rPr>
          <w:rFonts w:ascii="Verdana" w:hAnsi="Verdana" w:cs="Arial"/>
          <w:b/>
          <w:bCs/>
          <w:sz w:val="18"/>
          <w:szCs w:val="18"/>
          <w:lang w:val="pl-PL"/>
        </w:rPr>
      </w:pPr>
    </w:p>
    <w:p w14:paraId="709A6A21" w14:textId="77777777" w:rsidR="00426298" w:rsidRPr="001A12CE" w:rsidRDefault="00426298" w:rsidP="00426298">
      <w:pPr>
        <w:widowControl w:val="0"/>
        <w:autoSpaceDE w:val="0"/>
        <w:autoSpaceDN w:val="0"/>
        <w:jc w:val="center"/>
        <w:textAlignment w:val="baseline"/>
        <w:rPr>
          <w:rFonts w:ascii="Verdana" w:hAnsi="Verdana" w:cs="Arial"/>
          <w:b/>
          <w:bCs/>
          <w:sz w:val="18"/>
          <w:szCs w:val="18"/>
          <w:lang w:val="pl-PL"/>
        </w:rPr>
      </w:pPr>
    </w:p>
    <w:p w14:paraId="6EE66ABF" w14:textId="77777777" w:rsidR="00426298" w:rsidRPr="001A12CE" w:rsidRDefault="00426298" w:rsidP="004262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189A1DD8" w14:textId="77777777" w:rsidR="00426298" w:rsidRPr="001A12CE" w:rsidRDefault="00426298" w:rsidP="004262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6B77B611" w14:textId="77777777" w:rsidR="00426298" w:rsidRPr="001A12CE" w:rsidRDefault="00426298" w:rsidP="00426298">
      <w:pPr>
        <w:widowControl w:val="0"/>
        <w:autoSpaceDE w:val="0"/>
        <w:autoSpaceDN w:val="0"/>
        <w:jc w:val="center"/>
        <w:textAlignment w:val="baseline"/>
        <w:rPr>
          <w:rFonts w:ascii="Verdana" w:hAnsi="Verdana" w:cs="Arial"/>
          <w:b/>
          <w:bCs/>
          <w:sz w:val="18"/>
          <w:szCs w:val="18"/>
          <w:lang w:val="pl-PL"/>
        </w:rPr>
      </w:pPr>
    </w:p>
    <w:p w14:paraId="6A9098C5" w14:textId="77777777" w:rsidR="00426298" w:rsidRPr="001A12CE" w:rsidRDefault="00426298" w:rsidP="004262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48419B4D" w14:textId="77777777" w:rsidR="00426298" w:rsidRPr="001A12CE" w:rsidRDefault="00426298" w:rsidP="004262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17EFBBBB" w14:textId="77777777" w:rsidR="00426298" w:rsidRPr="001A12CE" w:rsidRDefault="00426298" w:rsidP="004262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301B7D8" w14:textId="77777777" w:rsidR="00426298" w:rsidRPr="001A12CE" w:rsidRDefault="00426298" w:rsidP="004262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53F6BB2D" w14:textId="77777777" w:rsidR="00426298" w:rsidRPr="001A12CE" w:rsidRDefault="00426298" w:rsidP="004262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3B7781CB" w14:textId="77777777" w:rsidR="00426298" w:rsidRPr="001A12CE" w:rsidRDefault="00426298" w:rsidP="00426298">
      <w:pPr>
        <w:spacing w:after="200" w:line="276" w:lineRule="auto"/>
        <w:ind w:left="780"/>
        <w:contextualSpacing/>
        <w:textAlignment w:val="baseline"/>
        <w:rPr>
          <w:rFonts w:ascii="Verdana" w:hAnsi="Verdana" w:cs="Arial"/>
          <w:sz w:val="18"/>
          <w:szCs w:val="18"/>
          <w:lang w:val="pl-PL"/>
        </w:rPr>
      </w:pPr>
    </w:p>
    <w:p w14:paraId="72BB176B" w14:textId="77777777" w:rsidR="00426298" w:rsidRPr="001A12CE" w:rsidRDefault="00426298" w:rsidP="004262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0E7E5970"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39D104"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5144A30"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66EF511" w14:textId="77777777" w:rsidR="00426298" w:rsidRPr="001A12CE" w:rsidRDefault="00426298" w:rsidP="004262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426298" w:rsidRPr="003F0404" w14:paraId="6C3CEB26" w14:textId="77777777" w:rsidTr="007461BC">
        <w:tc>
          <w:tcPr>
            <w:tcW w:w="4105" w:type="dxa"/>
            <w:hideMark/>
          </w:tcPr>
          <w:p w14:paraId="79BC8103" w14:textId="77777777" w:rsidR="00426298" w:rsidRPr="001A12CE" w:rsidRDefault="00426298" w:rsidP="007461BC">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4FAE4940" w14:textId="77777777" w:rsidR="00426298" w:rsidRPr="001A12CE" w:rsidRDefault="00426298" w:rsidP="007461BC">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7815F4E8" w14:textId="77777777" w:rsidR="00426298" w:rsidRPr="001A12CE" w:rsidRDefault="00426298" w:rsidP="00426298">
      <w:pPr>
        <w:spacing w:line="360" w:lineRule="auto"/>
        <w:jc w:val="both"/>
        <w:rPr>
          <w:rFonts w:ascii="Verdana" w:eastAsia="Calibri" w:hAnsi="Verdana" w:cs="Arial"/>
          <w:color w:val="222A35"/>
          <w:sz w:val="18"/>
          <w:szCs w:val="18"/>
          <w:lang w:val="pl-PL" w:eastAsia="x-none"/>
        </w:rPr>
      </w:pPr>
    </w:p>
    <w:p w14:paraId="7D615BE4" w14:textId="77777777" w:rsidR="00426298" w:rsidRPr="001A12CE" w:rsidRDefault="00426298" w:rsidP="00426298">
      <w:pPr>
        <w:widowControl w:val="0"/>
        <w:autoSpaceDE w:val="0"/>
        <w:autoSpaceDN w:val="0"/>
        <w:spacing w:line="360" w:lineRule="auto"/>
        <w:rPr>
          <w:rFonts w:ascii="Verdana" w:eastAsia="Verdana" w:hAnsi="Verdana" w:cs="Arial"/>
          <w:color w:val="222A35"/>
          <w:sz w:val="18"/>
          <w:szCs w:val="18"/>
          <w:lang w:val="pl-PL" w:eastAsia="x-none"/>
        </w:rPr>
      </w:pPr>
    </w:p>
    <w:p w14:paraId="1B0F4486"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3C4848C"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51DCDB9"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369E409"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05DFF18"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10FFCAF"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D5D8B8F" w14:textId="77777777" w:rsidR="00426298" w:rsidRPr="001A12CE" w:rsidRDefault="00426298" w:rsidP="004262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BFC7D7" w14:textId="77777777" w:rsidR="00426298" w:rsidRPr="001A12CE" w:rsidRDefault="00426298" w:rsidP="00426298">
      <w:pPr>
        <w:pStyle w:val="Zwykytekst"/>
        <w:tabs>
          <w:tab w:val="left" w:pos="7050"/>
        </w:tabs>
        <w:rPr>
          <w:rFonts w:ascii="Verdana" w:hAnsi="Verdana" w:cs="Times New Roman"/>
          <w:i/>
          <w:iCs/>
          <w:sz w:val="18"/>
          <w:szCs w:val="18"/>
          <w:lang w:val="pl-PL"/>
        </w:rPr>
      </w:pPr>
    </w:p>
    <w:p w14:paraId="1062433F" w14:textId="77777777" w:rsidR="00426298" w:rsidRPr="001A12CE" w:rsidRDefault="00426298" w:rsidP="00426298">
      <w:pPr>
        <w:rPr>
          <w:rFonts w:ascii="Verdana" w:hAnsi="Verdana"/>
          <w:sz w:val="18"/>
          <w:szCs w:val="18"/>
          <w:lang w:val="pl-PL"/>
        </w:rPr>
      </w:pPr>
    </w:p>
    <w:p w14:paraId="2AD86081" w14:textId="77777777" w:rsidR="00496551" w:rsidRPr="00426298" w:rsidRDefault="00496551" w:rsidP="00426298">
      <w:pPr>
        <w:rPr>
          <w:lang w:val="pl-PL"/>
        </w:rPr>
      </w:pPr>
    </w:p>
    <w:sectPr w:rsidR="00496551" w:rsidRPr="00426298">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0FC9C" w14:textId="77777777" w:rsidR="003921C0" w:rsidRDefault="003921C0">
      <w:r>
        <w:separator/>
      </w:r>
    </w:p>
  </w:endnote>
  <w:endnote w:type="continuationSeparator" w:id="0">
    <w:p w14:paraId="252AB75D" w14:textId="77777777" w:rsidR="003921C0" w:rsidRDefault="00392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CBAEA" w14:textId="77777777" w:rsidR="003F0404" w:rsidRDefault="003F0404">
    <w:pPr>
      <w:pStyle w:val="Stopka"/>
      <w:jc w:val="right"/>
    </w:pPr>
    <w:r>
      <w:fldChar w:fldCharType="begin"/>
    </w:r>
    <w:r>
      <w:instrText>PAGE   \* MERGEFORMAT</w:instrText>
    </w:r>
    <w:r>
      <w:fldChar w:fldCharType="separate"/>
    </w:r>
    <w:r>
      <w:rPr>
        <w:lang w:val="pl-PL"/>
      </w:rPr>
      <w:t>2</w:t>
    </w:r>
    <w:r>
      <w:fldChar w:fldCharType="end"/>
    </w:r>
  </w:p>
  <w:p w14:paraId="2F4E3E91" w14:textId="77777777" w:rsidR="000D267F" w:rsidRDefault="000D26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0CED1" w14:textId="77777777" w:rsidR="003921C0" w:rsidRDefault="003921C0">
      <w:r>
        <w:separator/>
      </w:r>
    </w:p>
  </w:footnote>
  <w:footnote w:type="continuationSeparator" w:id="0">
    <w:p w14:paraId="672FD016" w14:textId="77777777" w:rsidR="003921C0" w:rsidRDefault="003921C0">
      <w:r>
        <w:continuationSeparator/>
      </w:r>
    </w:p>
  </w:footnote>
  <w:footnote w:id="1">
    <w:p w14:paraId="24BA8DF2" w14:textId="77777777" w:rsidR="00426298" w:rsidRDefault="00426298" w:rsidP="004262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3E45063" w14:textId="77777777" w:rsidR="00426298" w:rsidRDefault="00426298" w:rsidP="004262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ECA6C8" w14:textId="77777777" w:rsidR="00426298" w:rsidRDefault="00426298" w:rsidP="004262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9C6FEB3" w14:textId="77777777" w:rsidR="00426298" w:rsidRDefault="00426298" w:rsidP="004262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2261422" w14:textId="77777777" w:rsidR="00426298" w:rsidRDefault="00426298" w:rsidP="004262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9DF46F9" w14:textId="77777777" w:rsidR="00426298" w:rsidRDefault="00426298" w:rsidP="004262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5B2AA81" w14:textId="77777777" w:rsidR="00426298" w:rsidRDefault="00426298" w:rsidP="004262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243EDDB" w14:textId="77777777" w:rsidR="00426298" w:rsidRDefault="00426298" w:rsidP="004262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308BFFB" w14:textId="77777777" w:rsidR="00426298" w:rsidRDefault="00426298" w:rsidP="004262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1B9B65C" w14:textId="77777777" w:rsidR="00426298" w:rsidRDefault="00426298" w:rsidP="004262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95A769" w14:textId="77777777" w:rsidR="00426298" w:rsidRDefault="00426298" w:rsidP="004262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444445A1" w14:textId="77777777" w:rsidR="00426298" w:rsidRDefault="00426298" w:rsidP="004262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A300D47" w14:textId="77777777" w:rsidR="00426298" w:rsidRDefault="00426298" w:rsidP="004262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07A23D3" w14:textId="77777777" w:rsidR="00426298" w:rsidRDefault="00426298" w:rsidP="004262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8BD36FD" w14:textId="77777777" w:rsidR="00426298" w:rsidRDefault="00426298" w:rsidP="004262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F33997" w14:textId="77777777" w:rsidR="00426298" w:rsidRDefault="00426298" w:rsidP="004262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F519BD" w14:textId="77777777" w:rsidR="00426298" w:rsidRDefault="00426298" w:rsidP="004262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3E9573A" w14:textId="77777777" w:rsidR="00426298" w:rsidRDefault="00426298" w:rsidP="004262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9C437AC" w14:textId="77777777" w:rsidR="00426298" w:rsidRDefault="00426298" w:rsidP="004262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7986EAA" w14:textId="77777777" w:rsidR="00426298" w:rsidRDefault="00426298" w:rsidP="004262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DDA5DE7" w14:textId="77777777" w:rsidR="00426298" w:rsidRDefault="00426298" w:rsidP="004262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D514134" w14:textId="77777777" w:rsidR="00426298" w:rsidRDefault="00426298" w:rsidP="004262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13F6360" w14:textId="77777777" w:rsidR="00426298" w:rsidRDefault="00426298" w:rsidP="004262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7D41A89" w14:textId="77777777" w:rsidR="00426298" w:rsidRDefault="00426298" w:rsidP="004262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F0AF09B" w14:textId="77777777" w:rsidR="00426298" w:rsidRDefault="00426298" w:rsidP="004262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1BD474B" w14:textId="77777777" w:rsidR="00426298" w:rsidRDefault="00426298" w:rsidP="004262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564F20C" w14:textId="77777777" w:rsidR="00426298" w:rsidRDefault="00426298" w:rsidP="004262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CA67C1F" w14:textId="77777777" w:rsidR="00426298" w:rsidRDefault="00426298" w:rsidP="004262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9F468DB" w14:textId="77777777" w:rsidR="00426298" w:rsidRDefault="00426298" w:rsidP="004262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0679138" w14:textId="77777777" w:rsidR="00426298" w:rsidRDefault="00426298" w:rsidP="004262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43894257">
    <w:abstractNumId w:val="20"/>
  </w:num>
  <w:num w:numId="2" w16cid:durableId="101811946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9948606">
    <w:abstractNumId w:val="30"/>
  </w:num>
  <w:num w:numId="4" w16cid:durableId="1004210760">
    <w:abstractNumId w:val="12"/>
  </w:num>
  <w:num w:numId="5" w16cid:durableId="582950964">
    <w:abstractNumId w:val="31"/>
  </w:num>
  <w:num w:numId="6" w16cid:durableId="786004557">
    <w:abstractNumId w:val="33"/>
  </w:num>
  <w:num w:numId="7" w16cid:durableId="719087176">
    <w:abstractNumId w:val="37"/>
  </w:num>
  <w:num w:numId="8" w16cid:durableId="832068652">
    <w:abstractNumId w:val="26"/>
  </w:num>
  <w:num w:numId="9" w16cid:durableId="1547989732">
    <w:abstractNumId w:val="41"/>
  </w:num>
  <w:num w:numId="10" w16cid:durableId="1833258633">
    <w:abstractNumId w:val="28"/>
  </w:num>
  <w:num w:numId="11" w16cid:durableId="659624562">
    <w:abstractNumId w:val="7"/>
  </w:num>
  <w:num w:numId="12" w16cid:durableId="1140070562">
    <w:abstractNumId w:val="11"/>
  </w:num>
  <w:num w:numId="13" w16cid:durableId="1034968082">
    <w:abstractNumId w:val="15"/>
  </w:num>
  <w:num w:numId="14" w16cid:durableId="1446582005">
    <w:abstractNumId w:val="42"/>
  </w:num>
  <w:num w:numId="15" w16cid:durableId="1995404481">
    <w:abstractNumId w:val="14"/>
  </w:num>
  <w:num w:numId="16" w16cid:durableId="1916091141">
    <w:abstractNumId w:val="10"/>
  </w:num>
  <w:num w:numId="17" w16cid:durableId="2104642476">
    <w:abstractNumId w:val="39"/>
  </w:num>
  <w:num w:numId="18" w16cid:durableId="1068265339">
    <w:abstractNumId w:val="29"/>
  </w:num>
  <w:num w:numId="19" w16cid:durableId="548686584">
    <w:abstractNumId w:val="24"/>
  </w:num>
  <w:num w:numId="20" w16cid:durableId="1320232963">
    <w:abstractNumId w:val="27"/>
  </w:num>
  <w:num w:numId="21" w16cid:durableId="578708381">
    <w:abstractNumId w:val="21"/>
  </w:num>
  <w:num w:numId="22" w16cid:durableId="1106383766">
    <w:abstractNumId w:val="0"/>
  </w:num>
  <w:num w:numId="23" w16cid:durableId="594561900">
    <w:abstractNumId w:val="40"/>
  </w:num>
  <w:num w:numId="24" w16cid:durableId="678460000">
    <w:abstractNumId w:val="19"/>
  </w:num>
  <w:num w:numId="25" w16cid:durableId="1995140103">
    <w:abstractNumId w:val="3"/>
  </w:num>
  <w:num w:numId="26" w16cid:durableId="599030786">
    <w:abstractNumId w:val="32"/>
  </w:num>
  <w:num w:numId="27" w16cid:durableId="6913395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254259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7106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2604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79329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15571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393079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50032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30060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375839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25485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515645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509394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530227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08843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222532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983506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894901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917426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3056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301105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072484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91101866">
    <w:abstractNumId w:val="5"/>
  </w:num>
  <w:num w:numId="50" w16cid:durableId="1573462274">
    <w:abstractNumId w:val="4"/>
  </w:num>
  <w:num w:numId="51" w16cid:durableId="30042360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21C0"/>
    <w:rsid w:val="000033EA"/>
    <w:rsid w:val="0002467C"/>
    <w:rsid w:val="00040A7A"/>
    <w:rsid w:val="0007315E"/>
    <w:rsid w:val="000936CA"/>
    <w:rsid w:val="00097182"/>
    <w:rsid w:val="000B1A00"/>
    <w:rsid w:val="000C0F66"/>
    <w:rsid w:val="000D267F"/>
    <w:rsid w:val="001764D4"/>
    <w:rsid w:val="001F341B"/>
    <w:rsid w:val="001F61FE"/>
    <w:rsid w:val="002430FD"/>
    <w:rsid w:val="00267340"/>
    <w:rsid w:val="00275C59"/>
    <w:rsid w:val="002E46B7"/>
    <w:rsid w:val="00337165"/>
    <w:rsid w:val="003921C0"/>
    <w:rsid w:val="003974EB"/>
    <w:rsid w:val="003C6167"/>
    <w:rsid w:val="003F0404"/>
    <w:rsid w:val="003F1749"/>
    <w:rsid w:val="00426298"/>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8584D"/>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2A1BC"/>
  <w15:chartTrackingRefBased/>
  <w15:docId w15:val="{B72C7501-653C-4B2E-89B2-F30C6735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629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F040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3185</Words>
  <Characters>19115</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2025-10-14T09:32:00Z</cp:lastPrinted>
  <dcterms:created xsi:type="dcterms:W3CDTF">2025-10-14T09:52:00Z</dcterms:created>
  <dcterms:modified xsi:type="dcterms:W3CDTF">2025-10-14T09:52:00Z</dcterms:modified>
</cp:coreProperties>
</file>