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DC95AD" w14:textId="77777777" w:rsidR="00CF7835" w:rsidRPr="005A4F21" w:rsidRDefault="00F43C63" w:rsidP="00CF7835">
      <w:pPr>
        <w:spacing w:after="600"/>
        <w:jc w:val="right"/>
      </w:pPr>
      <w:r w:rsidRPr="005A4F21">
        <w:t>Niepołomice</w:t>
      </w:r>
      <w:r w:rsidR="00CF7835" w:rsidRPr="005A4F21">
        <w:t xml:space="preserve"> dnia: </w:t>
      </w:r>
      <w:r w:rsidRPr="005A4F21">
        <w:t>2025-10-17</w:t>
      </w:r>
    </w:p>
    <w:p w14:paraId="3466BA6E" w14:textId="77777777" w:rsidR="00CF7835" w:rsidRPr="005A4F21" w:rsidRDefault="00F43C63" w:rsidP="00CF7835">
      <w:pPr>
        <w:spacing w:line="360" w:lineRule="auto"/>
        <w:rPr>
          <w:b/>
          <w:bCs/>
        </w:rPr>
      </w:pPr>
      <w:r w:rsidRPr="005A4F21">
        <w:rPr>
          <w:b/>
          <w:bCs/>
        </w:rPr>
        <w:t>GMINA NIEPOŁOMICE</w:t>
      </w:r>
    </w:p>
    <w:p w14:paraId="640AEAB8" w14:textId="77777777" w:rsidR="00CF7835" w:rsidRPr="005A4F21" w:rsidRDefault="00F43C63" w:rsidP="00CF7835">
      <w:pPr>
        <w:spacing w:line="360" w:lineRule="auto"/>
      </w:pPr>
      <w:r w:rsidRPr="005A4F21">
        <w:t>Pl. Zwycięstwa</w:t>
      </w:r>
      <w:r w:rsidR="00CF7835" w:rsidRPr="005A4F21">
        <w:t xml:space="preserve"> </w:t>
      </w:r>
      <w:r w:rsidRPr="005A4F21">
        <w:t>13</w:t>
      </w:r>
    </w:p>
    <w:p w14:paraId="11DB901B" w14:textId="77777777" w:rsidR="00CF7835" w:rsidRPr="005A4F21" w:rsidRDefault="00F43C63" w:rsidP="00CF7835">
      <w:r w:rsidRPr="005A4F21">
        <w:t>32-005</w:t>
      </w:r>
      <w:r w:rsidR="00CF7835" w:rsidRPr="005A4F21">
        <w:t xml:space="preserve"> </w:t>
      </w:r>
      <w:r w:rsidRPr="005A4F21">
        <w:t>Niepołomice</w:t>
      </w:r>
    </w:p>
    <w:p w14:paraId="7A132282" w14:textId="6BC290A8" w:rsidR="00CF7835" w:rsidRPr="005A4F21" w:rsidRDefault="00CF7835" w:rsidP="00CF7835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5A4F21" w14:paraId="1F994B4B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B1FD774" w14:textId="77777777" w:rsidR="00CF7835" w:rsidRPr="005A4F21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</w:rPr>
            </w:pPr>
            <w:r w:rsidRPr="005A4F21">
              <w:rPr>
                <w:b/>
                <w:spacing w:val="20"/>
              </w:rPr>
              <w:t>INFORMACJA Z OTWARCIA OFERT</w:t>
            </w:r>
          </w:p>
        </w:tc>
      </w:tr>
    </w:tbl>
    <w:p w14:paraId="56EA4107" w14:textId="77777777" w:rsidR="00CF7835" w:rsidRPr="005A4F21" w:rsidRDefault="00CF7835" w:rsidP="00CF7835">
      <w:pPr>
        <w:pStyle w:val="Nagwek"/>
        <w:tabs>
          <w:tab w:val="clear" w:pos="4536"/>
        </w:tabs>
        <w:spacing w:after="360"/>
      </w:pPr>
      <w:r w:rsidRPr="005A4F21">
        <w:tab/>
        <w:t xml:space="preserve"> </w:t>
      </w:r>
    </w:p>
    <w:p w14:paraId="73CDA000" w14:textId="77777777" w:rsidR="00CF7835" w:rsidRPr="005A4F21" w:rsidRDefault="00CF7835" w:rsidP="00CF7835">
      <w:pPr>
        <w:spacing w:after="120" w:line="360" w:lineRule="auto"/>
        <w:jc w:val="both"/>
        <w:rPr>
          <w:rFonts w:eastAsia="Calibri"/>
          <w:lang w:eastAsia="en-US"/>
        </w:rPr>
      </w:pPr>
      <w:r w:rsidRPr="005A4F21">
        <w:rPr>
          <w:rFonts w:eastAsia="Calibri"/>
          <w:lang w:eastAsia="en-US"/>
        </w:rPr>
        <w:t xml:space="preserve">Dotyczy </w:t>
      </w:r>
      <w:r w:rsidRPr="005A4F21">
        <w:t>postępowania o udzielenie zamówienia publicznego</w:t>
      </w:r>
      <w:r w:rsidRPr="005A4F21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5A4F21" w14:paraId="757B09F8" w14:textId="77777777" w:rsidTr="000C1C6D">
        <w:tc>
          <w:tcPr>
            <w:tcW w:w="2269" w:type="dxa"/>
          </w:tcPr>
          <w:p w14:paraId="328026DF" w14:textId="77777777" w:rsidR="00CF7835" w:rsidRPr="005A4F21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5A4F21">
              <w:t>Nazwa zamówienia:</w:t>
            </w:r>
          </w:p>
        </w:tc>
        <w:tc>
          <w:tcPr>
            <w:tcW w:w="6803" w:type="dxa"/>
          </w:tcPr>
          <w:p w14:paraId="7960110D" w14:textId="77777777" w:rsidR="00CF7835" w:rsidRPr="005A4F21" w:rsidRDefault="00F43C63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5A4F21">
              <w:rPr>
                <w:bCs/>
              </w:rPr>
              <w:t>Prowadzenie zimowego utrzymania dróg na wyznaczonym terenie Miasta i Gminy Niepołomice w sezonie zimowym 2025/2026 - 2026/2027 - Obszar II</w:t>
            </w:r>
            <w:r w:rsidR="00CF7835" w:rsidRPr="005A4F21">
              <w:rPr>
                <w:bCs/>
              </w:rPr>
              <w:t>.</w:t>
            </w:r>
          </w:p>
        </w:tc>
      </w:tr>
      <w:tr w:rsidR="00F43C63" w:rsidRPr="005A4F21" w14:paraId="5514EB78" w14:textId="77777777" w:rsidTr="00A24C31">
        <w:tc>
          <w:tcPr>
            <w:tcW w:w="2269" w:type="dxa"/>
          </w:tcPr>
          <w:p w14:paraId="0C3A5ED1" w14:textId="77777777" w:rsidR="00F43C63" w:rsidRPr="005A4F21" w:rsidRDefault="00F43C63" w:rsidP="00A24C3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5A4F21">
              <w:t>Numer referencyjny:</w:t>
            </w:r>
          </w:p>
        </w:tc>
        <w:tc>
          <w:tcPr>
            <w:tcW w:w="6803" w:type="dxa"/>
          </w:tcPr>
          <w:p w14:paraId="365424CF" w14:textId="77777777" w:rsidR="00F43C63" w:rsidRPr="005A4F21" w:rsidRDefault="00F43C63" w:rsidP="00A24C3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5A4F21">
              <w:rPr>
                <w:bCs/>
              </w:rPr>
              <w:t>ZP.271.37.2025</w:t>
            </w:r>
          </w:p>
        </w:tc>
      </w:tr>
    </w:tbl>
    <w:p w14:paraId="1E9A455E" w14:textId="77777777" w:rsidR="00D665F5" w:rsidRPr="005A4F21" w:rsidRDefault="00D665F5" w:rsidP="00CF7835">
      <w:pPr>
        <w:spacing w:before="480" w:line="360" w:lineRule="auto"/>
        <w:jc w:val="both"/>
      </w:pPr>
      <w:r w:rsidRPr="005A4F21">
        <w:t>Zamawiający, działając na podstawie art. 22</w:t>
      </w:r>
      <w:r w:rsidR="00601802" w:rsidRPr="005A4F21">
        <w:t>2</w:t>
      </w:r>
      <w:r w:rsidRPr="005A4F21">
        <w:t xml:space="preserve"> ust. 5 </w:t>
      </w:r>
      <w:r w:rsidRPr="005A4F21">
        <w:rPr>
          <w:bCs/>
        </w:rPr>
        <w:t>ustawy z dnia 11 września 2019r. Prawo zamówień publicznych</w:t>
      </w:r>
      <w:r w:rsidRPr="005A4F21">
        <w:t xml:space="preserve"> </w:t>
      </w:r>
      <w:r w:rsidR="00F43C63" w:rsidRPr="005A4F21">
        <w:t>(</w:t>
      </w:r>
      <w:proofErr w:type="spellStart"/>
      <w:r w:rsidR="00F43C63" w:rsidRPr="005A4F21">
        <w:t>t.j</w:t>
      </w:r>
      <w:proofErr w:type="spellEnd"/>
      <w:r w:rsidR="00F43C63" w:rsidRPr="005A4F21">
        <w:t>. Dz. U. z 2024 poz. 1320)</w:t>
      </w:r>
      <w:r w:rsidR="00490DC0" w:rsidRPr="005A4F21">
        <w:t xml:space="preserve"> </w:t>
      </w:r>
      <w:r w:rsidRPr="005A4F21">
        <w:t>udostępnia</w:t>
      </w:r>
      <w:r w:rsidR="00F95C33" w:rsidRPr="005A4F21">
        <w:t xml:space="preserve"> </w:t>
      </w:r>
      <w:r w:rsidR="004C7E9B" w:rsidRPr="005A4F21">
        <w:t>informacj</w:t>
      </w:r>
      <w:r w:rsidR="00577BC6" w:rsidRPr="005A4F21">
        <w:t>ę</w:t>
      </w:r>
      <w:r w:rsidR="00035488" w:rsidRPr="005A4F21">
        <w:t xml:space="preserve"> z otwarcia ofert</w:t>
      </w:r>
      <w:r w:rsidR="00577BC6" w:rsidRPr="005A4F21">
        <w:t>.</w:t>
      </w:r>
    </w:p>
    <w:p w14:paraId="1F63FAC5" w14:textId="77777777" w:rsidR="00A80738" w:rsidRPr="005A4F21" w:rsidRDefault="00D665F5" w:rsidP="00CF7835">
      <w:pPr>
        <w:spacing w:before="120" w:after="120" w:line="360" w:lineRule="auto"/>
        <w:jc w:val="both"/>
      </w:pPr>
      <w:r w:rsidRPr="005A4F21">
        <w:t>Podczas otwarcia ofert, mającego miejsce</w:t>
      </w:r>
      <w:r w:rsidR="00FF4AB1" w:rsidRPr="005A4F21">
        <w:t xml:space="preserve"> w dniu </w:t>
      </w:r>
      <w:r w:rsidR="00F43C63" w:rsidRPr="005A4F21">
        <w:t>17/10/2025</w:t>
      </w:r>
      <w:r w:rsidR="00FF4AB1" w:rsidRPr="005A4F21">
        <w:t xml:space="preserve"> o godz. </w:t>
      </w:r>
      <w:r w:rsidR="00F43C63" w:rsidRPr="005A4F21">
        <w:t>09:30</w:t>
      </w:r>
      <w:r w:rsidRPr="005A4F21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5A4F21" w14:paraId="2D5914A0" w14:textId="77777777" w:rsidTr="000C1C6D">
        <w:tc>
          <w:tcPr>
            <w:tcW w:w="1276" w:type="dxa"/>
            <w:shd w:val="clear" w:color="auto" w:fill="F2F2F2"/>
            <w:vAlign w:val="center"/>
          </w:tcPr>
          <w:p w14:paraId="59982651" w14:textId="77777777" w:rsidR="00D665F5" w:rsidRPr="005A4F21" w:rsidRDefault="00960CEB" w:rsidP="003F57CD">
            <w:pPr>
              <w:spacing w:before="120" w:after="120"/>
              <w:jc w:val="center"/>
            </w:pPr>
            <w:r w:rsidRPr="005A4F21">
              <w:t>O</w:t>
            </w:r>
            <w:r w:rsidR="00D665F5" w:rsidRPr="005A4F21">
              <w:t>fert</w:t>
            </w:r>
            <w:r w:rsidRPr="005A4F21"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3D02C798" w14:textId="77777777" w:rsidR="00D665F5" w:rsidRPr="005A4F21" w:rsidRDefault="00D665F5" w:rsidP="003F57CD">
            <w:pPr>
              <w:spacing w:before="120" w:after="120"/>
              <w:jc w:val="center"/>
            </w:pPr>
            <w:r w:rsidRPr="005A4F21">
              <w:t>Nazwa</w:t>
            </w:r>
            <w:r w:rsidR="003F57CD" w:rsidRPr="005A4F21">
              <w:t xml:space="preserve"> </w:t>
            </w:r>
            <w:r w:rsidRPr="005A4F21"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2EAFE7B7" w14:textId="77777777" w:rsidR="00D665F5" w:rsidRPr="005A4F21" w:rsidRDefault="00D665F5" w:rsidP="003F57CD">
            <w:pPr>
              <w:spacing w:before="120" w:after="120"/>
              <w:jc w:val="center"/>
            </w:pPr>
            <w:r w:rsidRPr="005A4F21">
              <w:t>Cena oferty</w:t>
            </w:r>
          </w:p>
        </w:tc>
      </w:tr>
      <w:tr w:rsidR="00F43C63" w:rsidRPr="005A4F21" w14:paraId="6529FE18" w14:textId="77777777" w:rsidTr="00A24C31">
        <w:tc>
          <w:tcPr>
            <w:tcW w:w="1276" w:type="dxa"/>
            <w:vAlign w:val="center"/>
          </w:tcPr>
          <w:p w14:paraId="4D78F9FE" w14:textId="77777777" w:rsidR="00F43C63" w:rsidRPr="005A4F21" w:rsidRDefault="00F43C63" w:rsidP="00A24C31">
            <w:pPr>
              <w:spacing w:before="80" w:after="80"/>
              <w:jc w:val="center"/>
            </w:pPr>
            <w:r w:rsidRPr="005A4F21">
              <w:t>1</w:t>
            </w:r>
          </w:p>
        </w:tc>
        <w:tc>
          <w:tcPr>
            <w:tcW w:w="4961" w:type="dxa"/>
          </w:tcPr>
          <w:p w14:paraId="351B6422" w14:textId="77777777" w:rsidR="00F43C63" w:rsidRPr="005A4F21" w:rsidRDefault="00F43C63" w:rsidP="00A24C31">
            <w:pPr>
              <w:spacing w:before="80" w:after="40"/>
            </w:pPr>
            <w:r w:rsidRPr="005A4F21">
              <w:t>FHU ADIM ADAM KRUSZYNA</w:t>
            </w:r>
          </w:p>
          <w:p w14:paraId="76DD448A" w14:textId="77777777" w:rsidR="00F43C63" w:rsidRPr="005A4F21" w:rsidRDefault="00F43C63" w:rsidP="00A24C31">
            <w:r w:rsidRPr="005A4F21">
              <w:t>Biskupice</w:t>
            </w:r>
            <w:r w:rsidRPr="005A4F21">
              <w:t xml:space="preserve"> </w:t>
            </w:r>
            <w:r w:rsidRPr="005A4F21">
              <w:t>134</w:t>
            </w:r>
            <w:r w:rsidRPr="005A4F21">
              <w:t xml:space="preserve"> </w:t>
            </w:r>
          </w:p>
          <w:p w14:paraId="219B5A52" w14:textId="1C0CC791" w:rsidR="00F43C63" w:rsidRPr="005A4F21" w:rsidRDefault="00F43C63" w:rsidP="00A24C31">
            <w:pPr>
              <w:spacing w:after="80"/>
              <w:jc w:val="both"/>
            </w:pPr>
            <w:r w:rsidRPr="005A4F21">
              <w:t>32-020</w:t>
            </w:r>
            <w:r w:rsidRPr="005A4F21">
              <w:t xml:space="preserve"> </w:t>
            </w:r>
            <w:r w:rsidR="005A4F21">
              <w:t>W</w:t>
            </w:r>
            <w:r w:rsidRPr="005A4F21">
              <w:t>ieliczka</w:t>
            </w:r>
          </w:p>
        </w:tc>
        <w:tc>
          <w:tcPr>
            <w:tcW w:w="2835" w:type="dxa"/>
            <w:vAlign w:val="center"/>
          </w:tcPr>
          <w:p w14:paraId="5FE4BCC0" w14:textId="77777777" w:rsidR="00F43C63" w:rsidRPr="005A4F21" w:rsidRDefault="00F43C63" w:rsidP="00A24C31">
            <w:pPr>
              <w:spacing w:before="80" w:after="80"/>
              <w:jc w:val="center"/>
            </w:pPr>
            <w:r w:rsidRPr="005A4F21">
              <w:t>5 320 049.99 zł</w:t>
            </w:r>
          </w:p>
        </w:tc>
      </w:tr>
      <w:tr w:rsidR="00F43C63" w:rsidRPr="005A4F21" w14:paraId="16CE2E88" w14:textId="77777777" w:rsidTr="00A24C31">
        <w:tc>
          <w:tcPr>
            <w:tcW w:w="1276" w:type="dxa"/>
            <w:vAlign w:val="center"/>
          </w:tcPr>
          <w:p w14:paraId="1705D196" w14:textId="77777777" w:rsidR="00F43C63" w:rsidRPr="005A4F21" w:rsidRDefault="00F43C63" w:rsidP="00A24C31">
            <w:pPr>
              <w:spacing w:before="80" w:after="80"/>
              <w:jc w:val="center"/>
            </w:pPr>
            <w:r w:rsidRPr="005A4F21">
              <w:t>2</w:t>
            </w:r>
          </w:p>
        </w:tc>
        <w:tc>
          <w:tcPr>
            <w:tcW w:w="4961" w:type="dxa"/>
          </w:tcPr>
          <w:p w14:paraId="55462C6D" w14:textId="77777777" w:rsidR="00F43C63" w:rsidRPr="005A4F21" w:rsidRDefault="00F43C63" w:rsidP="00A24C31">
            <w:pPr>
              <w:spacing w:before="80" w:after="40"/>
            </w:pPr>
            <w:r w:rsidRPr="005A4F21">
              <w:t>FIRMA PRODUKCYJNO USŁUGOWO HANDLOWA OŚCIEŻNICA Grzegorz Czajkowski</w:t>
            </w:r>
          </w:p>
          <w:p w14:paraId="00232FA3" w14:textId="77777777" w:rsidR="00F43C63" w:rsidRPr="005A4F21" w:rsidRDefault="00F43C63" w:rsidP="00A24C31">
            <w:r w:rsidRPr="005A4F21">
              <w:t>Staniątki</w:t>
            </w:r>
            <w:r w:rsidRPr="005A4F21">
              <w:t xml:space="preserve"> </w:t>
            </w:r>
            <w:r w:rsidRPr="005A4F21">
              <w:t>583</w:t>
            </w:r>
            <w:r w:rsidRPr="005A4F21">
              <w:t xml:space="preserve"> </w:t>
            </w:r>
          </w:p>
          <w:p w14:paraId="60E7321E" w14:textId="77777777" w:rsidR="00F43C63" w:rsidRPr="005A4F21" w:rsidRDefault="00F43C63" w:rsidP="00A24C31">
            <w:pPr>
              <w:spacing w:after="80"/>
              <w:jc w:val="both"/>
            </w:pPr>
            <w:r w:rsidRPr="005A4F21">
              <w:t>32-005</w:t>
            </w:r>
            <w:r w:rsidRPr="005A4F21">
              <w:t xml:space="preserve"> </w:t>
            </w:r>
            <w:r w:rsidRPr="005A4F21">
              <w:t>Niepołomice</w:t>
            </w:r>
          </w:p>
        </w:tc>
        <w:tc>
          <w:tcPr>
            <w:tcW w:w="2835" w:type="dxa"/>
            <w:vAlign w:val="center"/>
          </w:tcPr>
          <w:p w14:paraId="207A81B1" w14:textId="77777777" w:rsidR="00F43C63" w:rsidRPr="005A4F21" w:rsidRDefault="00F43C63" w:rsidP="00A24C31">
            <w:pPr>
              <w:spacing w:before="80" w:after="80"/>
              <w:jc w:val="center"/>
            </w:pPr>
            <w:r w:rsidRPr="005A4F21">
              <w:t>2 219 000.00 zł</w:t>
            </w:r>
          </w:p>
        </w:tc>
      </w:tr>
    </w:tbl>
    <w:p w14:paraId="7EDBD8F7" w14:textId="77777777" w:rsidR="0069085C" w:rsidRPr="005A4F21" w:rsidRDefault="0069085C" w:rsidP="00A80738">
      <w:pPr>
        <w:spacing w:before="120" w:after="120"/>
        <w:jc w:val="both"/>
      </w:pPr>
    </w:p>
    <w:p w14:paraId="531F7976" w14:textId="77777777" w:rsidR="00577BC6" w:rsidRPr="005A4F21" w:rsidRDefault="00577BC6" w:rsidP="00A80738">
      <w:pPr>
        <w:spacing w:before="120" w:after="120"/>
        <w:jc w:val="both"/>
      </w:pPr>
    </w:p>
    <w:p w14:paraId="434F67E0" w14:textId="0ABC68B9" w:rsidR="00C236D3" w:rsidRPr="005A4F21" w:rsidRDefault="00C236D3" w:rsidP="00173B20">
      <w:pPr>
        <w:jc w:val="right"/>
      </w:pPr>
    </w:p>
    <w:sectPr w:rsidR="00C236D3" w:rsidRPr="005A4F21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4E7BF5" w14:textId="77777777" w:rsidR="00462326" w:rsidRDefault="00462326">
      <w:r>
        <w:separator/>
      </w:r>
    </w:p>
  </w:endnote>
  <w:endnote w:type="continuationSeparator" w:id="0">
    <w:p w14:paraId="33219CF8" w14:textId="77777777" w:rsidR="00462326" w:rsidRDefault="004623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2FBBF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74AF2A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3A7174" w14:textId="064CA2A8" w:rsidR="009F189D" w:rsidRPr="00960CEB" w:rsidRDefault="009F189D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4F285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5CA9D8B" w14:textId="77777777" w:rsidR="009F189D" w:rsidRDefault="009F189D">
    <w:pPr>
      <w:pStyle w:val="Stopka"/>
      <w:tabs>
        <w:tab w:val="clear" w:pos="4536"/>
      </w:tabs>
      <w:jc w:val="center"/>
    </w:pPr>
  </w:p>
  <w:p w14:paraId="090AA97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B1C06A" w14:textId="77777777" w:rsidR="00462326" w:rsidRDefault="00462326">
      <w:r>
        <w:separator/>
      </w:r>
    </w:p>
  </w:footnote>
  <w:footnote w:type="continuationSeparator" w:id="0">
    <w:p w14:paraId="36E4046A" w14:textId="77777777" w:rsidR="00462326" w:rsidRDefault="004623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3D6B69" w14:textId="77777777" w:rsidR="00F43C63" w:rsidRDefault="00F43C6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ABD316" w14:textId="77777777" w:rsidR="00F43C63" w:rsidRDefault="00F43C6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FF54A4" w14:textId="77777777" w:rsidR="00F43C63" w:rsidRDefault="00F43C6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2326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62326"/>
    <w:rsid w:val="00490DC0"/>
    <w:rsid w:val="00493F8C"/>
    <w:rsid w:val="004C7E9B"/>
    <w:rsid w:val="00577BC6"/>
    <w:rsid w:val="005A4F21"/>
    <w:rsid w:val="00601802"/>
    <w:rsid w:val="0069085C"/>
    <w:rsid w:val="007E67EE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3C63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910CAB0"/>
  <w15:chartTrackingRefBased/>
  <w15:docId w15:val="{82A7F082-7CD7-4E02-975B-0FE6BB80B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131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Anna Topór</cp:lastModifiedBy>
  <cp:revision>2</cp:revision>
  <cp:lastPrinted>2025-10-17T12:13:00Z</cp:lastPrinted>
  <dcterms:created xsi:type="dcterms:W3CDTF">2025-10-17T12:14:00Z</dcterms:created>
  <dcterms:modified xsi:type="dcterms:W3CDTF">2025-10-17T12:14:00Z</dcterms:modified>
</cp:coreProperties>
</file>