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EE0AC" w14:textId="7CE004AE" w:rsidR="00D665F5" w:rsidRPr="000905B9" w:rsidRDefault="001F5245" w:rsidP="000905B9">
      <w:pPr>
        <w:spacing w:after="240"/>
        <w:jc w:val="right"/>
        <w:rPr>
          <w:sz w:val="22"/>
          <w:szCs w:val="22"/>
        </w:rPr>
      </w:pPr>
      <w:bookmarkStart w:id="0" w:name="_Hlk52197885"/>
      <w:r w:rsidRPr="000905B9">
        <w:rPr>
          <w:sz w:val="22"/>
          <w:szCs w:val="22"/>
        </w:rPr>
        <w:t>Kraków</w:t>
      </w:r>
      <w:r w:rsidR="00D665F5" w:rsidRPr="000905B9">
        <w:rPr>
          <w:sz w:val="22"/>
          <w:szCs w:val="22"/>
        </w:rPr>
        <w:t xml:space="preserve"> dnia: </w:t>
      </w:r>
      <w:r w:rsidRPr="000905B9">
        <w:rPr>
          <w:sz w:val="22"/>
          <w:szCs w:val="22"/>
        </w:rPr>
        <w:t>2025-10-15</w:t>
      </w:r>
    </w:p>
    <w:p w14:paraId="74AE07D0" w14:textId="77777777" w:rsidR="001F5245" w:rsidRPr="000905B9" w:rsidRDefault="001F5245" w:rsidP="00577BC6">
      <w:pPr>
        <w:spacing w:after="40"/>
        <w:rPr>
          <w:b/>
          <w:bCs/>
          <w:sz w:val="22"/>
          <w:szCs w:val="22"/>
        </w:rPr>
      </w:pPr>
      <w:r w:rsidRPr="000905B9">
        <w:rPr>
          <w:b/>
          <w:bCs/>
          <w:sz w:val="22"/>
          <w:szCs w:val="22"/>
        </w:rPr>
        <w:t>Szpital Miejski Specjalistyczny</w:t>
      </w:r>
    </w:p>
    <w:p w14:paraId="536EB4F7" w14:textId="77777777" w:rsidR="001F5245" w:rsidRPr="000905B9" w:rsidRDefault="001F5245" w:rsidP="00577BC6">
      <w:pPr>
        <w:spacing w:after="40"/>
        <w:rPr>
          <w:b/>
          <w:bCs/>
          <w:sz w:val="22"/>
          <w:szCs w:val="22"/>
        </w:rPr>
      </w:pPr>
      <w:r w:rsidRPr="000905B9">
        <w:rPr>
          <w:b/>
          <w:bCs/>
          <w:sz w:val="22"/>
          <w:szCs w:val="22"/>
        </w:rPr>
        <w:t>im. Gabriela Narutowicza w Krakowie</w:t>
      </w:r>
    </w:p>
    <w:p w14:paraId="6E55B342" w14:textId="77777777" w:rsidR="00D665F5" w:rsidRPr="000905B9" w:rsidRDefault="001F5245" w:rsidP="00D665F5">
      <w:pPr>
        <w:rPr>
          <w:sz w:val="22"/>
          <w:szCs w:val="22"/>
        </w:rPr>
      </w:pPr>
      <w:r w:rsidRPr="000905B9">
        <w:rPr>
          <w:sz w:val="22"/>
          <w:szCs w:val="22"/>
        </w:rPr>
        <w:t>ul. Prądnicka</w:t>
      </w:r>
      <w:r w:rsidR="00D665F5" w:rsidRPr="000905B9">
        <w:rPr>
          <w:sz w:val="22"/>
          <w:szCs w:val="22"/>
        </w:rPr>
        <w:t xml:space="preserve"> </w:t>
      </w:r>
      <w:r w:rsidRPr="000905B9">
        <w:rPr>
          <w:sz w:val="22"/>
          <w:szCs w:val="22"/>
        </w:rPr>
        <w:t>35-37</w:t>
      </w:r>
    </w:p>
    <w:p w14:paraId="68CAD273" w14:textId="77777777" w:rsidR="00D665F5" w:rsidRPr="000905B9" w:rsidRDefault="001F5245" w:rsidP="00D665F5">
      <w:pPr>
        <w:rPr>
          <w:sz w:val="22"/>
          <w:szCs w:val="22"/>
        </w:rPr>
      </w:pPr>
      <w:r w:rsidRPr="000905B9">
        <w:rPr>
          <w:sz w:val="22"/>
          <w:szCs w:val="22"/>
        </w:rPr>
        <w:t>31-202</w:t>
      </w:r>
      <w:r w:rsidR="00D665F5" w:rsidRPr="000905B9">
        <w:rPr>
          <w:sz w:val="22"/>
          <w:szCs w:val="22"/>
        </w:rPr>
        <w:t xml:space="preserve"> </w:t>
      </w:r>
      <w:r w:rsidRPr="000905B9">
        <w:rPr>
          <w:sz w:val="22"/>
          <w:szCs w:val="22"/>
        </w:rPr>
        <w:t>Kraków</w:t>
      </w:r>
    </w:p>
    <w:p w14:paraId="175481B1" w14:textId="77777777" w:rsidR="00D665F5" w:rsidRPr="000905B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18"/>
        </w:rPr>
      </w:pPr>
    </w:p>
    <w:p w14:paraId="20000ED6" w14:textId="77777777" w:rsidR="00A80738" w:rsidRPr="000905B9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905B9">
        <w:rPr>
          <w:sz w:val="22"/>
          <w:szCs w:val="22"/>
        </w:rPr>
        <w:t>Znak sprawy:</w:t>
      </w:r>
      <w:r w:rsidRPr="000905B9">
        <w:rPr>
          <w:b/>
          <w:sz w:val="22"/>
          <w:szCs w:val="22"/>
        </w:rPr>
        <w:t xml:space="preserve"> </w:t>
      </w:r>
      <w:r w:rsidR="001F5245" w:rsidRPr="000905B9">
        <w:rPr>
          <w:b/>
          <w:sz w:val="22"/>
          <w:szCs w:val="22"/>
        </w:rPr>
        <w:t>ZP/46/2025</w:t>
      </w:r>
      <w:r w:rsidR="00A80738" w:rsidRPr="000905B9">
        <w:rPr>
          <w:sz w:val="24"/>
          <w:szCs w:val="24"/>
        </w:rPr>
        <w:tab/>
        <w:t xml:space="preserve"> </w:t>
      </w:r>
    </w:p>
    <w:p w14:paraId="3D45EFAD" w14:textId="77777777" w:rsidR="00A80738" w:rsidRPr="000905B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0881B6" w14:textId="77777777" w:rsidR="00A80738" w:rsidRPr="000905B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64EFFE" w14:textId="77777777" w:rsidR="00A80738" w:rsidRPr="000905B9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57CB0C" w14:textId="77777777" w:rsidR="00A80738" w:rsidRPr="000905B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0905B9">
        <w:rPr>
          <w:b/>
          <w:spacing w:val="20"/>
          <w:sz w:val="28"/>
        </w:rPr>
        <w:t>INFORMACJA Z OTWARCIA OFERT</w:t>
      </w:r>
    </w:p>
    <w:p w14:paraId="16157B28" w14:textId="77777777" w:rsidR="00A80738" w:rsidRPr="000905B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122614E" w14:textId="086760D3" w:rsidR="00C659E2" w:rsidRPr="000905B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905B9">
        <w:rPr>
          <w:bCs/>
          <w:sz w:val="22"/>
          <w:szCs w:val="22"/>
        </w:rPr>
        <w:t xml:space="preserve">Dotyczy </w:t>
      </w:r>
      <w:r w:rsidRPr="000905B9">
        <w:rPr>
          <w:sz w:val="22"/>
          <w:szCs w:val="22"/>
        </w:rPr>
        <w:t xml:space="preserve">postępowania o udzielenie zamówienia publicznego prowadzonego w trybie </w:t>
      </w:r>
      <w:r w:rsidR="001F5245" w:rsidRPr="000905B9">
        <w:rPr>
          <w:sz w:val="22"/>
          <w:szCs w:val="22"/>
        </w:rPr>
        <w:t>przetarg</w:t>
      </w:r>
      <w:r w:rsidR="000905B9" w:rsidRPr="000905B9">
        <w:rPr>
          <w:sz w:val="22"/>
          <w:szCs w:val="22"/>
        </w:rPr>
        <w:t>u</w:t>
      </w:r>
      <w:r w:rsidR="001F5245" w:rsidRPr="000905B9">
        <w:rPr>
          <w:sz w:val="22"/>
          <w:szCs w:val="22"/>
        </w:rPr>
        <w:t xml:space="preserve"> nieograniczon</w:t>
      </w:r>
      <w:r w:rsidR="000905B9" w:rsidRPr="000905B9">
        <w:rPr>
          <w:sz w:val="22"/>
          <w:szCs w:val="22"/>
        </w:rPr>
        <w:t>ego</w:t>
      </w:r>
      <w:r w:rsidRPr="000905B9">
        <w:rPr>
          <w:sz w:val="22"/>
          <w:szCs w:val="22"/>
        </w:rPr>
        <w:t xml:space="preserve"> na:</w:t>
      </w:r>
    </w:p>
    <w:p w14:paraId="2EFBDAE2" w14:textId="77777777" w:rsidR="00A80738" w:rsidRPr="000905B9" w:rsidRDefault="001F5245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 w:rsidRPr="000905B9">
        <w:rPr>
          <w:b/>
          <w:i/>
          <w:iCs/>
          <w:szCs w:val="24"/>
        </w:rPr>
        <w:t>Zakup i dostawa produktów farmaceutycznych III</w:t>
      </w:r>
    </w:p>
    <w:p w14:paraId="0F08D903" w14:textId="77777777" w:rsidR="00D665F5" w:rsidRPr="000905B9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0905B9">
        <w:rPr>
          <w:sz w:val="22"/>
          <w:szCs w:val="22"/>
        </w:rPr>
        <w:t>Zamawiający, działając na podstawie art. 22</w:t>
      </w:r>
      <w:r w:rsidR="00FC7F5E" w:rsidRPr="000905B9">
        <w:rPr>
          <w:sz w:val="22"/>
          <w:szCs w:val="22"/>
        </w:rPr>
        <w:t>2</w:t>
      </w:r>
      <w:r w:rsidRPr="000905B9">
        <w:rPr>
          <w:sz w:val="22"/>
          <w:szCs w:val="22"/>
        </w:rPr>
        <w:t xml:space="preserve"> ust. 5 </w:t>
      </w:r>
      <w:r w:rsidRPr="000905B9">
        <w:rPr>
          <w:bCs/>
          <w:sz w:val="22"/>
          <w:szCs w:val="22"/>
        </w:rPr>
        <w:t>ustawy z dnia 11 września 2019 r. Prawo zamówień publicznych</w:t>
      </w:r>
      <w:r w:rsidRPr="000905B9">
        <w:rPr>
          <w:sz w:val="22"/>
          <w:szCs w:val="22"/>
        </w:rPr>
        <w:t xml:space="preserve"> </w:t>
      </w:r>
      <w:r w:rsidR="001F5245" w:rsidRPr="000905B9">
        <w:rPr>
          <w:sz w:val="22"/>
          <w:szCs w:val="22"/>
        </w:rPr>
        <w:t>(</w:t>
      </w:r>
      <w:proofErr w:type="spellStart"/>
      <w:r w:rsidR="001F5245" w:rsidRPr="000905B9">
        <w:rPr>
          <w:sz w:val="22"/>
          <w:szCs w:val="22"/>
        </w:rPr>
        <w:t>t.j</w:t>
      </w:r>
      <w:proofErr w:type="spellEnd"/>
      <w:r w:rsidR="001F5245" w:rsidRPr="000905B9">
        <w:rPr>
          <w:sz w:val="22"/>
          <w:szCs w:val="22"/>
        </w:rPr>
        <w:t>. Dz. U. z 2024 poz. 1320)</w:t>
      </w:r>
      <w:r w:rsidR="00490DC0" w:rsidRPr="000905B9">
        <w:rPr>
          <w:sz w:val="22"/>
          <w:szCs w:val="22"/>
        </w:rPr>
        <w:t xml:space="preserve"> </w:t>
      </w:r>
      <w:r w:rsidRPr="000905B9">
        <w:rPr>
          <w:sz w:val="22"/>
          <w:szCs w:val="22"/>
        </w:rPr>
        <w:t>udostępnia</w:t>
      </w:r>
      <w:r w:rsidR="00F95C33" w:rsidRPr="000905B9">
        <w:rPr>
          <w:sz w:val="22"/>
          <w:szCs w:val="22"/>
        </w:rPr>
        <w:t xml:space="preserve"> </w:t>
      </w:r>
      <w:r w:rsidR="004C7E9B" w:rsidRPr="000905B9">
        <w:rPr>
          <w:sz w:val="22"/>
          <w:szCs w:val="22"/>
        </w:rPr>
        <w:t>informacj</w:t>
      </w:r>
      <w:r w:rsidR="00577BC6" w:rsidRPr="000905B9">
        <w:rPr>
          <w:sz w:val="22"/>
          <w:szCs w:val="22"/>
        </w:rPr>
        <w:t>ę</w:t>
      </w:r>
      <w:r w:rsidR="00035488" w:rsidRPr="000905B9">
        <w:rPr>
          <w:sz w:val="22"/>
          <w:szCs w:val="22"/>
        </w:rPr>
        <w:t xml:space="preserve"> z otwarcia ofert</w:t>
      </w:r>
      <w:r w:rsidR="00577BC6" w:rsidRPr="000905B9">
        <w:rPr>
          <w:sz w:val="22"/>
          <w:szCs w:val="22"/>
        </w:rPr>
        <w:t>.</w:t>
      </w:r>
    </w:p>
    <w:p w14:paraId="6179F173" w14:textId="77777777" w:rsidR="00A80738" w:rsidRPr="000905B9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0905B9">
        <w:rPr>
          <w:sz w:val="22"/>
          <w:szCs w:val="22"/>
        </w:rPr>
        <w:t>Podczas otwarcia ofert, mającego miejsce</w:t>
      </w:r>
      <w:r w:rsidR="00FF4AB1" w:rsidRPr="000905B9">
        <w:rPr>
          <w:sz w:val="22"/>
          <w:szCs w:val="22"/>
        </w:rPr>
        <w:t xml:space="preserve"> w dniu </w:t>
      </w:r>
      <w:r w:rsidR="001F5245" w:rsidRPr="000905B9">
        <w:rPr>
          <w:sz w:val="22"/>
          <w:szCs w:val="22"/>
        </w:rPr>
        <w:t>15/10/2025</w:t>
      </w:r>
      <w:r w:rsidR="00FF4AB1" w:rsidRPr="000905B9">
        <w:rPr>
          <w:sz w:val="22"/>
          <w:szCs w:val="22"/>
        </w:rPr>
        <w:t xml:space="preserve"> o godz. </w:t>
      </w:r>
      <w:r w:rsidR="001F5245" w:rsidRPr="000905B9">
        <w:rPr>
          <w:sz w:val="22"/>
          <w:szCs w:val="22"/>
        </w:rPr>
        <w:t>12:00</w:t>
      </w:r>
      <w:r w:rsidRPr="000905B9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905B9" w14:paraId="4FA90DDF" w14:textId="77777777" w:rsidTr="00C82837">
        <w:tc>
          <w:tcPr>
            <w:tcW w:w="993" w:type="dxa"/>
            <w:vAlign w:val="center"/>
          </w:tcPr>
          <w:p w14:paraId="1E30ACCF" w14:textId="77777777" w:rsidR="006B27ED" w:rsidRPr="000905B9" w:rsidRDefault="006B27ED" w:rsidP="00C82837">
            <w:pPr>
              <w:spacing w:before="120" w:after="120"/>
              <w:jc w:val="center"/>
            </w:pPr>
            <w:r w:rsidRPr="000905B9">
              <w:t>Nr oferty</w:t>
            </w:r>
          </w:p>
        </w:tc>
        <w:tc>
          <w:tcPr>
            <w:tcW w:w="1134" w:type="dxa"/>
            <w:vAlign w:val="center"/>
          </w:tcPr>
          <w:p w14:paraId="4C62477B" w14:textId="77777777" w:rsidR="006B27ED" w:rsidRPr="000905B9" w:rsidRDefault="006B27ED" w:rsidP="00C82837">
            <w:pPr>
              <w:spacing w:before="120" w:after="120"/>
              <w:jc w:val="center"/>
            </w:pPr>
            <w:r w:rsidRPr="000905B9">
              <w:t>Nr</w:t>
            </w:r>
            <w:r w:rsidR="00C82837" w:rsidRPr="000905B9">
              <w:t xml:space="preserve"> </w:t>
            </w:r>
            <w:r w:rsidRPr="000905B9">
              <w:t>zadania</w:t>
            </w:r>
          </w:p>
        </w:tc>
        <w:tc>
          <w:tcPr>
            <w:tcW w:w="4110" w:type="dxa"/>
            <w:vAlign w:val="center"/>
          </w:tcPr>
          <w:p w14:paraId="715D220E" w14:textId="77777777" w:rsidR="006B27ED" w:rsidRPr="000905B9" w:rsidRDefault="006B27ED" w:rsidP="00BB547B">
            <w:pPr>
              <w:spacing w:before="120" w:after="120"/>
              <w:jc w:val="center"/>
            </w:pPr>
            <w:r w:rsidRPr="000905B9">
              <w:t>Nazwa i adres wykonawcy</w:t>
            </w:r>
          </w:p>
        </w:tc>
        <w:tc>
          <w:tcPr>
            <w:tcW w:w="2835" w:type="dxa"/>
            <w:vAlign w:val="center"/>
          </w:tcPr>
          <w:p w14:paraId="1CF07444" w14:textId="6DFBFDAC" w:rsidR="006B27ED" w:rsidRPr="000905B9" w:rsidRDefault="000905B9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1F5245" w:rsidRPr="000905B9" w14:paraId="49FB6169" w14:textId="77777777" w:rsidTr="00CA1D22">
        <w:tc>
          <w:tcPr>
            <w:tcW w:w="993" w:type="dxa"/>
            <w:vAlign w:val="center"/>
          </w:tcPr>
          <w:p w14:paraId="2386148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</w:t>
            </w:r>
          </w:p>
        </w:tc>
        <w:tc>
          <w:tcPr>
            <w:tcW w:w="1134" w:type="dxa"/>
            <w:vAlign w:val="center"/>
          </w:tcPr>
          <w:p w14:paraId="69CF5EA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15</w:t>
            </w:r>
          </w:p>
        </w:tc>
        <w:tc>
          <w:tcPr>
            <w:tcW w:w="4110" w:type="dxa"/>
          </w:tcPr>
          <w:p w14:paraId="537023E8" w14:textId="6185E1C8" w:rsidR="001F5245" w:rsidRPr="000905B9" w:rsidRDefault="001F5245" w:rsidP="00CA1D22">
            <w:pPr>
              <w:spacing w:before="80"/>
            </w:pPr>
            <w:r w:rsidRPr="000905B9">
              <w:t xml:space="preserve">UNIPRO  </w:t>
            </w:r>
            <w:r w:rsidR="000905B9">
              <w:t>S</w:t>
            </w:r>
            <w:r w:rsidRPr="000905B9">
              <w:t>p. z o.o.</w:t>
            </w:r>
          </w:p>
          <w:p w14:paraId="101E6E4D" w14:textId="77777777" w:rsidR="001F5245" w:rsidRPr="000905B9" w:rsidRDefault="001F5245" w:rsidP="00CA1D22">
            <w:r w:rsidRPr="000905B9">
              <w:t>Targowisko</w:t>
            </w:r>
            <w:r w:rsidRPr="000905B9">
              <w:t xml:space="preserve"> </w:t>
            </w:r>
            <w:r w:rsidRPr="000905B9">
              <w:t>553</w:t>
            </w:r>
            <w:r w:rsidRPr="000905B9">
              <w:t xml:space="preserve"> </w:t>
            </w:r>
          </w:p>
          <w:p w14:paraId="7A7A2C7A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32-015</w:t>
            </w:r>
            <w:r w:rsidRPr="000905B9">
              <w:t xml:space="preserve"> </w:t>
            </w:r>
            <w:r w:rsidRPr="000905B9">
              <w:t>Kłaj</w:t>
            </w:r>
          </w:p>
        </w:tc>
        <w:tc>
          <w:tcPr>
            <w:tcW w:w="2835" w:type="dxa"/>
            <w:vAlign w:val="center"/>
          </w:tcPr>
          <w:p w14:paraId="3C09407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8 625.96 zł</w:t>
            </w:r>
          </w:p>
        </w:tc>
      </w:tr>
      <w:tr w:rsidR="001F5245" w:rsidRPr="000905B9" w14:paraId="35BD208A" w14:textId="77777777" w:rsidTr="00CA1D22">
        <w:tc>
          <w:tcPr>
            <w:tcW w:w="993" w:type="dxa"/>
            <w:vAlign w:val="center"/>
          </w:tcPr>
          <w:p w14:paraId="4BD4D1D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</w:t>
            </w:r>
          </w:p>
        </w:tc>
        <w:tc>
          <w:tcPr>
            <w:tcW w:w="1134" w:type="dxa"/>
            <w:vAlign w:val="center"/>
          </w:tcPr>
          <w:p w14:paraId="3E83C129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6</w:t>
            </w:r>
          </w:p>
        </w:tc>
        <w:tc>
          <w:tcPr>
            <w:tcW w:w="4110" w:type="dxa"/>
          </w:tcPr>
          <w:p w14:paraId="5F960C5F" w14:textId="112470C5" w:rsidR="001F5245" w:rsidRPr="000905B9" w:rsidRDefault="001F5245" w:rsidP="00CA1D22">
            <w:pPr>
              <w:spacing w:before="80"/>
            </w:pPr>
            <w:r w:rsidRPr="000905B9">
              <w:t xml:space="preserve">Medyk-Lek Panek </w:t>
            </w:r>
            <w:r w:rsidR="000905B9">
              <w:t>Sp. z o.o. Sp. k.</w:t>
            </w:r>
          </w:p>
          <w:p w14:paraId="1A65877C" w14:textId="77777777" w:rsidR="001F5245" w:rsidRPr="000905B9" w:rsidRDefault="001F5245" w:rsidP="00CA1D22">
            <w:r w:rsidRPr="000905B9">
              <w:t>ul. Pawła Włodkowica</w:t>
            </w:r>
            <w:r w:rsidRPr="000905B9">
              <w:t xml:space="preserve"> </w:t>
            </w:r>
            <w:r w:rsidRPr="000905B9">
              <w:t>2c</w:t>
            </w:r>
            <w:r w:rsidRPr="000905B9">
              <w:t xml:space="preserve"> </w:t>
            </w:r>
          </w:p>
          <w:p w14:paraId="440B53E6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03-262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019E6CB6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2 565.00 zł</w:t>
            </w:r>
          </w:p>
        </w:tc>
      </w:tr>
      <w:tr w:rsidR="001F5245" w:rsidRPr="000905B9" w14:paraId="2AE8B3AC" w14:textId="77777777" w:rsidTr="00CA1D22">
        <w:tc>
          <w:tcPr>
            <w:tcW w:w="993" w:type="dxa"/>
            <w:vAlign w:val="center"/>
          </w:tcPr>
          <w:p w14:paraId="33961E3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</w:t>
            </w:r>
          </w:p>
        </w:tc>
        <w:tc>
          <w:tcPr>
            <w:tcW w:w="1134" w:type="dxa"/>
            <w:vAlign w:val="center"/>
          </w:tcPr>
          <w:p w14:paraId="2112A96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7</w:t>
            </w:r>
          </w:p>
        </w:tc>
        <w:tc>
          <w:tcPr>
            <w:tcW w:w="4110" w:type="dxa"/>
          </w:tcPr>
          <w:p w14:paraId="63F9CACE" w14:textId="18167A77" w:rsidR="001F5245" w:rsidRPr="000905B9" w:rsidRDefault="001F5245" w:rsidP="00CA1D22">
            <w:pPr>
              <w:spacing w:before="80"/>
            </w:pPr>
            <w:r w:rsidRPr="000905B9">
              <w:t xml:space="preserve">Medyk-Lek Panek </w:t>
            </w:r>
            <w:r w:rsidR="000905B9">
              <w:t>Sp. z o.o. Sp. k.</w:t>
            </w:r>
          </w:p>
          <w:p w14:paraId="00E61A61" w14:textId="77777777" w:rsidR="001F5245" w:rsidRPr="000905B9" w:rsidRDefault="001F5245" w:rsidP="00CA1D22">
            <w:r w:rsidRPr="000905B9">
              <w:t>ul. Pawła Włodkowica</w:t>
            </w:r>
            <w:r w:rsidRPr="000905B9">
              <w:t xml:space="preserve"> </w:t>
            </w:r>
            <w:r w:rsidRPr="000905B9">
              <w:t>2c</w:t>
            </w:r>
            <w:r w:rsidRPr="000905B9">
              <w:t xml:space="preserve"> </w:t>
            </w:r>
          </w:p>
          <w:p w14:paraId="168EB10A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03-262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7B2A9024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267.73 zł</w:t>
            </w:r>
          </w:p>
        </w:tc>
      </w:tr>
      <w:tr w:rsidR="001F5245" w:rsidRPr="000905B9" w14:paraId="0AB19E8C" w14:textId="77777777" w:rsidTr="00CA1D22">
        <w:tc>
          <w:tcPr>
            <w:tcW w:w="993" w:type="dxa"/>
            <w:vAlign w:val="center"/>
          </w:tcPr>
          <w:p w14:paraId="3C418FA6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</w:t>
            </w:r>
          </w:p>
        </w:tc>
        <w:tc>
          <w:tcPr>
            <w:tcW w:w="1134" w:type="dxa"/>
            <w:vAlign w:val="center"/>
          </w:tcPr>
          <w:p w14:paraId="3A3095B1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20</w:t>
            </w:r>
          </w:p>
        </w:tc>
        <w:tc>
          <w:tcPr>
            <w:tcW w:w="4110" w:type="dxa"/>
          </w:tcPr>
          <w:p w14:paraId="74EB7E97" w14:textId="07A546B8" w:rsidR="001F5245" w:rsidRPr="000905B9" w:rsidRDefault="001F5245" w:rsidP="00CA1D22">
            <w:pPr>
              <w:spacing w:before="80"/>
            </w:pPr>
            <w:r w:rsidRPr="000905B9">
              <w:t xml:space="preserve">Medyk-Lek Panek </w:t>
            </w:r>
            <w:r w:rsidR="000905B9">
              <w:t>Sp. z o.o. Sp. k.</w:t>
            </w:r>
          </w:p>
          <w:p w14:paraId="09645827" w14:textId="77777777" w:rsidR="001F5245" w:rsidRPr="000905B9" w:rsidRDefault="001F5245" w:rsidP="00CA1D22">
            <w:r w:rsidRPr="000905B9">
              <w:t>ul. Pawła Włodkowica</w:t>
            </w:r>
            <w:r w:rsidRPr="000905B9">
              <w:t xml:space="preserve"> </w:t>
            </w:r>
            <w:r w:rsidRPr="000905B9">
              <w:t>2c</w:t>
            </w:r>
            <w:r w:rsidRPr="000905B9">
              <w:t xml:space="preserve"> </w:t>
            </w:r>
          </w:p>
          <w:p w14:paraId="699675DB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03-262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4C343A69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7 987.68 zł</w:t>
            </w:r>
          </w:p>
        </w:tc>
      </w:tr>
      <w:tr w:rsidR="001F5245" w:rsidRPr="000905B9" w14:paraId="63E906A8" w14:textId="77777777" w:rsidTr="00CA1D22">
        <w:tc>
          <w:tcPr>
            <w:tcW w:w="993" w:type="dxa"/>
            <w:vAlign w:val="center"/>
          </w:tcPr>
          <w:p w14:paraId="5B1C108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</w:t>
            </w:r>
          </w:p>
        </w:tc>
        <w:tc>
          <w:tcPr>
            <w:tcW w:w="1134" w:type="dxa"/>
            <w:vAlign w:val="center"/>
          </w:tcPr>
          <w:p w14:paraId="5EB25F82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42</w:t>
            </w:r>
          </w:p>
        </w:tc>
        <w:tc>
          <w:tcPr>
            <w:tcW w:w="4110" w:type="dxa"/>
          </w:tcPr>
          <w:p w14:paraId="7C06E9F8" w14:textId="335F7627" w:rsidR="001F5245" w:rsidRPr="000905B9" w:rsidRDefault="001F5245" w:rsidP="00CA1D22">
            <w:pPr>
              <w:spacing w:before="80"/>
            </w:pPr>
            <w:r w:rsidRPr="000905B9">
              <w:t xml:space="preserve">Medyk-Lek Panek </w:t>
            </w:r>
            <w:r w:rsidR="000905B9">
              <w:t>Sp. z o.o. Sp. k.</w:t>
            </w:r>
          </w:p>
          <w:p w14:paraId="304AD6F1" w14:textId="77777777" w:rsidR="001F5245" w:rsidRPr="000905B9" w:rsidRDefault="001F5245" w:rsidP="00CA1D22">
            <w:r w:rsidRPr="000905B9">
              <w:t>ul. Pawła Włodkowica</w:t>
            </w:r>
            <w:r w:rsidRPr="000905B9">
              <w:t xml:space="preserve"> </w:t>
            </w:r>
            <w:r w:rsidRPr="000905B9">
              <w:t>2c</w:t>
            </w:r>
            <w:r w:rsidRPr="000905B9">
              <w:t xml:space="preserve"> </w:t>
            </w:r>
          </w:p>
          <w:p w14:paraId="42249B2A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03-262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11617C44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410 400.00 zł</w:t>
            </w:r>
          </w:p>
        </w:tc>
      </w:tr>
      <w:tr w:rsidR="001F5245" w:rsidRPr="000905B9" w14:paraId="60298F7A" w14:textId="77777777" w:rsidTr="00CA1D22">
        <w:tc>
          <w:tcPr>
            <w:tcW w:w="993" w:type="dxa"/>
            <w:vAlign w:val="center"/>
          </w:tcPr>
          <w:p w14:paraId="7DB13F9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</w:t>
            </w:r>
          </w:p>
        </w:tc>
        <w:tc>
          <w:tcPr>
            <w:tcW w:w="1134" w:type="dxa"/>
            <w:vAlign w:val="center"/>
          </w:tcPr>
          <w:p w14:paraId="13E12E31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32</w:t>
            </w:r>
          </w:p>
        </w:tc>
        <w:tc>
          <w:tcPr>
            <w:tcW w:w="4110" w:type="dxa"/>
          </w:tcPr>
          <w:p w14:paraId="40B5D967" w14:textId="70447362" w:rsidR="001F5245" w:rsidRPr="000905B9" w:rsidRDefault="001F5245" w:rsidP="00CA1D22">
            <w:pPr>
              <w:spacing w:before="80"/>
            </w:pPr>
            <w:proofErr w:type="spellStart"/>
            <w:r w:rsidRPr="000905B9">
              <w:t>Medicus</w:t>
            </w:r>
            <w:proofErr w:type="spellEnd"/>
            <w:r w:rsidRPr="000905B9">
              <w:t xml:space="preserve"> Sp</w:t>
            </w:r>
            <w:r w:rsidR="000905B9">
              <w:t>.</w:t>
            </w:r>
            <w:r w:rsidRPr="000905B9">
              <w:t xml:space="preserve"> z o.o. S.K.A.</w:t>
            </w:r>
          </w:p>
          <w:p w14:paraId="1B6228D3" w14:textId="77777777" w:rsidR="001F5245" w:rsidRPr="000905B9" w:rsidRDefault="001F5245" w:rsidP="00CA1D22">
            <w:r w:rsidRPr="000905B9">
              <w:t>ul. Browarowa</w:t>
            </w:r>
            <w:r w:rsidRPr="000905B9">
              <w:t xml:space="preserve"> </w:t>
            </w:r>
            <w:r w:rsidRPr="000905B9">
              <w:t>21</w:t>
            </w:r>
            <w:r w:rsidRPr="000905B9">
              <w:t xml:space="preserve"> </w:t>
            </w:r>
          </w:p>
          <w:p w14:paraId="1FC4E96A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43-100</w:t>
            </w:r>
            <w:r w:rsidRPr="000905B9">
              <w:t xml:space="preserve"> </w:t>
            </w:r>
            <w:r w:rsidRPr="000905B9">
              <w:t>Tychy</w:t>
            </w:r>
          </w:p>
        </w:tc>
        <w:tc>
          <w:tcPr>
            <w:tcW w:w="2835" w:type="dxa"/>
            <w:vAlign w:val="center"/>
          </w:tcPr>
          <w:p w14:paraId="603B5B47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989.01 zł</w:t>
            </w:r>
          </w:p>
        </w:tc>
      </w:tr>
      <w:tr w:rsidR="001F5245" w:rsidRPr="000905B9" w14:paraId="7DB0BFEB" w14:textId="77777777" w:rsidTr="00CA1D22">
        <w:tc>
          <w:tcPr>
            <w:tcW w:w="993" w:type="dxa"/>
            <w:vAlign w:val="center"/>
          </w:tcPr>
          <w:p w14:paraId="35722F9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</w:t>
            </w:r>
          </w:p>
        </w:tc>
        <w:tc>
          <w:tcPr>
            <w:tcW w:w="1134" w:type="dxa"/>
            <w:vAlign w:val="center"/>
          </w:tcPr>
          <w:p w14:paraId="789949E9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54</w:t>
            </w:r>
          </w:p>
        </w:tc>
        <w:tc>
          <w:tcPr>
            <w:tcW w:w="4110" w:type="dxa"/>
          </w:tcPr>
          <w:p w14:paraId="2BB57279" w14:textId="08671637" w:rsidR="001F5245" w:rsidRPr="000905B9" w:rsidRDefault="001F5245" w:rsidP="00CA1D22">
            <w:pPr>
              <w:spacing w:before="80"/>
            </w:pPr>
            <w:proofErr w:type="spellStart"/>
            <w:r w:rsidRPr="000905B9">
              <w:t>Janssen</w:t>
            </w:r>
            <w:proofErr w:type="spellEnd"/>
            <w:r w:rsidRPr="000905B9">
              <w:t xml:space="preserve"> - </w:t>
            </w:r>
            <w:proofErr w:type="spellStart"/>
            <w:r w:rsidRPr="000905B9">
              <w:t>Cilag</w:t>
            </w:r>
            <w:proofErr w:type="spellEnd"/>
            <w:r w:rsidRPr="000905B9">
              <w:t xml:space="preserve"> Polska </w:t>
            </w:r>
            <w:r w:rsidR="000905B9">
              <w:t>S</w:t>
            </w:r>
            <w:r w:rsidRPr="000905B9">
              <w:t>p. z o.o.</w:t>
            </w:r>
          </w:p>
          <w:p w14:paraId="6AF54520" w14:textId="77777777" w:rsidR="001F5245" w:rsidRPr="000905B9" w:rsidRDefault="001F5245" w:rsidP="00CA1D22">
            <w:r w:rsidRPr="000905B9">
              <w:t>ul. Iłżecka</w:t>
            </w:r>
            <w:r w:rsidRPr="000905B9">
              <w:t xml:space="preserve"> </w:t>
            </w:r>
            <w:r w:rsidRPr="000905B9">
              <w:t>24</w:t>
            </w:r>
            <w:r w:rsidRPr="000905B9">
              <w:t xml:space="preserve"> </w:t>
            </w:r>
          </w:p>
          <w:p w14:paraId="5E69CD2A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02-135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1BF0BDD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127 600.01 zł</w:t>
            </w:r>
          </w:p>
        </w:tc>
      </w:tr>
      <w:tr w:rsidR="001F5245" w:rsidRPr="000905B9" w14:paraId="1E53165C" w14:textId="77777777" w:rsidTr="00CA1D22">
        <w:tc>
          <w:tcPr>
            <w:tcW w:w="993" w:type="dxa"/>
            <w:vAlign w:val="center"/>
          </w:tcPr>
          <w:p w14:paraId="00BF8526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</w:t>
            </w:r>
          </w:p>
        </w:tc>
        <w:tc>
          <w:tcPr>
            <w:tcW w:w="1134" w:type="dxa"/>
            <w:vAlign w:val="center"/>
          </w:tcPr>
          <w:p w14:paraId="4E63B02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34</w:t>
            </w:r>
          </w:p>
        </w:tc>
        <w:tc>
          <w:tcPr>
            <w:tcW w:w="4110" w:type="dxa"/>
          </w:tcPr>
          <w:p w14:paraId="6169046F" w14:textId="75CBEE2E" w:rsidR="001F5245" w:rsidRPr="000905B9" w:rsidRDefault="001F5245" w:rsidP="00CA1D22">
            <w:pPr>
              <w:spacing w:before="80"/>
            </w:pPr>
            <w:proofErr w:type="spellStart"/>
            <w:r w:rsidRPr="000905B9">
              <w:t>Fresenius</w:t>
            </w:r>
            <w:proofErr w:type="spellEnd"/>
            <w:r w:rsidRPr="000905B9">
              <w:t xml:space="preserve"> </w:t>
            </w:r>
            <w:proofErr w:type="spellStart"/>
            <w:r w:rsidRPr="000905B9">
              <w:t>Kabi</w:t>
            </w:r>
            <w:proofErr w:type="spellEnd"/>
            <w:r w:rsidRPr="000905B9">
              <w:t xml:space="preserve"> Polska Sp. z o.o.</w:t>
            </w:r>
          </w:p>
          <w:p w14:paraId="14DBF3D6" w14:textId="77777777" w:rsidR="001F5245" w:rsidRPr="000905B9" w:rsidRDefault="001F5245" w:rsidP="00CA1D22">
            <w:r w:rsidRPr="000905B9">
              <w:t>Al. Jerozolimskie</w:t>
            </w:r>
            <w:r w:rsidRPr="000905B9">
              <w:t xml:space="preserve"> </w:t>
            </w:r>
            <w:r w:rsidRPr="000905B9">
              <w:t>134</w:t>
            </w:r>
            <w:r w:rsidRPr="000905B9">
              <w:t xml:space="preserve"> </w:t>
            </w:r>
          </w:p>
          <w:p w14:paraId="55262697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02-305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33A3647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28 405.73 zł</w:t>
            </w:r>
          </w:p>
        </w:tc>
      </w:tr>
      <w:tr w:rsidR="001F5245" w:rsidRPr="000905B9" w14:paraId="5981DAEF" w14:textId="77777777" w:rsidTr="00CA1D22">
        <w:tc>
          <w:tcPr>
            <w:tcW w:w="993" w:type="dxa"/>
            <w:vAlign w:val="center"/>
          </w:tcPr>
          <w:p w14:paraId="748D8011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lastRenderedPageBreak/>
              <w:t>5</w:t>
            </w:r>
          </w:p>
        </w:tc>
        <w:tc>
          <w:tcPr>
            <w:tcW w:w="1134" w:type="dxa"/>
            <w:vAlign w:val="center"/>
          </w:tcPr>
          <w:p w14:paraId="7376F24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38</w:t>
            </w:r>
          </w:p>
        </w:tc>
        <w:tc>
          <w:tcPr>
            <w:tcW w:w="4110" w:type="dxa"/>
          </w:tcPr>
          <w:p w14:paraId="353A63FE" w14:textId="2B7D4F60" w:rsidR="001F5245" w:rsidRPr="000905B9" w:rsidRDefault="001F5245" w:rsidP="00CA1D22">
            <w:pPr>
              <w:spacing w:before="80"/>
            </w:pPr>
            <w:proofErr w:type="spellStart"/>
            <w:r w:rsidRPr="000905B9">
              <w:t>Fresenius</w:t>
            </w:r>
            <w:proofErr w:type="spellEnd"/>
            <w:r w:rsidRPr="000905B9">
              <w:t xml:space="preserve"> </w:t>
            </w:r>
            <w:proofErr w:type="spellStart"/>
            <w:r w:rsidRPr="000905B9">
              <w:t>Kabi</w:t>
            </w:r>
            <w:proofErr w:type="spellEnd"/>
            <w:r w:rsidRPr="000905B9">
              <w:t xml:space="preserve"> Polska Sp. z o.o.</w:t>
            </w:r>
          </w:p>
          <w:p w14:paraId="1C1AD008" w14:textId="77777777" w:rsidR="001F5245" w:rsidRPr="000905B9" w:rsidRDefault="001F5245" w:rsidP="00CA1D22">
            <w:r w:rsidRPr="000905B9">
              <w:t>Al. Jerozolimskie</w:t>
            </w:r>
            <w:r w:rsidRPr="000905B9">
              <w:t xml:space="preserve"> </w:t>
            </w:r>
            <w:r w:rsidRPr="000905B9">
              <w:t>134</w:t>
            </w:r>
            <w:r w:rsidRPr="000905B9">
              <w:t xml:space="preserve"> </w:t>
            </w:r>
          </w:p>
          <w:p w14:paraId="4BAB84B1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02-305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0E0E669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23 983.16 zł</w:t>
            </w:r>
          </w:p>
        </w:tc>
      </w:tr>
      <w:tr w:rsidR="001F5245" w:rsidRPr="000905B9" w14:paraId="2045DDC4" w14:textId="77777777" w:rsidTr="00CA1D22">
        <w:tc>
          <w:tcPr>
            <w:tcW w:w="993" w:type="dxa"/>
            <w:vAlign w:val="center"/>
          </w:tcPr>
          <w:p w14:paraId="65B8F23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</w:t>
            </w:r>
          </w:p>
        </w:tc>
        <w:tc>
          <w:tcPr>
            <w:tcW w:w="1134" w:type="dxa"/>
            <w:vAlign w:val="center"/>
          </w:tcPr>
          <w:p w14:paraId="03321230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47</w:t>
            </w:r>
          </w:p>
        </w:tc>
        <w:tc>
          <w:tcPr>
            <w:tcW w:w="4110" w:type="dxa"/>
          </w:tcPr>
          <w:p w14:paraId="32F070DD" w14:textId="015AE8AD" w:rsidR="001F5245" w:rsidRPr="000905B9" w:rsidRDefault="001F5245" w:rsidP="00CA1D22">
            <w:pPr>
              <w:spacing w:before="80"/>
            </w:pPr>
            <w:proofErr w:type="spellStart"/>
            <w:r w:rsidRPr="000905B9">
              <w:t>Fresenius</w:t>
            </w:r>
            <w:proofErr w:type="spellEnd"/>
            <w:r w:rsidRPr="000905B9">
              <w:t xml:space="preserve"> </w:t>
            </w:r>
            <w:proofErr w:type="spellStart"/>
            <w:r w:rsidRPr="000905B9">
              <w:t>Kabi</w:t>
            </w:r>
            <w:proofErr w:type="spellEnd"/>
            <w:r w:rsidRPr="000905B9">
              <w:t xml:space="preserve"> Polska Sp. z o.o.</w:t>
            </w:r>
          </w:p>
          <w:p w14:paraId="4D269552" w14:textId="77777777" w:rsidR="001F5245" w:rsidRPr="000905B9" w:rsidRDefault="001F5245" w:rsidP="00CA1D22">
            <w:r w:rsidRPr="000905B9">
              <w:t>Al. Jerozolimskie</w:t>
            </w:r>
            <w:r w:rsidRPr="000905B9">
              <w:t xml:space="preserve"> </w:t>
            </w:r>
            <w:r w:rsidRPr="000905B9">
              <w:t>134</w:t>
            </w:r>
            <w:r w:rsidRPr="000905B9">
              <w:t xml:space="preserve"> </w:t>
            </w:r>
          </w:p>
          <w:p w14:paraId="5C3B3CC2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02-305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6796D3B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34 605.79 zł</w:t>
            </w:r>
          </w:p>
        </w:tc>
      </w:tr>
      <w:tr w:rsidR="001F5245" w:rsidRPr="000905B9" w14:paraId="7752915E" w14:textId="77777777" w:rsidTr="00CA1D22">
        <w:tc>
          <w:tcPr>
            <w:tcW w:w="993" w:type="dxa"/>
            <w:vAlign w:val="center"/>
          </w:tcPr>
          <w:p w14:paraId="3359757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</w:t>
            </w:r>
          </w:p>
        </w:tc>
        <w:tc>
          <w:tcPr>
            <w:tcW w:w="1134" w:type="dxa"/>
            <w:vAlign w:val="center"/>
          </w:tcPr>
          <w:p w14:paraId="09FBC766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51</w:t>
            </w:r>
          </w:p>
        </w:tc>
        <w:tc>
          <w:tcPr>
            <w:tcW w:w="4110" w:type="dxa"/>
          </w:tcPr>
          <w:p w14:paraId="1B1D48E2" w14:textId="179CDD50" w:rsidR="001F5245" w:rsidRPr="000905B9" w:rsidRDefault="001F5245" w:rsidP="00CA1D22">
            <w:pPr>
              <w:spacing w:before="80"/>
            </w:pPr>
            <w:proofErr w:type="spellStart"/>
            <w:r w:rsidRPr="000905B9">
              <w:t>Fresenius</w:t>
            </w:r>
            <w:proofErr w:type="spellEnd"/>
            <w:r w:rsidRPr="000905B9">
              <w:t xml:space="preserve"> </w:t>
            </w:r>
            <w:proofErr w:type="spellStart"/>
            <w:r w:rsidRPr="000905B9">
              <w:t>Kabi</w:t>
            </w:r>
            <w:proofErr w:type="spellEnd"/>
            <w:r w:rsidRPr="000905B9">
              <w:t xml:space="preserve"> Polska Sp. z o.o.</w:t>
            </w:r>
          </w:p>
          <w:p w14:paraId="4D81BBC0" w14:textId="77777777" w:rsidR="001F5245" w:rsidRPr="000905B9" w:rsidRDefault="001F5245" w:rsidP="00CA1D22">
            <w:r w:rsidRPr="000905B9">
              <w:t>Al. Jerozolimskie</w:t>
            </w:r>
            <w:r w:rsidRPr="000905B9">
              <w:t xml:space="preserve"> </w:t>
            </w:r>
            <w:r w:rsidRPr="000905B9">
              <w:t>134</w:t>
            </w:r>
            <w:r w:rsidRPr="000905B9">
              <w:t xml:space="preserve"> </w:t>
            </w:r>
          </w:p>
          <w:p w14:paraId="050C90B1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02-305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4E1784E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21 961.37 zł</w:t>
            </w:r>
          </w:p>
        </w:tc>
      </w:tr>
      <w:tr w:rsidR="001F5245" w:rsidRPr="000905B9" w14:paraId="24F7639C" w14:textId="77777777" w:rsidTr="00CA1D22">
        <w:tc>
          <w:tcPr>
            <w:tcW w:w="993" w:type="dxa"/>
            <w:vAlign w:val="center"/>
          </w:tcPr>
          <w:p w14:paraId="359FC23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6</w:t>
            </w:r>
          </w:p>
        </w:tc>
        <w:tc>
          <w:tcPr>
            <w:tcW w:w="1134" w:type="dxa"/>
            <w:vAlign w:val="center"/>
          </w:tcPr>
          <w:p w14:paraId="4CEB074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35</w:t>
            </w:r>
          </w:p>
        </w:tc>
        <w:tc>
          <w:tcPr>
            <w:tcW w:w="4110" w:type="dxa"/>
          </w:tcPr>
          <w:p w14:paraId="6F842C2D" w14:textId="77777777" w:rsidR="001F5245" w:rsidRPr="000905B9" w:rsidRDefault="001F5245" w:rsidP="00CA1D22">
            <w:pPr>
              <w:spacing w:before="80"/>
            </w:pPr>
            <w:r w:rsidRPr="000905B9">
              <w:t>GSK Services Sp. z o.o.</w:t>
            </w:r>
          </w:p>
          <w:p w14:paraId="3C9FA951" w14:textId="77777777" w:rsidR="001F5245" w:rsidRPr="000905B9" w:rsidRDefault="001F5245" w:rsidP="00CA1D22">
            <w:r w:rsidRPr="000905B9">
              <w:t>ul. Grunwaldzka</w:t>
            </w:r>
            <w:r w:rsidRPr="000905B9">
              <w:t xml:space="preserve"> </w:t>
            </w:r>
            <w:r w:rsidRPr="000905B9">
              <w:t>189</w:t>
            </w:r>
            <w:r w:rsidRPr="000905B9">
              <w:t xml:space="preserve"> </w:t>
            </w:r>
          </w:p>
          <w:p w14:paraId="542F62B7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60-322</w:t>
            </w:r>
            <w:r w:rsidRPr="000905B9">
              <w:t xml:space="preserve"> </w:t>
            </w:r>
            <w:r w:rsidRPr="000905B9">
              <w:t>Poznań</w:t>
            </w:r>
          </w:p>
        </w:tc>
        <w:tc>
          <w:tcPr>
            <w:tcW w:w="2835" w:type="dxa"/>
            <w:vAlign w:val="center"/>
          </w:tcPr>
          <w:p w14:paraId="38EADB9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725 551.34 zł</w:t>
            </w:r>
          </w:p>
        </w:tc>
      </w:tr>
      <w:tr w:rsidR="001F5245" w:rsidRPr="000905B9" w14:paraId="52AC7ABB" w14:textId="77777777" w:rsidTr="00CA1D22">
        <w:tc>
          <w:tcPr>
            <w:tcW w:w="993" w:type="dxa"/>
            <w:vAlign w:val="center"/>
          </w:tcPr>
          <w:p w14:paraId="41B5282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7</w:t>
            </w:r>
          </w:p>
        </w:tc>
        <w:tc>
          <w:tcPr>
            <w:tcW w:w="1134" w:type="dxa"/>
            <w:vAlign w:val="center"/>
          </w:tcPr>
          <w:p w14:paraId="5DD1F06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36</w:t>
            </w:r>
          </w:p>
        </w:tc>
        <w:tc>
          <w:tcPr>
            <w:tcW w:w="4110" w:type="dxa"/>
          </w:tcPr>
          <w:p w14:paraId="5A016F65" w14:textId="54D95C87" w:rsidR="001F5245" w:rsidRPr="000905B9" w:rsidRDefault="001F5245" w:rsidP="00CA1D22">
            <w:pPr>
              <w:spacing w:before="80"/>
            </w:pPr>
            <w:proofErr w:type="spellStart"/>
            <w:r w:rsidRPr="000905B9">
              <w:t>Aesculap</w:t>
            </w:r>
            <w:proofErr w:type="spellEnd"/>
            <w:r w:rsidRPr="000905B9">
              <w:t xml:space="preserve"> </w:t>
            </w:r>
            <w:proofErr w:type="spellStart"/>
            <w:r w:rsidRPr="000905B9">
              <w:t>Chifa</w:t>
            </w:r>
            <w:proofErr w:type="spellEnd"/>
            <w:r w:rsidRPr="000905B9">
              <w:t xml:space="preserve"> </w:t>
            </w:r>
            <w:r w:rsidR="000905B9">
              <w:t>Sp. z o.o.</w:t>
            </w:r>
          </w:p>
          <w:p w14:paraId="041B61D1" w14:textId="77777777" w:rsidR="001F5245" w:rsidRPr="000905B9" w:rsidRDefault="001F5245" w:rsidP="00CA1D22">
            <w:r w:rsidRPr="000905B9">
              <w:t>ul. Tysiąclecia</w:t>
            </w:r>
            <w:r w:rsidRPr="000905B9">
              <w:t xml:space="preserve"> </w:t>
            </w:r>
            <w:r w:rsidRPr="000905B9">
              <w:t>14</w:t>
            </w:r>
            <w:r w:rsidRPr="000905B9">
              <w:t xml:space="preserve"> </w:t>
            </w:r>
          </w:p>
          <w:p w14:paraId="29844686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64-300</w:t>
            </w:r>
            <w:r w:rsidRPr="000905B9">
              <w:t xml:space="preserve"> </w:t>
            </w:r>
            <w:r w:rsidRPr="000905B9">
              <w:t>Nowy Tomyśl</w:t>
            </w:r>
          </w:p>
        </w:tc>
        <w:tc>
          <w:tcPr>
            <w:tcW w:w="2835" w:type="dxa"/>
            <w:vAlign w:val="center"/>
          </w:tcPr>
          <w:p w14:paraId="529253F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110 486.16 zł</w:t>
            </w:r>
          </w:p>
        </w:tc>
      </w:tr>
      <w:tr w:rsidR="001F5245" w:rsidRPr="000905B9" w14:paraId="4605D71E" w14:textId="77777777" w:rsidTr="00CA1D22">
        <w:tc>
          <w:tcPr>
            <w:tcW w:w="993" w:type="dxa"/>
            <w:vAlign w:val="center"/>
          </w:tcPr>
          <w:p w14:paraId="3DED3AC4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8</w:t>
            </w:r>
          </w:p>
        </w:tc>
        <w:tc>
          <w:tcPr>
            <w:tcW w:w="1134" w:type="dxa"/>
            <w:vAlign w:val="center"/>
          </w:tcPr>
          <w:p w14:paraId="50F43B1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31</w:t>
            </w:r>
          </w:p>
        </w:tc>
        <w:tc>
          <w:tcPr>
            <w:tcW w:w="4110" w:type="dxa"/>
          </w:tcPr>
          <w:p w14:paraId="448B7237" w14:textId="77777777" w:rsidR="001F5245" w:rsidRPr="000905B9" w:rsidRDefault="001F5245" w:rsidP="00CA1D22">
            <w:pPr>
              <w:spacing w:before="80"/>
            </w:pPr>
            <w:r w:rsidRPr="000905B9">
              <w:t>Baxter Polska Sp. z o.o.</w:t>
            </w:r>
          </w:p>
          <w:p w14:paraId="34A97CCD" w14:textId="77777777" w:rsidR="001F5245" w:rsidRPr="000905B9" w:rsidRDefault="001F5245" w:rsidP="00CA1D22">
            <w:r w:rsidRPr="000905B9">
              <w:t>ul. Kruczkowskiego</w:t>
            </w:r>
            <w:r w:rsidRPr="000905B9">
              <w:t xml:space="preserve"> </w:t>
            </w:r>
            <w:r w:rsidRPr="000905B9">
              <w:t>8</w:t>
            </w:r>
            <w:r w:rsidRPr="000905B9">
              <w:t xml:space="preserve"> </w:t>
            </w:r>
          </w:p>
          <w:p w14:paraId="65258FA0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00-380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6D03CE14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76 824.00 zł</w:t>
            </w:r>
          </w:p>
        </w:tc>
      </w:tr>
      <w:tr w:rsidR="001F5245" w:rsidRPr="000905B9" w14:paraId="47B854B6" w14:textId="77777777" w:rsidTr="00CA1D22">
        <w:tc>
          <w:tcPr>
            <w:tcW w:w="993" w:type="dxa"/>
            <w:vAlign w:val="center"/>
          </w:tcPr>
          <w:p w14:paraId="691A6B7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8</w:t>
            </w:r>
          </w:p>
        </w:tc>
        <w:tc>
          <w:tcPr>
            <w:tcW w:w="1134" w:type="dxa"/>
            <w:vAlign w:val="center"/>
          </w:tcPr>
          <w:p w14:paraId="359AB98F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41</w:t>
            </w:r>
          </w:p>
        </w:tc>
        <w:tc>
          <w:tcPr>
            <w:tcW w:w="4110" w:type="dxa"/>
          </w:tcPr>
          <w:p w14:paraId="0BCD754D" w14:textId="77777777" w:rsidR="001F5245" w:rsidRPr="000905B9" w:rsidRDefault="001F5245" w:rsidP="00CA1D22">
            <w:pPr>
              <w:spacing w:before="80"/>
            </w:pPr>
            <w:r w:rsidRPr="000905B9">
              <w:t>Baxter Polska Sp. z o.o.</w:t>
            </w:r>
          </w:p>
          <w:p w14:paraId="6419AFFC" w14:textId="77777777" w:rsidR="001F5245" w:rsidRPr="000905B9" w:rsidRDefault="001F5245" w:rsidP="00CA1D22">
            <w:r w:rsidRPr="000905B9">
              <w:t>ul. Kruczkowskiego</w:t>
            </w:r>
            <w:r w:rsidRPr="000905B9">
              <w:t xml:space="preserve"> </w:t>
            </w:r>
            <w:r w:rsidRPr="000905B9">
              <w:t>8</w:t>
            </w:r>
            <w:r w:rsidRPr="000905B9">
              <w:t xml:space="preserve"> </w:t>
            </w:r>
          </w:p>
          <w:p w14:paraId="48814C69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00-380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235D274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386 795.52 zł</w:t>
            </w:r>
          </w:p>
        </w:tc>
      </w:tr>
      <w:tr w:rsidR="001F5245" w:rsidRPr="000905B9" w14:paraId="35C3F513" w14:textId="77777777" w:rsidTr="00CA1D22">
        <w:tc>
          <w:tcPr>
            <w:tcW w:w="993" w:type="dxa"/>
            <w:vAlign w:val="center"/>
          </w:tcPr>
          <w:p w14:paraId="0596B15F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8</w:t>
            </w:r>
          </w:p>
        </w:tc>
        <w:tc>
          <w:tcPr>
            <w:tcW w:w="1134" w:type="dxa"/>
            <w:vAlign w:val="center"/>
          </w:tcPr>
          <w:p w14:paraId="011F488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43</w:t>
            </w:r>
          </w:p>
        </w:tc>
        <w:tc>
          <w:tcPr>
            <w:tcW w:w="4110" w:type="dxa"/>
          </w:tcPr>
          <w:p w14:paraId="282E33AB" w14:textId="77777777" w:rsidR="001F5245" w:rsidRPr="000905B9" w:rsidRDefault="001F5245" w:rsidP="00CA1D22">
            <w:pPr>
              <w:spacing w:before="80"/>
            </w:pPr>
            <w:r w:rsidRPr="000905B9">
              <w:t>Baxter Polska Sp. z o.o.</w:t>
            </w:r>
          </w:p>
          <w:p w14:paraId="0F80EBAF" w14:textId="77777777" w:rsidR="001F5245" w:rsidRPr="000905B9" w:rsidRDefault="001F5245" w:rsidP="00CA1D22">
            <w:r w:rsidRPr="000905B9">
              <w:t>ul. Kruczkowskiego</w:t>
            </w:r>
            <w:r w:rsidRPr="000905B9">
              <w:t xml:space="preserve"> </w:t>
            </w:r>
            <w:r w:rsidRPr="000905B9">
              <w:t>8</w:t>
            </w:r>
            <w:r w:rsidRPr="000905B9">
              <w:t xml:space="preserve"> </w:t>
            </w:r>
          </w:p>
          <w:p w14:paraId="5FDE5F44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00-380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70F9AF3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148 608.00 zł</w:t>
            </w:r>
          </w:p>
        </w:tc>
      </w:tr>
      <w:tr w:rsidR="001F5245" w:rsidRPr="000905B9" w14:paraId="3AD835F1" w14:textId="77777777" w:rsidTr="00CA1D22">
        <w:tc>
          <w:tcPr>
            <w:tcW w:w="993" w:type="dxa"/>
            <w:vAlign w:val="center"/>
          </w:tcPr>
          <w:p w14:paraId="399DABF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8</w:t>
            </w:r>
          </w:p>
        </w:tc>
        <w:tc>
          <w:tcPr>
            <w:tcW w:w="1134" w:type="dxa"/>
            <w:vAlign w:val="center"/>
          </w:tcPr>
          <w:p w14:paraId="70DA5F24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51</w:t>
            </w:r>
          </w:p>
        </w:tc>
        <w:tc>
          <w:tcPr>
            <w:tcW w:w="4110" w:type="dxa"/>
          </w:tcPr>
          <w:p w14:paraId="0480EE6E" w14:textId="77777777" w:rsidR="001F5245" w:rsidRPr="000905B9" w:rsidRDefault="001F5245" w:rsidP="00CA1D22">
            <w:pPr>
              <w:spacing w:before="80"/>
            </w:pPr>
            <w:r w:rsidRPr="000905B9">
              <w:t>Baxter Polska Sp. z o.o.</w:t>
            </w:r>
          </w:p>
          <w:p w14:paraId="6147994C" w14:textId="77777777" w:rsidR="001F5245" w:rsidRPr="000905B9" w:rsidRDefault="001F5245" w:rsidP="00CA1D22">
            <w:r w:rsidRPr="000905B9">
              <w:t>ul. Kruczkowskiego</w:t>
            </w:r>
            <w:r w:rsidRPr="000905B9">
              <w:t xml:space="preserve"> </w:t>
            </w:r>
            <w:r w:rsidRPr="000905B9">
              <w:t>8</w:t>
            </w:r>
            <w:r w:rsidRPr="000905B9">
              <w:t xml:space="preserve"> </w:t>
            </w:r>
          </w:p>
          <w:p w14:paraId="12D0E050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00-380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723A1F8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20 849.40 zł</w:t>
            </w:r>
          </w:p>
        </w:tc>
      </w:tr>
      <w:tr w:rsidR="001F5245" w:rsidRPr="000905B9" w14:paraId="373AA317" w14:textId="77777777" w:rsidTr="00CA1D22">
        <w:tc>
          <w:tcPr>
            <w:tcW w:w="993" w:type="dxa"/>
            <w:vAlign w:val="center"/>
          </w:tcPr>
          <w:p w14:paraId="139A258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8</w:t>
            </w:r>
          </w:p>
        </w:tc>
        <w:tc>
          <w:tcPr>
            <w:tcW w:w="1134" w:type="dxa"/>
            <w:vAlign w:val="center"/>
          </w:tcPr>
          <w:p w14:paraId="1B9DC69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53</w:t>
            </w:r>
          </w:p>
        </w:tc>
        <w:tc>
          <w:tcPr>
            <w:tcW w:w="4110" w:type="dxa"/>
          </w:tcPr>
          <w:p w14:paraId="0ED86AF2" w14:textId="77777777" w:rsidR="001F5245" w:rsidRPr="000905B9" w:rsidRDefault="001F5245" w:rsidP="00CA1D22">
            <w:pPr>
              <w:spacing w:before="80"/>
            </w:pPr>
            <w:r w:rsidRPr="000905B9">
              <w:t>Baxter Polska Sp. z o.o.</w:t>
            </w:r>
          </w:p>
          <w:p w14:paraId="1F8B8275" w14:textId="77777777" w:rsidR="001F5245" w:rsidRPr="000905B9" w:rsidRDefault="001F5245" w:rsidP="00CA1D22">
            <w:r w:rsidRPr="000905B9">
              <w:t>ul. Kruczkowskiego</w:t>
            </w:r>
            <w:r w:rsidRPr="000905B9">
              <w:t xml:space="preserve"> </w:t>
            </w:r>
            <w:r w:rsidRPr="000905B9">
              <w:t>8</w:t>
            </w:r>
            <w:r w:rsidRPr="000905B9">
              <w:t xml:space="preserve"> </w:t>
            </w:r>
          </w:p>
          <w:p w14:paraId="4618935A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00-380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37D9BD29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4 795.20 zł</w:t>
            </w:r>
          </w:p>
        </w:tc>
      </w:tr>
      <w:tr w:rsidR="001F5245" w:rsidRPr="000905B9" w14:paraId="49704EC8" w14:textId="77777777" w:rsidTr="00CA1D22">
        <w:tc>
          <w:tcPr>
            <w:tcW w:w="993" w:type="dxa"/>
            <w:vAlign w:val="center"/>
          </w:tcPr>
          <w:p w14:paraId="5F8F70F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9</w:t>
            </w:r>
          </w:p>
        </w:tc>
        <w:tc>
          <w:tcPr>
            <w:tcW w:w="1134" w:type="dxa"/>
            <w:vAlign w:val="center"/>
          </w:tcPr>
          <w:p w14:paraId="1CEE6644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25</w:t>
            </w:r>
          </w:p>
        </w:tc>
        <w:tc>
          <w:tcPr>
            <w:tcW w:w="4110" w:type="dxa"/>
          </w:tcPr>
          <w:p w14:paraId="00D5F5B4" w14:textId="31BF8AB3" w:rsidR="001F5245" w:rsidRPr="000905B9" w:rsidRDefault="001F5245" w:rsidP="00CA1D22">
            <w:pPr>
              <w:spacing w:before="80"/>
            </w:pPr>
            <w:proofErr w:type="spellStart"/>
            <w:r w:rsidRPr="000905B9">
              <w:t>Astellas</w:t>
            </w:r>
            <w:proofErr w:type="spellEnd"/>
            <w:r w:rsidRPr="000905B9">
              <w:t xml:space="preserve"> Pharma Sp. z o.o.</w:t>
            </w:r>
          </w:p>
          <w:p w14:paraId="2B3FBA4E" w14:textId="77777777" w:rsidR="001F5245" w:rsidRPr="000905B9" w:rsidRDefault="001F5245" w:rsidP="00CA1D22">
            <w:r w:rsidRPr="000905B9">
              <w:t>ul. Żwirki i Wigury</w:t>
            </w:r>
            <w:r w:rsidRPr="000905B9">
              <w:t xml:space="preserve"> </w:t>
            </w:r>
            <w:r w:rsidRPr="000905B9">
              <w:t>16 C</w:t>
            </w:r>
            <w:r w:rsidRPr="000905B9">
              <w:t xml:space="preserve"> </w:t>
            </w:r>
          </w:p>
          <w:p w14:paraId="46DB19DA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02-092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5E7BAB87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85 727.29 zł</w:t>
            </w:r>
          </w:p>
        </w:tc>
      </w:tr>
      <w:tr w:rsidR="001F5245" w:rsidRPr="000905B9" w14:paraId="6622AC56" w14:textId="77777777" w:rsidTr="00CA1D22">
        <w:tc>
          <w:tcPr>
            <w:tcW w:w="993" w:type="dxa"/>
            <w:vAlign w:val="center"/>
          </w:tcPr>
          <w:p w14:paraId="748B285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10</w:t>
            </w:r>
          </w:p>
        </w:tc>
        <w:tc>
          <w:tcPr>
            <w:tcW w:w="1134" w:type="dxa"/>
            <w:vAlign w:val="center"/>
          </w:tcPr>
          <w:p w14:paraId="1997A212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19</w:t>
            </w:r>
          </w:p>
        </w:tc>
        <w:tc>
          <w:tcPr>
            <w:tcW w:w="4110" w:type="dxa"/>
          </w:tcPr>
          <w:p w14:paraId="693147CE" w14:textId="77777777" w:rsidR="001F5245" w:rsidRPr="000905B9" w:rsidRDefault="001F5245" w:rsidP="00CA1D22">
            <w:pPr>
              <w:spacing w:before="80"/>
            </w:pPr>
            <w:proofErr w:type="spellStart"/>
            <w:r w:rsidRPr="000905B9">
              <w:t>Delfarma</w:t>
            </w:r>
            <w:proofErr w:type="spellEnd"/>
            <w:r w:rsidRPr="000905B9">
              <w:t xml:space="preserve"> Sp. z o.o.</w:t>
            </w:r>
          </w:p>
          <w:p w14:paraId="229C9DAD" w14:textId="77777777" w:rsidR="001F5245" w:rsidRPr="000905B9" w:rsidRDefault="001F5245" w:rsidP="00CA1D22">
            <w:r w:rsidRPr="000905B9">
              <w:t>ul. Św. Teresy od Dzieciątka Jezus</w:t>
            </w:r>
            <w:r w:rsidRPr="000905B9">
              <w:t xml:space="preserve"> </w:t>
            </w:r>
            <w:r w:rsidRPr="000905B9">
              <w:t>111</w:t>
            </w:r>
            <w:r w:rsidRPr="000905B9">
              <w:t xml:space="preserve"> </w:t>
            </w:r>
          </w:p>
          <w:p w14:paraId="6D59C8A4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91-222</w:t>
            </w:r>
            <w:r w:rsidRPr="000905B9">
              <w:t xml:space="preserve"> </w:t>
            </w:r>
            <w:r w:rsidRPr="000905B9">
              <w:t>Łódź</w:t>
            </w:r>
          </w:p>
        </w:tc>
        <w:tc>
          <w:tcPr>
            <w:tcW w:w="2835" w:type="dxa"/>
            <w:vAlign w:val="center"/>
          </w:tcPr>
          <w:p w14:paraId="287330C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9 041.76 zł</w:t>
            </w:r>
          </w:p>
        </w:tc>
      </w:tr>
      <w:tr w:rsidR="001F5245" w:rsidRPr="000905B9" w14:paraId="1C2428EE" w14:textId="77777777" w:rsidTr="00CA1D22">
        <w:tc>
          <w:tcPr>
            <w:tcW w:w="993" w:type="dxa"/>
            <w:vAlign w:val="center"/>
          </w:tcPr>
          <w:p w14:paraId="5B3A56F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10</w:t>
            </w:r>
          </w:p>
        </w:tc>
        <w:tc>
          <w:tcPr>
            <w:tcW w:w="1134" w:type="dxa"/>
            <w:vAlign w:val="center"/>
          </w:tcPr>
          <w:p w14:paraId="682798B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47</w:t>
            </w:r>
          </w:p>
        </w:tc>
        <w:tc>
          <w:tcPr>
            <w:tcW w:w="4110" w:type="dxa"/>
          </w:tcPr>
          <w:p w14:paraId="5219E9BC" w14:textId="77777777" w:rsidR="001F5245" w:rsidRPr="000905B9" w:rsidRDefault="001F5245" w:rsidP="00CA1D22">
            <w:pPr>
              <w:spacing w:before="80"/>
            </w:pPr>
            <w:proofErr w:type="spellStart"/>
            <w:r w:rsidRPr="000905B9">
              <w:t>Delfarma</w:t>
            </w:r>
            <w:proofErr w:type="spellEnd"/>
            <w:r w:rsidRPr="000905B9">
              <w:t xml:space="preserve"> Sp. z o.o.</w:t>
            </w:r>
          </w:p>
          <w:p w14:paraId="4728C1EA" w14:textId="77777777" w:rsidR="001F5245" w:rsidRPr="000905B9" w:rsidRDefault="001F5245" w:rsidP="00CA1D22">
            <w:r w:rsidRPr="000905B9">
              <w:t>ul. Św. Teresy od Dzieciątka Jezus</w:t>
            </w:r>
            <w:r w:rsidRPr="000905B9">
              <w:t xml:space="preserve"> </w:t>
            </w:r>
            <w:r w:rsidRPr="000905B9">
              <w:t>111</w:t>
            </w:r>
            <w:r w:rsidRPr="000905B9">
              <w:t xml:space="preserve"> </w:t>
            </w:r>
          </w:p>
          <w:p w14:paraId="01A40813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91-222</w:t>
            </w:r>
            <w:r w:rsidRPr="000905B9">
              <w:t xml:space="preserve"> </w:t>
            </w:r>
            <w:r w:rsidRPr="000905B9">
              <w:t>Łódź</w:t>
            </w:r>
          </w:p>
        </w:tc>
        <w:tc>
          <w:tcPr>
            <w:tcW w:w="2835" w:type="dxa"/>
            <w:vAlign w:val="center"/>
          </w:tcPr>
          <w:p w14:paraId="0CD6811F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24 043.18 zł</w:t>
            </w:r>
          </w:p>
        </w:tc>
      </w:tr>
      <w:tr w:rsidR="001F5245" w:rsidRPr="000905B9" w14:paraId="641CC6DE" w14:textId="77777777" w:rsidTr="00CA1D22">
        <w:tc>
          <w:tcPr>
            <w:tcW w:w="993" w:type="dxa"/>
            <w:vAlign w:val="center"/>
          </w:tcPr>
          <w:p w14:paraId="3242E6F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11</w:t>
            </w:r>
          </w:p>
        </w:tc>
        <w:tc>
          <w:tcPr>
            <w:tcW w:w="1134" w:type="dxa"/>
            <w:vAlign w:val="center"/>
          </w:tcPr>
          <w:p w14:paraId="4BA2C81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6</w:t>
            </w:r>
          </w:p>
        </w:tc>
        <w:tc>
          <w:tcPr>
            <w:tcW w:w="4110" w:type="dxa"/>
          </w:tcPr>
          <w:p w14:paraId="3EE3DBD6" w14:textId="6C15AA8B" w:rsidR="001F5245" w:rsidRPr="000905B9" w:rsidRDefault="000905B9" w:rsidP="00CA1D22">
            <w:pPr>
              <w:spacing w:before="80"/>
            </w:pPr>
            <w:r w:rsidRPr="000905B9">
              <w:t xml:space="preserve">Genesis Pharm </w:t>
            </w:r>
            <w:r w:rsidR="001F5245" w:rsidRPr="000905B9">
              <w:t xml:space="preserve">Sp. z o. o. Sp. </w:t>
            </w:r>
            <w:r>
              <w:t>k</w:t>
            </w:r>
            <w:r w:rsidR="001F5245" w:rsidRPr="000905B9">
              <w:t>.</w:t>
            </w:r>
          </w:p>
          <w:p w14:paraId="46757410" w14:textId="77777777" w:rsidR="001F5245" w:rsidRPr="000905B9" w:rsidRDefault="001F5245" w:rsidP="00CA1D22">
            <w:r w:rsidRPr="000905B9">
              <w:t>ul. Obywatelska</w:t>
            </w:r>
            <w:r w:rsidRPr="000905B9">
              <w:t xml:space="preserve"> </w:t>
            </w:r>
            <w:r w:rsidRPr="000905B9">
              <w:t>128/152</w:t>
            </w:r>
            <w:r w:rsidRPr="000905B9">
              <w:t xml:space="preserve"> </w:t>
            </w:r>
          </w:p>
          <w:p w14:paraId="22F2630E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94-104</w:t>
            </w:r>
            <w:r w:rsidRPr="000905B9">
              <w:t xml:space="preserve"> </w:t>
            </w:r>
            <w:r w:rsidRPr="000905B9">
              <w:t>Łódź</w:t>
            </w:r>
          </w:p>
        </w:tc>
        <w:tc>
          <w:tcPr>
            <w:tcW w:w="2835" w:type="dxa"/>
            <w:vAlign w:val="center"/>
          </w:tcPr>
          <w:p w14:paraId="47CED060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1 890.00 zł</w:t>
            </w:r>
          </w:p>
        </w:tc>
      </w:tr>
      <w:tr w:rsidR="001F5245" w:rsidRPr="000905B9" w14:paraId="3F32C16A" w14:textId="77777777" w:rsidTr="00CA1D22">
        <w:tc>
          <w:tcPr>
            <w:tcW w:w="993" w:type="dxa"/>
            <w:vAlign w:val="center"/>
          </w:tcPr>
          <w:p w14:paraId="3F06243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11</w:t>
            </w:r>
          </w:p>
        </w:tc>
        <w:tc>
          <w:tcPr>
            <w:tcW w:w="1134" w:type="dxa"/>
            <w:vAlign w:val="center"/>
          </w:tcPr>
          <w:p w14:paraId="69A9201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7</w:t>
            </w:r>
          </w:p>
        </w:tc>
        <w:tc>
          <w:tcPr>
            <w:tcW w:w="4110" w:type="dxa"/>
          </w:tcPr>
          <w:p w14:paraId="7000AE85" w14:textId="77777777" w:rsidR="000905B9" w:rsidRPr="000905B9" w:rsidRDefault="000905B9" w:rsidP="000905B9">
            <w:pPr>
              <w:spacing w:before="80"/>
            </w:pPr>
            <w:r w:rsidRPr="000905B9">
              <w:t xml:space="preserve">Genesis Pharm Sp. z o. o. Sp. </w:t>
            </w:r>
            <w:r>
              <w:t>k</w:t>
            </w:r>
            <w:r w:rsidRPr="000905B9">
              <w:t>.</w:t>
            </w:r>
          </w:p>
          <w:p w14:paraId="07937253" w14:textId="77777777" w:rsidR="001F5245" w:rsidRPr="000905B9" w:rsidRDefault="001F5245" w:rsidP="00CA1D22">
            <w:r w:rsidRPr="000905B9">
              <w:t>ul. Obywatelska</w:t>
            </w:r>
            <w:r w:rsidRPr="000905B9">
              <w:t xml:space="preserve"> </w:t>
            </w:r>
            <w:r w:rsidRPr="000905B9">
              <w:t>128/152</w:t>
            </w:r>
            <w:r w:rsidRPr="000905B9">
              <w:t xml:space="preserve"> </w:t>
            </w:r>
          </w:p>
          <w:p w14:paraId="3E957BB8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94-104</w:t>
            </w:r>
            <w:r w:rsidRPr="000905B9">
              <w:t xml:space="preserve"> </w:t>
            </w:r>
            <w:r w:rsidRPr="000905B9">
              <w:t>Łódź</w:t>
            </w:r>
          </w:p>
        </w:tc>
        <w:tc>
          <w:tcPr>
            <w:tcW w:w="2835" w:type="dxa"/>
            <w:vAlign w:val="center"/>
          </w:tcPr>
          <w:p w14:paraId="07B82A1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291.60 zł</w:t>
            </w:r>
          </w:p>
        </w:tc>
      </w:tr>
      <w:tr w:rsidR="001F5245" w:rsidRPr="000905B9" w14:paraId="36B32EAB" w14:textId="77777777" w:rsidTr="00CA1D22">
        <w:tc>
          <w:tcPr>
            <w:tcW w:w="993" w:type="dxa"/>
            <w:vAlign w:val="center"/>
          </w:tcPr>
          <w:p w14:paraId="1932E749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11</w:t>
            </w:r>
          </w:p>
        </w:tc>
        <w:tc>
          <w:tcPr>
            <w:tcW w:w="1134" w:type="dxa"/>
            <w:vAlign w:val="center"/>
          </w:tcPr>
          <w:p w14:paraId="50DFA4F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20</w:t>
            </w:r>
          </w:p>
        </w:tc>
        <w:tc>
          <w:tcPr>
            <w:tcW w:w="4110" w:type="dxa"/>
          </w:tcPr>
          <w:p w14:paraId="6534245E" w14:textId="77777777" w:rsidR="000905B9" w:rsidRPr="000905B9" w:rsidRDefault="000905B9" w:rsidP="000905B9">
            <w:pPr>
              <w:spacing w:before="80"/>
            </w:pPr>
            <w:r w:rsidRPr="000905B9">
              <w:t xml:space="preserve">Genesis Pharm Sp. z o. o. Sp. </w:t>
            </w:r>
            <w:r>
              <w:t>k</w:t>
            </w:r>
            <w:r w:rsidRPr="000905B9">
              <w:t>.</w:t>
            </w:r>
          </w:p>
          <w:p w14:paraId="43C6480E" w14:textId="77777777" w:rsidR="001F5245" w:rsidRPr="000905B9" w:rsidRDefault="001F5245" w:rsidP="00CA1D22">
            <w:r w:rsidRPr="000905B9">
              <w:t>ul. Obywatelska</w:t>
            </w:r>
            <w:r w:rsidRPr="000905B9">
              <w:t xml:space="preserve"> </w:t>
            </w:r>
            <w:r w:rsidRPr="000905B9">
              <w:t>128/152</w:t>
            </w:r>
            <w:r w:rsidRPr="000905B9">
              <w:t xml:space="preserve"> </w:t>
            </w:r>
          </w:p>
          <w:p w14:paraId="28C709FE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94-104</w:t>
            </w:r>
            <w:r w:rsidRPr="000905B9">
              <w:t xml:space="preserve"> </w:t>
            </w:r>
            <w:r w:rsidRPr="000905B9">
              <w:t>Łódź</w:t>
            </w:r>
          </w:p>
        </w:tc>
        <w:tc>
          <w:tcPr>
            <w:tcW w:w="2835" w:type="dxa"/>
            <w:vAlign w:val="center"/>
          </w:tcPr>
          <w:p w14:paraId="76D724F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16 251.84 zł</w:t>
            </w:r>
          </w:p>
        </w:tc>
      </w:tr>
      <w:tr w:rsidR="001F5245" w:rsidRPr="000905B9" w14:paraId="414C6F1C" w14:textId="77777777" w:rsidTr="00CA1D22">
        <w:tc>
          <w:tcPr>
            <w:tcW w:w="993" w:type="dxa"/>
            <w:vAlign w:val="center"/>
          </w:tcPr>
          <w:p w14:paraId="13121C7B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lastRenderedPageBreak/>
              <w:t>12</w:t>
            </w:r>
          </w:p>
        </w:tc>
        <w:tc>
          <w:tcPr>
            <w:tcW w:w="1134" w:type="dxa"/>
            <w:vAlign w:val="center"/>
          </w:tcPr>
          <w:p w14:paraId="38DB63A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19</w:t>
            </w:r>
          </w:p>
        </w:tc>
        <w:tc>
          <w:tcPr>
            <w:tcW w:w="4110" w:type="dxa"/>
          </w:tcPr>
          <w:p w14:paraId="538B4773" w14:textId="77777777" w:rsidR="001F5245" w:rsidRPr="000905B9" w:rsidRDefault="001F5245" w:rsidP="00CA1D22">
            <w:pPr>
              <w:spacing w:before="80"/>
            </w:pPr>
            <w:r w:rsidRPr="000905B9">
              <w:t>Komtur Polska Sp. z o.o.</w:t>
            </w:r>
          </w:p>
          <w:p w14:paraId="2140E6B0" w14:textId="77777777" w:rsidR="001F5245" w:rsidRPr="000905B9" w:rsidRDefault="001F5245" w:rsidP="00CA1D22">
            <w:r w:rsidRPr="000905B9">
              <w:t>Plac Farmacji</w:t>
            </w:r>
            <w:r w:rsidRPr="000905B9">
              <w:t xml:space="preserve"> </w:t>
            </w:r>
            <w:r w:rsidRPr="000905B9">
              <w:t>1</w:t>
            </w:r>
            <w:r w:rsidRPr="000905B9">
              <w:t xml:space="preserve"> </w:t>
            </w:r>
          </w:p>
          <w:p w14:paraId="51DEB498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02-699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67C31012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12 096.00 zł</w:t>
            </w:r>
          </w:p>
        </w:tc>
      </w:tr>
      <w:tr w:rsidR="001F5245" w:rsidRPr="000905B9" w14:paraId="5322EF49" w14:textId="77777777" w:rsidTr="00CA1D22">
        <w:tc>
          <w:tcPr>
            <w:tcW w:w="993" w:type="dxa"/>
            <w:vAlign w:val="center"/>
          </w:tcPr>
          <w:p w14:paraId="2C4F669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13</w:t>
            </w:r>
          </w:p>
        </w:tc>
        <w:tc>
          <w:tcPr>
            <w:tcW w:w="1134" w:type="dxa"/>
            <w:vAlign w:val="center"/>
          </w:tcPr>
          <w:p w14:paraId="7D1F1AB2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57</w:t>
            </w:r>
          </w:p>
        </w:tc>
        <w:tc>
          <w:tcPr>
            <w:tcW w:w="4110" w:type="dxa"/>
          </w:tcPr>
          <w:p w14:paraId="2D502430" w14:textId="77777777" w:rsidR="001F5245" w:rsidRPr="000905B9" w:rsidRDefault="001F5245" w:rsidP="00CA1D22">
            <w:pPr>
              <w:spacing w:before="80"/>
            </w:pPr>
            <w:r w:rsidRPr="000905B9">
              <w:t xml:space="preserve">AstraZeneca </w:t>
            </w:r>
            <w:proofErr w:type="spellStart"/>
            <w:r w:rsidRPr="000905B9">
              <w:t>Kereskedelmi</w:t>
            </w:r>
            <w:proofErr w:type="spellEnd"/>
            <w:r w:rsidRPr="000905B9">
              <w:t xml:space="preserve"> </w:t>
            </w:r>
            <w:proofErr w:type="spellStart"/>
            <w:r w:rsidRPr="000905B9">
              <w:t>és</w:t>
            </w:r>
            <w:proofErr w:type="spellEnd"/>
            <w:r w:rsidRPr="000905B9">
              <w:t xml:space="preserve"> </w:t>
            </w:r>
            <w:proofErr w:type="spellStart"/>
            <w:r w:rsidRPr="000905B9">
              <w:t>Szolgáltató</w:t>
            </w:r>
            <w:proofErr w:type="spellEnd"/>
            <w:r w:rsidRPr="000905B9">
              <w:t xml:space="preserve"> </w:t>
            </w:r>
            <w:proofErr w:type="spellStart"/>
            <w:r w:rsidRPr="000905B9">
              <w:t>Korlátolt</w:t>
            </w:r>
            <w:proofErr w:type="spellEnd"/>
            <w:r w:rsidRPr="000905B9">
              <w:t xml:space="preserve"> </w:t>
            </w:r>
            <w:proofErr w:type="spellStart"/>
            <w:r w:rsidRPr="000905B9">
              <w:t>Felelősségű</w:t>
            </w:r>
            <w:proofErr w:type="spellEnd"/>
            <w:r w:rsidRPr="000905B9">
              <w:t xml:space="preserve"> </w:t>
            </w:r>
            <w:proofErr w:type="spellStart"/>
            <w:r w:rsidRPr="000905B9">
              <w:t>Társaság</w:t>
            </w:r>
            <w:proofErr w:type="spellEnd"/>
          </w:p>
          <w:p w14:paraId="76891349" w14:textId="77777777" w:rsidR="001F5245" w:rsidRPr="000905B9" w:rsidRDefault="001F5245" w:rsidP="00CA1D22">
            <w:proofErr w:type="spellStart"/>
            <w:r w:rsidRPr="000905B9">
              <w:t>Alíz</w:t>
            </w:r>
            <w:proofErr w:type="spellEnd"/>
            <w:r w:rsidRPr="000905B9">
              <w:t xml:space="preserve"> </w:t>
            </w:r>
            <w:proofErr w:type="spellStart"/>
            <w:r w:rsidRPr="000905B9">
              <w:t>utca</w:t>
            </w:r>
            <w:proofErr w:type="spellEnd"/>
            <w:r w:rsidRPr="000905B9">
              <w:t xml:space="preserve"> </w:t>
            </w:r>
            <w:r w:rsidRPr="000905B9">
              <w:t xml:space="preserve">4. B. </w:t>
            </w:r>
            <w:proofErr w:type="spellStart"/>
            <w:r w:rsidRPr="000905B9">
              <w:t>ép</w:t>
            </w:r>
            <w:proofErr w:type="spellEnd"/>
            <w:r w:rsidRPr="000905B9">
              <w:t>.</w:t>
            </w:r>
            <w:r w:rsidRPr="000905B9">
              <w:t xml:space="preserve"> </w:t>
            </w:r>
          </w:p>
          <w:p w14:paraId="03B5CD29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1117</w:t>
            </w:r>
            <w:r w:rsidRPr="000905B9">
              <w:t xml:space="preserve"> </w:t>
            </w:r>
            <w:r w:rsidRPr="000905B9">
              <w:t>Budapeszt</w:t>
            </w:r>
          </w:p>
        </w:tc>
        <w:tc>
          <w:tcPr>
            <w:tcW w:w="2835" w:type="dxa"/>
            <w:vAlign w:val="center"/>
          </w:tcPr>
          <w:p w14:paraId="708C584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864 499.80 zł</w:t>
            </w:r>
          </w:p>
        </w:tc>
      </w:tr>
      <w:tr w:rsidR="001F5245" w:rsidRPr="000905B9" w14:paraId="0753B167" w14:textId="77777777" w:rsidTr="00CA1D22">
        <w:tc>
          <w:tcPr>
            <w:tcW w:w="993" w:type="dxa"/>
            <w:vAlign w:val="center"/>
          </w:tcPr>
          <w:p w14:paraId="7E42A18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</w:t>
            </w:r>
          </w:p>
        </w:tc>
        <w:tc>
          <w:tcPr>
            <w:tcW w:w="1134" w:type="dxa"/>
            <w:vAlign w:val="center"/>
          </w:tcPr>
          <w:p w14:paraId="5D3C9CD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</w:t>
            </w:r>
          </w:p>
        </w:tc>
        <w:tc>
          <w:tcPr>
            <w:tcW w:w="4110" w:type="dxa"/>
          </w:tcPr>
          <w:p w14:paraId="795A3022" w14:textId="77777777" w:rsidR="001F5245" w:rsidRPr="000905B9" w:rsidRDefault="001F5245" w:rsidP="00CA1D22">
            <w:pPr>
              <w:spacing w:before="80"/>
            </w:pPr>
            <w:r w:rsidRPr="000905B9">
              <w:t>Farmacol Logistyka Sp. z o.o.</w:t>
            </w:r>
          </w:p>
          <w:p w14:paraId="13F5797F" w14:textId="77777777" w:rsidR="001F5245" w:rsidRPr="000905B9" w:rsidRDefault="001F5245" w:rsidP="00CA1D22">
            <w:r w:rsidRPr="000905B9">
              <w:t>ul. Szopienicka</w:t>
            </w:r>
            <w:r w:rsidRPr="000905B9">
              <w:t xml:space="preserve"> </w:t>
            </w:r>
            <w:r w:rsidRPr="000905B9">
              <w:t>77</w:t>
            </w:r>
            <w:r w:rsidRPr="000905B9">
              <w:t xml:space="preserve"> </w:t>
            </w:r>
          </w:p>
          <w:p w14:paraId="4B42BB67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40-431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5A1C361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6 420.09 zł</w:t>
            </w:r>
          </w:p>
        </w:tc>
      </w:tr>
      <w:tr w:rsidR="001F5245" w:rsidRPr="000905B9" w14:paraId="33ADCDCC" w14:textId="77777777" w:rsidTr="00CA1D22">
        <w:tc>
          <w:tcPr>
            <w:tcW w:w="993" w:type="dxa"/>
            <w:vAlign w:val="center"/>
          </w:tcPr>
          <w:p w14:paraId="30C973D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</w:t>
            </w:r>
          </w:p>
        </w:tc>
        <w:tc>
          <w:tcPr>
            <w:tcW w:w="1134" w:type="dxa"/>
            <w:vAlign w:val="center"/>
          </w:tcPr>
          <w:p w14:paraId="3B6ECF02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</w:t>
            </w:r>
          </w:p>
        </w:tc>
        <w:tc>
          <w:tcPr>
            <w:tcW w:w="4110" w:type="dxa"/>
          </w:tcPr>
          <w:p w14:paraId="250864E2" w14:textId="77777777" w:rsidR="001F5245" w:rsidRPr="000905B9" w:rsidRDefault="001F5245" w:rsidP="00CA1D22">
            <w:pPr>
              <w:spacing w:before="80"/>
            </w:pPr>
            <w:r w:rsidRPr="000905B9">
              <w:t>Farmacol Logistyka Sp. z o.o.</w:t>
            </w:r>
          </w:p>
          <w:p w14:paraId="4E12EDD2" w14:textId="77777777" w:rsidR="001F5245" w:rsidRPr="000905B9" w:rsidRDefault="001F5245" w:rsidP="00CA1D22">
            <w:r w:rsidRPr="000905B9">
              <w:t>ul. Szopienicka</w:t>
            </w:r>
            <w:r w:rsidRPr="000905B9">
              <w:t xml:space="preserve"> </w:t>
            </w:r>
            <w:r w:rsidRPr="000905B9">
              <w:t>77</w:t>
            </w:r>
            <w:r w:rsidRPr="000905B9">
              <w:t xml:space="preserve"> </w:t>
            </w:r>
          </w:p>
          <w:p w14:paraId="473A6236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40-431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25D6920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2 913.54 zł</w:t>
            </w:r>
          </w:p>
        </w:tc>
      </w:tr>
      <w:tr w:rsidR="001F5245" w:rsidRPr="000905B9" w14:paraId="463F2F37" w14:textId="77777777" w:rsidTr="00CA1D22">
        <w:tc>
          <w:tcPr>
            <w:tcW w:w="993" w:type="dxa"/>
            <w:vAlign w:val="center"/>
          </w:tcPr>
          <w:p w14:paraId="2DBCD31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</w:t>
            </w:r>
          </w:p>
        </w:tc>
        <w:tc>
          <w:tcPr>
            <w:tcW w:w="1134" w:type="dxa"/>
            <w:vAlign w:val="center"/>
          </w:tcPr>
          <w:p w14:paraId="3FFBEEBB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</w:t>
            </w:r>
          </w:p>
        </w:tc>
        <w:tc>
          <w:tcPr>
            <w:tcW w:w="4110" w:type="dxa"/>
          </w:tcPr>
          <w:p w14:paraId="3F0244B0" w14:textId="77777777" w:rsidR="001F5245" w:rsidRPr="000905B9" w:rsidRDefault="001F5245" w:rsidP="00CA1D22">
            <w:pPr>
              <w:spacing w:before="80"/>
            </w:pPr>
            <w:r w:rsidRPr="000905B9">
              <w:t>Farmacol Logistyka Sp. z o.o.</w:t>
            </w:r>
          </w:p>
          <w:p w14:paraId="5511FC16" w14:textId="77777777" w:rsidR="001F5245" w:rsidRPr="000905B9" w:rsidRDefault="001F5245" w:rsidP="00CA1D22">
            <w:r w:rsidRPr="000905B9">
              <w:t>ul. Szopienicka</w:t>
            </w:r>
            <w:r w:rsidRPr="000905B9">
              <w:t xml:space="preserve"> </w:t>
            </w:r>
            <w:r w:rsidRPr="000905B9">
              <w:t>77</w:t>
            </w:r>
            <w:r w:rsidRPr="000905B9">
              <w:t xml:space="preserve"> </w:t>
            </w:r>
          </w:p>
          <w:p w14:paraId="2E00C444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40-431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6E762A3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276 502.08 zł</w:t>
            </w:r>
          </w:p>
        </w:tc>
      </w:tr>
      <w:tr w:rsidR="001F5245" w:rsidRPr="000905B9" w14:paraId="5CB8D81A" w14:textId="77777777" w:rsidTr="00CA1D22">
        <w:tc>
          <w:tcPr>
            <w:tcW w:w="993" w:type="dxa"/>
            <w:vAlign w:val="center"/>
          </w:tcPr>
          <w:p w14:paraId="01032EB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</w:t>
            </w:r>
          </w:p>
        </w:tc>
        <w:tc>
          <w:tcPr>
            <w:tcW w:w="1134" w:type="dxa"/>
            <w:vAlign w:val="center"/>
          </w:tcPr>
          <w:p w14:paraId="7224053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22</w:t>
            </w:r>
          </w:p>
        </w:tc>
        <w:tc>
          <w:tcPr>
            <w:tcW w:w="4110" w:type="dxa"/>
          </w:tcPr>
          <w:p w14:paraId="6AE9B812" w14:textId="77777777" w:rsidR="001F5245" w:rsidRPr="000905B9" w:rsidRDefault="001F5245" w:rsidP="00CA1D22">
            <w:pPr>
              <w:spacing w:before="80"/>
            </w:pPr>
            <w:r w:rsidRPr="000905B9">
              <w:t>Farmacol Logistyka Sp. z o.o.</w:t>
            </w:r>
          </w:p>
          <w:p w14:paraId="234777DD" w14:textId="77777777" w:rsidR="001F5245" w:rsidRPr="000905B9" w:rsidRDefault="001F5245" w:rsidP="00CA1D22">
            <w:r w:rsidRPr="000905B9">
              <w:t>ul. Szopienicka</w:t>
            </w:r>
            <w:r w:rsidRPr="000905B9">
              <w:t xml:space="preserve"> </w:t>
            </w:r>
            <w:r w:rsidRPr="000905B9">
              <w:t>77</w:t>
            </w:r>
            <w:r w:rsidRPr="000905B9">
              <w:t xml:space="preserve"> </w:t>
            </w:r>
          </w:p>
          <w:p w14:paraId="07CE0D5D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40-431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06E3657B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81 555.49 zł</w:t>
            </w:r>
          </w:p>
        </w:tc>
      </w:tr>
      <w:tr w:rsidR="001F5245" w:rsidRPr="000905B9" w14:paraId="7DCDBBB1" w14:textId="77777777" w:rsidTr="00CA1D22">
        <w:tc>
          <w:tcPr>
            <w:tcW w:w="993" w:type="dxa"/>
            <w:vAlign w:val="center"/>
          </w:tcPr>
          <w:p w14:paraId="3A47550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</w:t>
            </w:r>
          </w:p>
        </w:tc>
        <w:tc>
          <w:tcPr>
            <w:tcW w:w="1134" w:type="dxa"/>
            <w:vAlign w:val="center"/>
          </w:tcPr>
          <w:p w14:paraId="5D95E9D9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23</w:t>
            </w:r>
          </w:p>
        </w:tc>
        <w:tc>
          <w:tcPr>
            <w:tcW w:w="4110" w:type="dxa"/>
          </w:tcPr>
          <w:p w14:paraId="5B3910C8" w14:textId="77777777" w:rsidR="001F5245" w:rsidRPr="000905B9" w:rsidRDefault="001F5245" w:rsidP="00CA1D22">
            <w:pPr>
              <w:spacing w:before="80"/>
            </w:pPr>
            <w:r w:rsidRPr="000905B9">
              <w:t>Farmacol Logistyka Sp. z o.o.</w:t>
            </w:r>
          </w:p>
          <w:p w14:paraId="3745B886" w14:textId="77777777" w:rsidR="001F5245" w:rsidRPr="000905B9" w:rsidRDefault="001F5245" w:rsidP="00CA1D22">
            <w:r w:rsidRPr="000905B9">
              <w:t>ul. Szopienicka</w:t>
            </w:r>
            <w:r w:rsidRPr="000905B9">
              <w:t xml:space="preserve"> </w:t>
            </w:r>
            <w:r w:rsidRPr="000905B9">
              <w:t>77</w:t>
            </w:r>
            <w:r w:rsidRPr="000905B9">
              <w:t xml:space="preserve"> </w:t>
            </w:r>
          </w:p>
          <w:p w14:paraId="08C4CDCA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40-431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0117817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142.02 zł</w:t>
            </w:r>
          </w:p>
        </w:tc>
      </w:tr>
      <w:tr w:rsidR="001F5245" w:rsidRPr="000905B9" w14:paraId="7F301488" w14:textId="77777777" w:rsidTr="00CA1D22">
        <w:tc>
          <w:tcPr>
            <w:tcW w:w="993" w:type="dxa"/>
            <w:vAlign w:val="center"/>
          </w:tcPr>
          <w:p w14:paraId="58A667D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</w:t>
            </w:r>
          </w:p>
        </w:tc>
        <w:tc>
          <w:tcPr>
            <w:tcW w:w="1134" w:type="dxa"/>
            <w:vAlign w:val="center"/>
          </w:tcPr>
          <w:p w14:paraId="02EB8AB1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29</w:t>
            </w:r>
          </w:p>
        </w:tc>
        <w:tc>
          <w:tcPr>
            <w:tcW w:w="4110" w:type="dxa"/>
          </w:tcPr>
          <w:p w14:paraId="21345004" w14:textId="77777777" w:rsidR="001F5245" w:rsidRPr="000905B9" w:rsidRDefault="001F5245" w:rsidP="00CA1D22">
            <w:pPr>
              <w:spacing w:before="80"/>
            </w:pPr>
            <w:r w:rsidRPr="000905B9">
              <w:t>Farmacol Logistyka Sp. z o.o.</w:t>
            </w:r>
          </w:p>
          <w:p w14:paraId="6EEE6745" w14:textId="77777777" w:rsidR="001F5245" w:rsidRPr="000905B9" w:rsidRDefault="001F5245" w:rsidP="00CA1D22">
            <w:r w:rsidRPr="000905B9">
              <w:t>ul. Szopienicka</w:t>
            </w:r>
            <w:r w:rsidRPr="000905B9">
              <w:t xml:space="preserve"> </w:t>
            </w:r>
            <w:r w:rsidRPr="000905B9">
              <w:t>77</w:t>
            </w:r>
            <w:r w:rsidRPr="000905B9">
              <w:t xml:space="preserve"> </w:t>
            </w:r>
          </w:p>
          <w:p w14:paraId="4AFCAD4A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40-431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5A90C706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4 469.48 zł</w:t>
            </w:r>
          </w:p>
        </w:tc>
      </w:tr>
      <w:tr w:rsidR="001F5245" w:rsidRPr="000905B9" w14:paraId="77958353" w14:textId="77777777" w:rsidTr="00CA1D22">
        <w:tc>
          <w:tcPr>
            <w:tcW w:w="993" w:type="dxa"/>
            <w:vAlign w:val="center"/>
          </w:tcPr>
          <w:p w14:paraId="7290A010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</w:t>
            </w:r>
          </w:p>
        </w:tc>
        <w:tc>
          <w:tcPr>
            <w:tcW w:w="1134" w:type="dxa"/>
            <w:vAlign w:val="center"/>
          </w:tcPr>
          <w:p w14:paraId="31596CF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30</w:t>
            </w:r>
          </w:p>
        </w:tc>
        <w:tc>
          <w:tcPr>
            <w:tcW w:w="4110" w:type="dxa"/>
          </w:tcPr>
          <w:p w14:paraId="4EB70465" w14:textId="77777777" w:rsidR="001F5245" w:rsidRPr="000905B9" w:rsidRDefault="001F5245" w:rsidP="00CA1D22">
            <w:pPr>
              <w:spacing w:before="80"/>
            </w:pPr>
            <w:r w:rsidRPr="000905B9">
              <w:t>Farmacol Logistyka Sp. z o.o.</w:t>
            </w:r>
          </w:p>
          <w:p w14:paraId="5E307267" w14:textId="77777777" w:rsidR="001F5245" w:rsidRPr="000905B9" w:rsidRDefault="001F5245" w:rsidP="00CA1D22">
            <w:r w:rsidRPr="000905B9">
              <w:t>ul. Szopienicka</w:t>
            </w:r>
            <w:r w:rsidRPr="000905B9">
              <w:t xml:space="preserve"> </w:t>
            </w:r>
            <w:r w:rsidRPr="000905B9">
              <w:t>77</w:t>
            </w:r>
            <w:r w:rsidRPr="000905B9">
              <w:t xml:space="preserve"> </w:t>
            </w:r>
          </w:p>
          <w:p w14:paraId="03A1BFD9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40-431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6F49A6EB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16 482.48 zł</w:t>
            </w:r>
          </w:p>
        </w:tc>
      </w:tr>
      <w:tr w:rsidR="001F5245" w:rsidRPr="000905B9" w14:paraId="19913ED6" w14:textId="77777777" w:rsidTr="00CA1D22">
        <w:tc>
          <w:tcPr>
            <w:tcW w:w="993" w:type="dxa"/>
            <w:vAlign w:val="center"/>
          </w:tcPr>
          <w:p w14:paraId="3DDBEE0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</w:t>
            </w:r>
          </w:p>
        </w:tc>
        <w:tc>
          <w:tcPr>
            <w:tcW w:w="1134" w:type="dxa"/>
            <w:vAlign w:val="center"/>
          </w:tcPr>
          <w:p w14:paraId="39476B8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34</w:t>
            </w:r>
          </w:p>
        </w:tc>
        <w:tc>
          <w:tcPr>
            <w:tcW w:w="4110" w:type="dxa"/>
          </w:tcPr>
          <w:p w14:paraId="03F49327" w14:textId="77777777" w:rsidR="001F5245" w:rsidRPr="000905B9" w:rsidRDefault="001F5245" w:rsidP="00CA1D22">
            <w:pPr>
              <w:spacing w:before="80"/>
            </w:pPr>
            <w:r w:rsidRPr="000905B9">
              <w:t>Farmacol Logistyka Sp. z o.o.</w:t>
            </w:r>
          </w:p>
          <w:p w14:paraId="58BDFDBB" w14:textId="77777777" w:rsidR="001F5245" w:rsidRPr="000905B9" w:rsidRDefault="001F5245" w:rsidP="00CA1D22">
            <w:r w:rsidRPr="000905B9">
              <w:t>ul. Szopienicka</w:t>
            </w:r>
            <w:r w:rsidRPr="000905B9">
              <w:t xml:space="preserve"> </w:t>
            </w:r>
            <w:r w:rsidRPr="000905B9">
              <w:t>77</w:t>
            </w:r>
            <w:r w:rsidRPr="000905B9">
              <w:t xml:space="preserve"> </w:t>
            </w:r>
          </w:p>
          <w:p w14:paraId="0BBBE27A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40-431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41EC193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24 725.08 zł</w:t>
            </w:r>
          </w:p>
        </w:tc>
      </w:tr>
      <w:tr w:rsidR="001F5245" w:rsidRPr="000905B9" w14:paraId="4BC79329" w14:textId="77777777" w:rsidTr="00CA1D22">
        <w:tc>
          <w:tcPr>
            <w:tcW w:w="993" w:type="dxa"/>
            <w:vAlign w:val="center"/>
          </w:tcPr>
          <w:p w14:paraId="74244D0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</w:t>
            </w:r>
          </w:p>
        </w:tc>
        <w:tc>
          <w:tcPr>
            <w:tcW w:w="1134" w:type="dxa"/>
            <w:vAlign w:val="center"/>
          </w:tcPr>
          <w:p w14:paraId="2FAB71E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40</w:t>
            </w:r>
          </w:p>
        </w:tc>
        <w:tc>
          <w:tcPr>
            <w:tcW w:w="4110" w:type="dxa"/>
          </w:tcPr>
          <w:p w14:paraId="5F3DE15E" w14:textId="77777777" w:rsidR="001F5245" w:rsidRPr="000905B9" w:rsidRDefault="001F5245" w:rsidP="00CA1D22">
            <w:pPr>
              <w:spacing w:before="80"/>
            </w:pPr>
            <w:r w:rsidRPr="000905B9">
              <w:t>Farmacol Logistyka Sp. z o.o.</w:t>
            </w:r>
          </w:p>
          <w:p w14:paraId="63FBB84D" w14:textId="77777777" w:rsidR="001F5245" w:rsidRPr="000905B9" w:rsidRDefault="001F5245" w:rsidP="00CA1D22">
            <w:r w:rsidRPr="000905B9">
              <w:t>ul. Szopienicka</w:t>
            </w:r>
            <w:r w:rsidRPr="000905B9">
              <w:t xml:space="preserve"> </w:t>
            </w:r>
            <w:r w:rsidRPr="000905B9">
              <w:t>77</w:t>
            </w:r>
            <w:r w:rsidRPr="000905B9">
              <w:t xml:space="preserve"> </w:t>
            </w:r>
          </w:p>
          <w:p w14:paraId="4ADA440E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40-431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32719E02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33 834.74 zł</w:t>
            </w:r>
          </w:p>
        </w:tc>
      </w:tr>
      <w:tr w:rsidR="001F5245" w:rsidRPr="000905B9" w14:paraId="764C0AB7" w14:textId="77777777" w:rsidTr="00CA1D22">
        <w:tc>
          <w:tcPr>
            <w:tcW w:w="993" w:type="dxa"/>
            <w:vAlign w:val="center"/>
          </w:tcPr>
          <w:p w14:paraId="42655CF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</w:t>
            </w:r>
          </w:p>
        </w:tc>
        <w:tc>
          <w:tcPr>
            <w:tcW w:w="1134" w:type="dxa"/>
            <w:vAlign w:val="center"/>
          </w:tcPr>
          <w:p w14:paraId="45AC5E1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44</w:t>
            </w:r>
          </w:p>
        </w:tc>
        <w:tc>
          <w:tcPr>
            <w:tcW w:w="4110" w:type="dxa"/>
          </w:tcPr>
          <w:p w14:paraId="00A2D448" w14:textId="77777777" w:rsidR="001F5245" w:rsidRPr="000905B9" w:rsidRDefault="001F5245" w:rsidP="00CA1D22">
            <w:pPr>
              <w:spacing w:before="80"/>
            </w:pPr>
            <w:r w:rsidRPr="000905B9">
              <w:t>Farmacol Logistyka Sp. z o.o.</w:t>
            </w:r>
          </w:p>
          <w:p w14:paraId="01B6708D" w14:textId="77777777" w:rsidR="001F5245" w:rsidRPr="000905B9" w:rsidRDefault="001F5245" w:rsidP="00CA1D22">
            <w:r w:rsidRPr="000905B9">
              <w:t>ul. Szopienicka</w:t>
            </w:r>
            <w:r w:rsidRPr="000905B9">
              <w:t xml:space="preserve"> </w:t>
            </w:r>
            <w:r w:rsidRPr="000905B9">
              <w:t>77</w:t>
            </w:r>
            <w:r w:rsidRPr="000905B9">
              <w:t xml:space="preserve"> </w:t>
            </w:r>
          </w:p>
          <w:p w14:paraId="4F089303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40-431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16FCAB80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27 463.75 zł</w:t>
            </w:r>
          </w:p>
        </w:tc>
      </w:tr>
      <w:tr w:rsidR="001F5245" w:rsidRPr="000905B9" w14:paraId="2E07D853" w14:textId="77777777" w:rsidTr="00CA1D22">
        <w:tc>
          <w:tcPr>
            <w:tcW w:w="993" w:type="dxa"/>
            <w:vAlign w:val="center"/>
          </w:tcPr>
          <w:p w14:paraId="5E43F7A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</w:t>
            </w:r>
          </w:p>
        </w:tc>
        <w:tc>
          <w:tcPr>
            <w:tcW w:w="1134" w:type="dxa"/>
            <w:vAlign w:val="center"/>
          </w:tcPr>
          <w:p w14:paraId="7081A8F2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45</w:t>
            </w:r>
          </w:p>
        </w:tc>
        <w:tc>
          <w:tcPr>
            <w:tcW w:w="4110" w:type="dxa"/>
          </w:tcPr>
          <w:p w14:paraId="393B4AD8" w14:textId="77777777" w:rsidR="001F5245" w:rsidRPr="000905B9" w:rsidRDefault="001F5245" w:rsidP="00CA1D22">
            <w:pPr>
              <w:spacing w:before="80"/>
            </w:pPr>
            <w:r w:rsidRPr="000905B9">
              <w:t>Farmacol Logistyka Sp. z o.o.</w:t>
            </w:r>
          </w:p>
          <w:p w14:paraId="32B30EEB" w14:textId="77777777" w:rsidR="001F5245" w:rsidRPr="000905B9" w:rsidRDefault="001F5245" w:rsidP="00CA1D22">
            <w:r w:rsidRPr="000905B9">
              <w:t>ul. Szopienicka</w:t>
            </w:r>
            <w:r w:rsidRPr="000905B9">
              <w:t xml:space="preserve"> </w:t>
            </w:r>
            <w:r w:rsidRPr="000905B9">
              <w:t>77</w:t>
            </w:r>
            <w:r w:rsidRPr="000905B9">
              <w:t xml:space="preserve"> </w:t>
            </w:r>
          </w:p>
          <w:p w14:paraId="1A502E08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40-431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1102A886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47 791.30 zł</w:t>
            </w:r>
          </w:p>
        </w:tc>
      </w:tr>
      <w:tr w:rsidR="001F5245" w:rsidRPr="000905B9" w14:paraId="08BEE80C" w14:textId="77777777" w:rsidTr="00CA1D22">
        <w:tc>
          <w:tcPr>
            <w:tcW w:w="993" w:type="dxa"/>
            <w:vAlign w:val="center"/>
          </w:tcPr>
          <w:p w14:paraId="7E02B21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</w:t>
            </w:r>
          </w:p>
        </w:tc>
        <w:tc>
          <w:tcPr>
            <w:tcW w:w="1134" w:type="dxa"/>
            <w:vAlign w:val="center"/>
          </w:tcPr>
          <w:p w14:paraId="48779A5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46</w:t>
            </w:r>
          </w:p>
        </w:tc>
        <w:tc>
          <w:tcPr>
            <w:tcW w:w="4110" w:type="dxa"/>
          </w:tcPr>
          <w:p w14:paraId="2F69B2A2" w14:textId="77777777" w:rsidR="001F5245" w:rsidRPr="000905B9" w:rsidRDefault="001F5245" w:rsidP="00CA1D22">
            <w:pPr>
              <w:spacing w:before="80"/>
            </w:pPr>
            <w:r w:rsidRPr="000905B9">
              <w:t>Farmacol Logistyka Sp. z o.o.</w:t>
            </w:r>
          </w:p>
          <w:p w14:paraId="04F6CA52" w14:textId="77777777" w:rsidR="001F5245" w:rsidRPr="000905B9" w:rsidRDefault="001F5245" w:rsidP="00CA1D22">
            <w:r w:rsidRPr="000905B9">
              <w:t>ul. Szopienicka</w:t>
            </w:r>
            <w:r w:rsidRPr="000905B9">
              <w:t xml:space="preserve"> </w:t>
            </w:r>
            <w:r w:rsidRPr="000905B9">
              <w:t>77</w:t>
            </w:r>
            <w:r w:rsidRPr="000905B9">
              <w:t xml:space="preserve"> </w:t>
            </w:r>
          </w:p>
          <w:p w14:paraId="0ABC5A9F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40-431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76ED4D64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110 068.20 zł</w:t>
            </w:r>
          </w:p>
        </w:tc>
      </w:tr>
      <w:tr w:rsidR="001F5245" w:rsidRPr="000905B9" w14:paraId="42BAC3C3" w14:textId="77777777" w:rsidTr="00CA1D22">
        <w:tc>
          <w:tcPr>
            <w:tcW w:w="993" w:type="dxa"/>
            <w:vAlign w:val="center"/>
          </w:tcPr>
          <w:p w14:paraId="1ED8CB6F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</w:t>
            </w:r>
          </w:p>
        </w:tc>
        <w:tc>
          <w:tcPr>
            <w:tcW w:w="1134" w:type="dxa"/>
            <w:vAlign w:val="center"/>
          </w:tcPr>
          <w:p w14:paraId="7E012834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48</w:t>
            </w:r>
          </w:p>
        </w:tc>
        <w:tc>
          <w:tcPr>
            <w:tcW w:w="4110" w:type="dxa"/>
          </w:tcPr>
          <w:p w14:paraId="0D704CA7" w14:textId="77777777" w:rsidR="001F5245" w:rsidRPr="000905B9" w:rsidRDefault="001F5245" w:rsidP="00CA1D22">
            <w:pPr>
              <w:spacing w:before="80"/>
            </w:pPr>
            <w:r w:rsidRPr="000905B9">
              <w:t>Farmacol Logistyka Sp. z o.o.</w:t>
            </w:r>
          </w:p>
          <w:p w14:paraId="28395C97" w14:textId="77777777" w:rsidR="001F5245" w:rsidRPr="000905B9" w:rsidRDefault="001F5245" w:rsidP="00CA1D22">
            <w:r w:rsidRPr="000905B9">
              <w:t>ul. Szopienicka</w:t>
            </w:r>
            <w:r w:rsidRPr="000905B9">
              <w:t xml:space="preserve"> </w:t>
            </w:r>
            <w:r w:rsidRPr="000905B9">
              <w:t>77</w:t>
            </w:r>
            <w:r w:rsidRPr="000905B9">
              <w:t xml:space="preserve"> </w:t>
            </w:r>
          </w:p>
          <w:p w14:paraId="3BA1CFFE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40-431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49B5138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7 126.91 zł</w:t>
            </w:r>
          </w:p>
        </w:tc>
      </w:tr>
      <w:tr w:rsidR="001F5245" w:rsidRPr="000905B9" w14:paraId="1070F5BF" w14:textId="77777777" w:rsidTr="00CA1D22">
        <w:tc>
          <w:tcPr>
            <w:tcW w:w="993" w:type="dxa"/>
            <w:vAlign w:val="center"/>
          </w:tcPr>
          <w:p w14:paraId="11F4DFA4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</w:t>
            </w:r>
          </w:p>
        </w:tc>
        <w:tc>
          <w:tcPr>
            <w:tcW w:w="1134" w:type="dxa"/>
            <w:vAlign w:val="center"/>
          </w:tcPr>
          <w:p w14:paraId="7A345B36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49</w:t>
            </w:r>
          </w:p>
        </w:tc>
        <w:tc>
          <w:tcPr>
            <w:tcW w:w="4110" w:type="dxa"/>
          </w:tcPr>
          <w:p w14:paraId="459C0F24" w14:textId="77777777" w:rsidR="001F5245" w:rsidRPr="000905B9" w:rsidRDefault="001F5245" w:rsidP="00CA1D22">
            <w:pPr>
              <w:spacing w:before="80"/>
            </w:pPr>
            <w:r w:rsidRPr="000905B9">
              <w:t>Farmacol Logistyka Sp. z o.o.</w:t>
            </w:r>
          </w:p>
          <w:p w14:paraId="0EFDC0E8" w14:textId="77777777" w:rsidR="001F5245" w:rsidRPr="000905B9" w:rsidRDefault="001F5245" w:rsidP="00CA1D22">
            <w:r w:rsidRPr="000905B9">
              <w:t>ul. Szopienicka</w:t>
            </w:r>
            <w:r w:rsidRPr="000905B9">
              <w:t xml:space="preserve"> </w:t>
            </w:r>
            <w:r w:rsidRPr="000905B9">
              <w:t>77</w:t>
            </w:r>
            <w:r w:rsidRPr="000905B9">
              <w:t xml:space="preserve"> </w:t>
            </w:r>
          </w:p>
          <w:p w14:paraId="37DE3C2E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40-431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63B77784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233 039.74 zł</w:t>
            </w:r>
          </w:p>
        </w:tc>
      </w:tr>
      <w:tr w:rsidR="001F5245" w:rsidRPr="000905B9" w14:paraId="1338DE74" w14:textId="77777777" w:rsidTr="00CA1D22">
        <w:tc>
          <w:tcPr>
            <w:tcW w:w="993" w:type="dxa"/>
            <w:vAlign w:val="center"/>
          </w:tcPr>
          <w:p w14:paraId="58905E5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lastRenderedPageBreak/>
              <w:t>14</w:t>
            </w:r>
          </w:p>
        </w:tc>
        <w:tc>
          <w:tcPr>
            <w:tcW w:w="1134" w:type="dxa"/>
            <w:vAlign w:val="center"/>
          </w:tcPr>
          <w:p w14:paraId="358084D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59</w:t>
            </w:r>
          </w:p>
        </w:tc>
        <w:tc>
          <w:tcPr>
            <w:tcW w:w="4110" w:type="dxa"/>
          </w:tcPr>
          <w:p w14:paraId="1E757717" w14:textId="77777777" w:rsidR="001F5245" w:rsidRPr="000905B9" w:rsidRDefault="001F5245" w:rsidP="00CA1D22">
            <w:pPr>
              <w:spacing w:before="80"/>
            </w:pPr>
            <w:r w:rsidRPr="000905B9">
              <w:t>Farmacol Logistyka Sp. z o.o.</w:t>
            </w:r>
          </w:p>
          <w:p w14:paraId="1B66634E" w14:textId="77777777" w:rsidR="001F5245" w:rsidRPr="000905B9" w:rsidRDefault="001F5245" w:rsidP="00CA1D22">
            <w:r w:rsidRPr="000905B9">
              <w:t>ul. Szopienicka</w:t>
            </w:r>
            <w:r w:rsidRPr="000905B9">
              <w:t xml:space="preserve"> </w:t>
            </w:r>
            <w:r w:rsidRPr="000905B9">
              <w:t>77</w:t>
            </w:r>
            <w:r w:rsidRPr="000905B9">
              <w:t xml:space="preserve"> </w:t>
            </w:r>
          </w:p>
          <w:p w14:paraId="41FC78C8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40-431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0DB27B82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49 413.24 zł</w:t>
            </w:r>
          </w:p>
        </w:tc>
      </w:tr>
      <w:tr w:rsidR="001F5245" w:rsidRPr="000905B9" w14:paraId="04E8144C" w14:textId="77777777" w:rsidTr="00CA1D22">
        <w:tc>
          <w:tcPr>
            <w:tcW w:w="993" w:type="dxa"/>
            <w:vAlign w:val="center"/>
          </w:tcPr>
          <w:p w14:paraId="07BAD2C6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</w:t>
            </w:r>
          </w:p>
        </w:tc>
        <w:tc>
          <w:tcPr>
            <w:tcW w:w="1134" w:type="dxa"/>
            <w:vAlign w:val="center"/>
          </w:tcPr>
          <w:p w14:paraId="2534A61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60</w:t>
            </w:r>
          </w:p>
        </w:tc>
        <w:tc>
          <w:tcPr>
            <w:tcW w:w="4110" w:type="dxa"/>
          </w:tcPr>
          <w:p w14:paraId="6FD55224" w14:textId="77777777" w:rsidR="001F5245" w:rsidRPr="000905B9" w:rsidRDefault="001F5245" w:rsidP="00CA1D22">
            <w:pPr>
              <w:spacing w:before="80"/>
            </w:pPr>
            <w:r w:rsidRPr="000905B9">
              <w:t>Farmacol Logistyka Sp. z o.o.</w:t>
            </w:r>
          </w:p>
          <w:p w14:paraId="65BD2457" w14:textId="77777777" w:rsidR="001F5245" w:rsidRPr="000905B9" w:rsidRDefault="001F5245" w:rsidP="00CA1D22">
            <w:r w:rsidRPr="000905B9">
              <w:t>ul. Szopienicka</w:t>
            </w:r>
            <w:r w:rsidRPr="000905B9">
              <w:t xml:space="preserve"> </w:t>
            </w:r>
            <w:r w:rsidRPr="000905B9">
              <w:t>77</w:t>
            </w:r>
            <w:r w:rsidRPr="000905B9">
              <w:t xml:space="preserve"> </w:t>
            </w:r>
          </w:p>
          <w:p w14:paraId="242801C9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40-431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2DD9503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59 940.00 zł</w:t>
            </w:r>
          </w:p>
        </w:tc>
      </w:tr>
      <w:tr w:rsidR="001F5245" w:rsidRPr="000905B9" w14:paraId="7E75D0AF" w14:textId="77777777" w:rsidTr="00CA1D22">
        <w:tc>
          <w:tcPr>
            <w:tcW w:w="993" w:type="dxa"/>
            <w:vAlign w:val="center"/>
          </w:tcPr>
          <w:p w14:paraId="565F5CCF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</w:t>
            </w:r>
          </w:p>
        </w:tc>
        <w:tc>
          <w:tcPr>
            <w:tcW w:w="1134" w:type="dxa"/>
            <w:vAlign w:val="center"/>
          </w:tcPr>
          <w:p w14:paraId="237849B1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62</w:t>
            </w:r>
          </w:p>
        </w:tc>
        <w:tc>
          <w:tcPr>
            <w:tcW w:w="4110" w:type="dxa"/>
          </w:tcPr>
          <w:p w14:paraId="58AFD2A2" w14:textId="77777777" w:rsidR="001F5245" w:rsidRPr="000905B9" w:rsidRDefault="001F5245" w:rsidP="00CA1D22">
            <w:pPr>
              <w:spacing w:before="80"/>
            </w:pPr>
            <w:r w:rsidRPr="000905B9">
              <w:t>Farmacol Logistyka Sp. z o.o.</w:t>
            </w:r>
          </w:p>
          <w:p w14:paraId="6C3067B1" w14:textId="77777777" w:rsidR="001F5245" w:rsidRPr="000905B9" w:rsidRDefault="001F5245" w:rsidP="00CA1D22">
            <w:r w:rsidRPr="000905B9">
              <w:t>ul. Szopienicka</w:t>
            </w:r>
            <w:r w:rsidRPr="000905B9">
              <w:t xml:space="preserve"> </w:t>
            </w:r>
            <w:r w:rsidRPr="000905B9">
              <w:t>77</w:t>
            </w:r>
            <w:r w:rsidRPr="000905B9">
              <w:t xml:space="preserve"> </w:t>
            </w:r>
          </w:p>
          <w:p w14:paraId="1806DF26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40-431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5AAB735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72 198.60 zł</w:t>
            </w:r>
          </w:p>
        </w:tc>
      </w:tr>
      <w:tr w:rsidR="001F5245" w:rsidRPr="000905B9" w14:paraId="6AF736B0" w14:textId="77777777" w:rsidTr="00CA1D22">
        <w:tc>
          <w:tcPr>
            <w:tcW w:w="993" w:type="dxa"/>
            <w:vAlign w:val="center"/>
          </w:tcPr>
          <w:p w14:paraId="08D3CD3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15</w:t>
            </w:r>
          </w:p>
        </w:tc>
        <w:tc>
          <w:tcPr>
            <w:tcW w:w="1134" w:type="dxa"/>
            <w:vAlign w:val="center"/>
          </w:tcPr>
          <w:p w14:paraId="4074E317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29</w:t>
            </w:r>
          </w:p>
        </w:tc>
        <w:tc>
          <w:tcPr>
            <w:tcW w:w="4110" w:type="dxa"/>
          </w:tcPr>
          <w:p w14:paraId="5F38CBF6" w14:textId="2A4E897F" w:rsidR="001F5245" w:rsidRPr="000905B9" w:rsidRDefault="001F5245" w:rsidP="00CA1D22">
            <w:pPr>
              <w:spacing w:before="80"/>
            </w:pPr>
            <w:r w:rsidRPr="000905B9">
              <w:t xml:space="preserve">OPTIFARMA </w:t>
            </w:r>
            <w:r w:rsidR="000905B9">
              <w:t>Sp. z o.o. Sp. k.</w:t>
            </w:r>
          </w:p>
          <w:p w14:paraId="20F577B5" w14:textId="77777777" w:rsidR="001F5245" w:rsidRPr="000905B9" w:rsidRDefault="001F5245" w:rsidP="00CA1D22">
            <w:r w:rsidRPr="000905B9">
              <w:t>ul. Sokołowska</w:t>
            </w:r>
            <w:r w:rsidRPr="000905B9">
              <w:t xml:space="preserve"> </w:t>
            </w:r>
            <w:r w:rsidRPr="000905B9">
              <w:t>14/-</w:t>
            </w:r>
            <w:r w:rsidRPr="000905B9">
              <w:t xml:space="preserve"> </w:t>
            </w:r>
          </w:p>
          <w:p w14:paraId="03FE1E58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05-806</w:t>
            </w:r>
            <w:r w:rsidRPr="000905B9">
              <w:t xml:space="preserve"> </w:t>
            </w:r>
            <w:r w:rsidRPr="000905B9">
              <w:t>Sokołów</w:t>
            </w:r>
          </w:p>
        </w:tc>
        <w:tc>
          <w:tcPr>
            <w:tcW w:w="2835" w:type="dxa"/>
            <w:vAlign w:val="center"/>
          </w:tcPr>
          <w:p w14:paraId="46DEC34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6 113.02 zł</w:t>
            </w:r>
          </w:p>
        </w:tc>
      </w:tr>
      <w:tr w:rsidR="001F5245" w:rsidRPr="000905B9" w14:paraId="4B664C9B" w14:textId="77777777" w:rsidTr="00CA1D22">
        <w:tc>
          <w:tcPr>
            <w:tcW w:w="993" w:type="dxa"/>
            <w:vAlign w:val="center"/>
          </w:tcPr>
          <w:p w14:paraId="28F9F659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15</w:t>
            </w:r>
          </w:p>
        </w:tc>
        <w:tc>
          <w:tcPr>
            <w:tcW w:w="1134" w:type="dxa"/>
            <w:vAlign w:val="center"/>
          </w:tcPr>
          <w:p w14:paraId="186C8A47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52</w:t>
            </w:r>
          </w:p>
        </w:tc>
        <w:tc>
          <w:tcPr>
            <w:tcW w:w="4110" w:type="dxa"/>
          </w:tcPr>
          <w:p w14:paraId="3D1A8E24" w14:textId="77777777" w:rsidR="000905B9" w:rsidRPr="000905B9" w:rsidRDefault="000905B9" w:rsidP="000905B9">
            <w:pPr>
              <w:spacing w:before="80"/>
            </w:pPr>
            <w:r w:rsidRPr="000905B9">
              <w:t xml:space="preserve">OPTIFARMA </w:t>
            </w:r>
            <w:r>
              <w:t>Sp. z o.o. Sp. k.</w:t>
            </w:r>
          </w:p>
          <w:p w14:paraId="308D271C" w14:textId="77777777" w:rsidR="001F5245" w:rsidRPr="000905B9" w:rsidRDefault="001F5245" w:rsidP="00CA1D22">
            <w:r w:rsidRPr="000905B9">
              <w:t>ul. Sokołowska</w:t>
            </w:r>
            <w:r w:rsidRPr="000905B9">
              <w:t xml:space="preserve"> </w:t>
            </w:r>
            <w:r w:rsidRPr="000905B9">
              <w:t>14/-</w:t>
            </w:r>
            <w:r w:rsidRPr="000905B9">
              <w:t xml:space="preserve"> </w:t>
            </w:r>
          </w:p>
          <w:p w14:paraId="322217EB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05-806</w:t>
            </w:r>
            <w:r w:rsidRPr="000905B9">
              <w:t xml:space="preserve"> </w:t>
            </w:r>
            <w:r w:rsidRPr="000905B9">
              <w:t>Sokołów</w:t>
            </w:r>
          </w:p>
        </w:tc>
        <w:tc>
          <w:tcPr>
            <w:tcW w:w="2835" w:type="dxa"/>
            <w:vAlign w:val="center"/>
          </w:tcPr>
          <w:p w14:paraId="60FC556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71 559.94 zł</w:t>
            </w:r>
          </w:p>
        </w:tc>
      </w:tr>
      <w:tr w:rsidR="001F5245" w:rsidRPr="000905B9" w14:paraId="228D7FD9" w14:textId="77777777" w:rsidTr="00CA1D22">
        <w:tc>
          <w:tcPr>
            <w:tcW w:w="993" w:type="dxa"/>
            <w:vAlign w:val="center"/>
          </w:tcPr>
          <w:p w14:paraId="2E95A28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15</w:t>
            </w:r>
          </w:p>
        </w:tc>
        <w:tc>
          <w:tcPr>
            <w:tcW w:w="1134" w:type="dxa"/>
            <w:vAlign w:val="center"/>
          </w:tcPr>
          <w:p w14:paraId="3D884B04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58</w:t>
            </w:r>
          </w:p>
        </w:tc>
        <w:tc>
          <w:tcPr>
            <w:tcW w:w="4110" w:type="dxa"/>
          </w:tcPr>
          <w:p w14:paraId="1971C836" w14:textId="77777777" w:rsidR="000905B9" w:rsidRPr="000905B9" w:rsidRDefault="000905B9" w:rsidP="000905B9">
            <w:pPr>
              <w:spacing w:before="80"/>
            </w:pPr>
            <w:r w:rsidRPr="000905B9">
              <w:t xml:space="preserve">OPTIFARMA </w:t>
            </w:r>
            <w:r>
              <w:t>Sp. z o.o. Sp. k.</w:t>
            </w:r>
          </w:p>
          <w:p w14:paraId="4FC85770" w14:textId="77777777" w:rsidR="001F5245" w:rsidRPr="000905B9" w:rsidRDefault="001F5245" w:rsidP="00CA1D22">
            <w:r w:rsidRPr="000905B9">
              <w:t>ul. Sokołowska</w:t>
            </w:r>
            <w:r w:rsidRPr="000905B9">
              <w:t xml:space="preserve"> </w:t>
            </w:r>
            <w:r w:rsidRPr="000905B9">
              <w:t>14/-</w:t>
            </w:r>
            <w:r w:rsidRPr="000905B9">
              <w:t xml:space="preserve"> </w:t>
            </w:r>
          </w:p>
          <w:p w14:paraId="53CF4A90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05-806</w:t>
            </w:r>
            <w:r w:rsidRPr="000905B9">
              <w:t xml:space="preserve"> </w:t>
            </w:r>
            <w:r w:rsidRPr="000905B9">
              <w:t>Sokołów</w:t>
            </w:r>
          </w:p>
        </w:tc>
        <w:tc>
          <w:tcPr>
            <w:tcW w:w="2835" w:type="dxa"/>
            <w:vAlign w:val="center"/>
          </w:tcPr>
          <w:p w14:paraId="526C5F36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18 640.69 zł</w:t>
            </w:r>
          </w:p>
        </w:tc>
      </w:tr>
      <w:tr w:rsidR="001F5245" w:rsidRPr="000905B9" w14:paraId="4D92CC13" w14:textId="77777777" w:rsidTr="00CA1D22">
        <w:tc>
          <w:tcPr>
            <w:tcW w:w="993" w:type="dxa"/>
            <w:vAlign w:val="center"/>
          </w:tcPr>
          <w:p w14:paraId="296E6A8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15</w:t>
            </w:r>
          </w:p>
        </w:tc>
        <w:tc>
          <w:tcPr>
            <w:tcW w:w="1134" w:type="dxa"/>
            <w:vAlign w:val="center"/>
          </w:tcPr>
          <w:p w14:paraId="0BF93D1F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59</w:t>
            </w:r>
          </w:p>
        </w:tc>
        <w:tc>
          <w:tcPr>
            <w:tcW w:w="4110" w:type="dxa"/>
          </w:tcPr>
          <w:p w14:paraId="3ECBE2B4" w14:textId="77777777" w:rsidR="000905B9" w:rsidRPr="000905B9" w:rsidRDefault="000905B9" w:rsidP="000905B9">
            <w:pPr>
              <w:spacing w:before="80"/>
            </w:pPr>
            <w:r w:rsidRPr="000905B9">
              <w:t xml:space="preserve">OPTIFARMA </w:t>
            </w:r>
            <w:r>
              <w:t>Sp. z o.o. Sp. k.</w:t>
            </w:r>
          </w:p>
          <w:p w14:paraId="704B554D" w14:textId="77777777" w:rsidR="001F5245" w:rsidRPr="000905B9" w:rsidRDefault="001F5245" w:rsidP="00CA1D22">
            <w:r w:rsidRPr="000905B9">
              <w:t>ul. Sokołowska</w:t>
            </w:r>
            <w:r w:rsidRPr="000905B9">
              <w:t xml:space="preserve"> </w:t>
            </w:r>
            <w:r w:rsidRPr="000905B9">
              <w:t>14/-</w:t>
            </w:r>
            <w:r w:rsidRPr="000905B9">
              <w:t xml:space="preserve"> </w:t>
            </w:r>
          </w:p>
          <w:p w14:paraId="15146B2E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05-806</w:t>
            </w:r>
            <w:r w:rsidRPr="000905B9">
              <w:t xml:space="preserve"> </w:t>
            </w:r>
            <w:r w:rsidRPr="000905B9">
              <w:t>Sokołów</w:t>
            </w:r>
          </w:p>
        </w:tc>
        <w:tc>
          <w:tcPr>
            <w:tcW w:w="2835" w:type="dxa"/>
            <w:vAlign w:val="center"/>
          </w:tcPr>
          <w:p w14:paraId="4B606F1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45 597.17 zł</w:t>
            </w:r>
          </w:p>
        </w:tc>
      </w:tr>
      <w:tr w:rsidR="001F5245" w:rsidRPr="000905B9" w14:paraId="32C54773" w14:textId="77777777" w:rsidTr="00CA1D22">
        <w:tc>
          <w:tcPr>
            <w:tcW w:w="993" w:type="dxa"/>
            <w:vAlign w:val="center"/>
          </w:tcPr>
          <w:p w14:paraId="13ABE55F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16</w:t>
            </w:r>
          </w:p>
        </w:tc>
        <w:tc>
          <w:tcPr>
            <w:tcW w:w="1134" w:type="dxa"/>
            <w:vAlign w:val="center"/>
          </w:tcPr>
          <w:p w14:paraId="448B39A4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</w:t>
            </w:r>
          </w:p>
        </w:tc>
        <w:tc>
          <w:tcPr>
            <w:tcW w:w="4110" w:type="dxa"/>
          </w:tcPr>
          <w:p w14:paraId="2C2F1109" w14:textId="77777777" w:rsidR="001F5245" w:rsidRPr="000905B9" w:rsidRDefault="001F5245" w:rsidP="00CA1D22">
            <w:pPr>
              <w:spacing w:before="80"/>
            </w:pPr>
            <w:r w:rsidRPr="000905B9">
              <w:t>Urtica Sp. z o.o.</w:t>
            </w:r>
          </w:p>
          <w:p w14:paraId="24AD528C" w14:textId="45E27B73" w:rsidR="001F5245" w:rsidRPr="000905B9" w:rsidRDefault="000905B9" w:rsidP="00CA1D22">
            <w:r>
              <w:t xml:space="preserve">ul. </w:t>
            </w:r>
            <w:r w:rsidR="001F5245" w:rsidRPr="000905B9">
              <w:t>Krzemieniecka</w:t>
            </w:r>
            <w:r w:rsidR="001F5245" w:rsidRPr="000905B9">
              <w:t xml:space="preserve"> </w:t>
            </w:r>
            <w:r w:rsidR="001F5245" w:rsidRPr="000905B9">
              <w:t>120</w:t>
            </w:r>
            <w:r w:rsidR="001F5245" w:rsidRPr="000905B9">
              <w:t xml:space="preserve"> </w:t>
            </w:r>
          </w:p>
          <w:p w14:paraId="28449B41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54-640</w:t>
            </w:r>
            <w:r w:rsidRPr="000905B9">
              <w:t xml:space="preserve"> </w:t>
            </w:r>
            <w:r w:rsidRPr="000905B9">
              <w:t>Wrocław</w:t>
            </w:r>
          </w:p>
        </w:tc>
        <w:tc>
          <w:tcPr>
            <w:tcW w:w="2835" w:type="dxa"/>
            <w:vAlign w:val="center"/>
          </w:tcPr>
          <w:p w14:paraId="6B04D0A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4 661.93 zł</w:t>
            </w:r>
          </w:p>
        </w:tc>
      </w:tr>
      <w:tr w:rsidR="001F5245" w:rsidRPr="000905B9" w14:paraId="52611C5D" w14:textId="77777777" w:rsidTr="00CA1D22">
        <w:tc>
          <w:tcPr>
            <w:tcW w:w="993" w:type="dxa"/>
            <w:vAlign w:val="center"/>
          </w:tcPr>
          <w:p w14:paraId="5552C3D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16</w:t>
            </w:r>
          </w:p>
        </w:tc>
        <w:tc>
          <w:tcPr>
            <w:tcW w:w="1134" w:type="dxa"/>
            <w:vAlign w:val="center"/>
          </w:tcPr>
          <w:p w14:paraId="633010BB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8</w:t>
            </w:r>
          </w:p>
        </w:tc>
        <w:tc>
          <w:tcPr>
            <w:tcW w:w="4110" w:type="dxa"/>
          </w:tcPr>
          <w:p w14:paraId="45FEB8EA" w14:textId="77777777" w:rsidR="001F5245" w:rsidRPr="000905B9" w:rsidRDefault="001F5245" w:rsidP="00CA1D22">
            <w:pPr>
              <w:spacing w:before="80"/>
            </w:pPr>
            <w:r w:rsidRPr="000905B9">
              <w:t>Urtica Sp. z o.o.</w:t>
            </w:r>
          </w:p>
          <w:p w14:paraId="5808C0D3" w14:textId="43BADF9D" w:rsidR="001F5245" w:rsidRPr="000905B9" w:rsidRDefault="000905B9" w:rsidP="00CA1D22">
            <w:r>
              <w:t xml:space="preserve">ul. </w:t>
            </w:r>
            <w:r w:rsidR="001F5245" w:rsidRPr="000905B9">
              <w:t>Krzemieniecka</w:t>
            </w:r>
            <w:r w:rsidR="001F5245" w:rsidRPr="000905B9">
              <w:t xml:space="preserve"> </w:t>
            </w:r>
            <w:r w:rsidR="001F5245" w:rsidRPr="000905B9">
              <w:t>120</w:t>
            </w:r>
            <w:r w:rsidR="001F5245" w:rsidRPr="000905B9">
              <w:t xml:space="preserve"> </w:t>
            </w:r>
          </w:p>
          <w:p w14:paraId="62DA33FE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54-640</w:t>
            </w:r>
            <w:r w:rsidRPr="000905B9">
              <w:t xml:space="preserve"> </w:t>
            </w:r>
            <w:r w:rsidRPr="000905B9">
              <w:t>Wrocław</w:t>
            </w:r>
          </w:p>
        </w:tc>
        <w:tc>
          <w:tcPr>
            <w:tcW w:w="2835" w:type="dxa"/>
            <w:vAlign w:val="center"/>
          </w:tcPr>
          <w:p w14:paraId="68099334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29 281.05 zł</w:t>
            </w:r>
          </w:p>
        </w:tc>
      </w:tr>
      <w:tr w:rsidR="001F5245" w:rsidRPr="000905B9" w14:paraId="7D3DA50A" w14:textId="77777777" w:rsidTr="00CA1D22">
        <w:tc>
          <w:tcPr>
            <w:tcW w:w="993" w:type="dxa"/>
            <w:vAlign w:val="center"/>
          </w:tcPr>
          <w:p w14:paraId="7289F9E4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16</w:t>
            </w:r>
          </w:p>
        </w:tc>
        <w:tc>
          <w:tcPr>
            <w:tcW w:w="1134" w:type="dxa"/>
            <w:vAlign w:val="center"/>
          </w:tcPr>
          <w:p w14:paraId="3244A56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17</w:t>
            </w:r>
          </w:p>
        </w:tc>
        <w:tc>
          <w:tcPr>
            <w:tcW w:w="4110" w:type="dxa"/>
          </w:tcPr>
          <w:p w14:paraId="0E8B1B58" w14:textId="77777777" w:rsidR="001F5245" w:rsidRPr="000905B9" w:rsidRDefault="001F5245" w:rsidP="00CA1D22">
            <w:pPr>
              <w:spacing w:before="80"/>
            </w:pPr>
            <w:r w:rsidRPr="000905B9">
              <w:t>Urtica Sp. z o.o.</w:t>
            </w:r>
          </w:p>
          <w:p w14:paraId="09A4C328" w14:textId="73217388" w:rsidR="001F5245" w:rsidRPr="000905B9" w:rsidRDefault="000905B9" w:rsidP="00CA1D22">
            <w:r>
              <w:t xml:space="preserve">ul. </w:t>
            </w:r>
            <w:r w:rsidR="001F5245" w:rsidRPr="000905B9">
              <w:t>Krzemieniecka</w:t>
            </w:r>
            <w:r w:rsidR="001F5245" w:rsidRPr="000905B9">
              <w:t xml:space="preserve"> </w:t>
            </w:r>
            <w:r w:rsidR="001F5245" w:rsidRPr="000905B9">
              <w:t>120</w:t>
            </w:r>
            <w:r w:rsidR="001F5245" w:rsidRPr="000905B9">
              <w:t xml:space="preserve"> </w:t>
            </w:r>
          </w:p>
          <w:p w14:paraId="10DF9440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54-640</w:t>
            </w:r>
            <w:r w:rsidRPr="000905B9">
              <w:t xml:space="preserve"> </w:t>
            </w:r>
            <w:r w:rsidRPr="000905B9">
              <w:t>Wrocław</w:t>
            </w:r>
          </w:p>
        </w:tc>
        <w:tc>
          <w:tcPr>
            <w:tcW w:w="2835" w:type="dxa"/>
            <w:vAlign w:val="center"/>
          </w:tcPr>
          <w:p w14:paraId="6C470FFF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57 862.08 zł</w:t>
            </w:r>
          </w:p>
        </w:tc>
      </w:tr>
      <w:tr w:rsidR="001F5245" w:rsidRPr="000905B9" w14:paraId="01783D07" w14:textId="77777777" w:rsidTr="00CA1D22">
        <w:tc>
          <w:tcPr>
            <w:tcW w:w="993" w:type="dxa"/>
            <w:vAlign w:val="center"/>
          </w:tcPr>
          <w:p w14:paraId="40F17721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16</w:t>
            </w:r>
          </w:p>
        </w:tc>
        <w:tc>
          <w:tcPr>
            <w:tcW w:w="1134" w:type="dxa"/>
            <w:vAlign w:val="center"/>
          </w:tcPr>
          <w:p w14:paraId="0A7408A1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19</w:t>
            </w:r>
          </w:p>
        </w:tc>
        <w:tc>
          <w:tcPr>
            <w:tcW w:w="4110" w:type="dxa"/>
          </w:tcPr>
          <w:p w14:paraId="207BC196" w14:textId="77777777" w:rsidR="001F5245" w:rsidRPr="000905B9" w:rsidRDefault="001F5245" w:rsidP="00CA1D22">
            <w:pPr>
              <w:spacing w:before="80"/>
            </w:pPr>
            <w:r w:rsidRPr="000905B9">
              <w:t>Urtica Sp. z o.o.</w:t>
            </w:r>
          </w:p>
          <w:p w14:paraId="46BE5AB4" w14:textId="655A1F04" w:rsidR="001F5245" w:rsidRPr="000905B9" w:rsidRDefault="000905B9" w:rsidP="00CA1D22">
            <w:r>
              <w:t xml:space="preserve">ul. </w:t>
            </w:r>
            <w:r w:rsidR="001F5245" w:rsidRPr="000905B9">
              <w:t>Krzemieniecka</w:t>
            </w:r>
            <w:r w:rsidR="001F5245" w:rsidRPr="000905B9">
              <w:t xml:space="preserve"> </w:t>
            </w:r>
            <w:r w:rsidR="001F5245" w:rsidRPr="000905B9">
              <w:t>120</w:t>
            </w:r>
            <w:r w:rsidR="001F5245" w:rsidRPr="000905B9">
              <w:t xml:space="preserve"> </w:t>
            </w:r>
          </w:p>
          <w:p w14:paraId="0FAA829C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54-640</w:t>
            </w:r>
            <w:r w:rsidRPr="000905B9">
              <w:t xml:space="preserve"> </w:t>
            </w:r>
            <w:r w:rsidRPr="000905B9">
              <w:t>Wrocław</w:t>
            </w:r>
          </w:p>
        </w:tc>
        <w:tc>
          <w:tcPr>
            <w:tcW w:w="2835" w:type="dxa"/>
            <w:vAlign w:val="center"/>
          </w:tcPr>
          <w:p w14:paraId="1B615EA2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9 921.74 zł</w:t>
            </w:r>
          </w:p>
        </w:tc>
      </w:tr>
      <w:tr w:rsidR="001F5245" w:rsidRPr="000905B9" w14:paraId="754654DF" w14:textId="77777777" w:rsidTr="00CA1D22">
        <w:tc>
          <w:tcPr>
            <w:tcW w:w="993" w:type="dxa"/>
            <w:vAlign w:val="center"/>
          </w:tcPr>
          <w:p w14:paraId="7CC9F6A7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16</w:t>
            </w:r>
          </w:p>
        </w:tc>
        <w:tc>
          <w:tcPr>
            <w:tcW w:w="1134" w:type="dxa"/>
            <w:vAlign w:val="center"/>
          </w:tcPr>
          <w:p w14:paraId="6B085EF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26</w:t>
            </w:r>
          </w:p>
        </w:tc>
        <w:tc>
          <w:tcPr>
            <w:tcW w:w="4110" w:type="dxa"/>
          </w:tcPr>
          <w:p w14:paraId="3B2F8671" w14:textId="77777777" w:rsidR="001F5245" w:rsidRPr="000905B9" w:rsidRDefault="001F5245" w:rsidP="00CA1D22">
            <w:pPr>
              <w:spacing w:before="80"/>
            </w:pPr>
            <w:r w:rsidRPr="000905B9">
              <w:t>Urtica Sp. z o.o.</w:t>
            </w:r>
          </w:p>
          <w:p w14:paraId="294561C3" w14:textId="4D64CAF9" w:rsidR="001F5245" w:rsidRPr="000905B9" w:rsidRDefault="000905B9" w:rsidP="00CA1D22">
            <w:r>
              <w:t xml:space="preserve">ul. </w:t>
            </w:r>
            <w:r w:rsidR="001F5245" w:rsidRPr="000905B9">
              <w:t>Krzemieniecka</w:t>
            </w:r>
            <w:r w:rsidR="001F5245" w:rsidRPr="000905B9">
              <w:t xml:space="preserve"> </w:t>
            </w:r>
            <w:r w:rsidR="001F5245" w:rsidRPr="000905B9">
              <w:t>120</w:t>
            </w:r>
            <w:r w:rsidR="001F5245" w:rsidRPr="000905B9">
              <w:t xml:space="preserve"> </w:t>
            </w:r>
          </w:p>
          <w:p w14:paraId="65C43EF8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54-640</w:t>
            </w:r>
            <w:r w:rsidRPr="000905B9">
              <w:t xml:space="preserve"> </w:t>
            </w:r>
            <w:r w:rsidRPr="000905B9">
              <w:t>Wrocław</w:t>
            </w:r>
          </w:p>
        </w:tc>
        <w:tc>
          <w:tcPr>
            <w:tcW w:w="2835" w:type="dxa"/>
            <w:vAlign w:val="center"/>
          </w:tcPr>
          <w:p w14:paraId="34B094B9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755.98 zł</w:t>
            </w:r>
          </w:p>
        </w:tc>
      </w:tr>
      <w:tr w:rsidR="001F5245" w:rsidRPr="000905B9" w14:paraId="6731B186" w14:textId="77777777" w:rsidTr="00CA1D22">
        <w:tc>
          <w:tcPr>
            <w:tcW w:w="993" w:type="dxa"/>
            <w:vAlign w:val="center"/>
          </w:tcPr>
          <w:p w14:paraId="2632DCC9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16</w:t>
            </w:r>
          </w:p>
        </w:tc>
        <w:tc>
          <w:tcPr>
            <w:tcW w:w="1134" w:type="dxa"/>
            <w:vAlign w:val="center"/>
          </w:tcPr>
          <w:p w14:paraId="084CC28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30</w:t>
            </w:r>
          </w:p>
        </w:tc>
        <w:tc>
          <w:tcPr>
            <w:tcW w:w="4110" w:type="dxa"/>
          </w:tcPr>
          <w:p w14:paraId="03D018D4" w14:textId="77777777" w:rsidR="001F5245" w:rsidRPr="000905B9" w:rsidRDefault="001F5245" w:rsidP="00CA1D22">
            <w:pPr>
              <w:spacing w:before="80"/>
            </w:pPr>
            <w:r w:rsidRPr="000905B9">
              <w:t>Urtica Sp. z o.o.</w:t>
            </w:r>
          </w:p>
          <w:p w14:paraId="615537AF" w14:textId="2ECB893A" w:rsidR="001F5245" w:rsidRPr="000905B9" w:rsidRDefault="000905B9" w:rsidP="00CA1D22">
            <w:r>
              <w:t xml:space="preserve">ul. </w:t>
            </w:r>
            <w:r w:rsidR="001F5245" w:rsidRPr="000905B9">
              <w:t>Krzemieniecka</w:t>
            </w:r>
            <w:r w:rsidR="001F5245" w:rsidRPr="000905B9">
              <w:t xml:space="preserve"> </w:t>
            </w:r>
            <w:r w:rsidR="001F5245" w:rsidRPr="000905B9">
              <w:t>120</w:t>
            </w:r>
            <w:r w:rsidR="001F5245" w:rsidRPr="000905B9">
              <w:t xml:space="preserve"> </w:t>
            </w:r>
          </w:p>
          <w:p w14:paraId="1D461708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54-640</w:t>
            </w:r>
            <w:r w:rsidRPr="000905B9">
              <w:t xml:space="preserve"> </w:t>
            </w:r>
            <w:r w:rsidRPr="000905B9">
              <w:t>Wrocław</w:t>
            </w:r>
          </w:p>
        </w:tc>
        <w:tc>
          <w:tcPr>
            <w:tcW w:w="2835" w:type="dxa"/>
            <w:vAlign w:val="center"/>
          </w:tcPr>
          <w:p w14:paraId="24EE5B4F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15 379.63 zł</w:t>
            </w:r>
          </w:p>
        </w:tc>
      </w:tr>
      <w:tr w:rsidR="001F5245" w:rsidRPr="000905B9" w14:paraId="42EED7D8" w14:textId="77777777" w:rsidTr="00CA1D22">
        <w:tc>
          <w:tcPr>
            <w:tcW w:w="993" w:type="dxa"/>
            <w:vAlign w:val="center"/>
          </w:tcPr>
          <w:p w14:paraId="78745AF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16</w:t>
            </w:r>
          </w:p>
        </w:tc>
        <w:tc>
          <w:tcPr>
            <w:tcW w:w="1134" w:type="dxa"/>
            <w:vAlign w:val="center"/>
          </w:tcPr>
          <w:p w14:paraId="22D378A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55</w:t>
            </w:r>
          </w:p>
        </w:tc>
        <w:tc>
          <w:tcPr>
            <w:tcW w:w="4110" w:type="dxa"/>
          </w:tcPr>
          <w:p w14:paraId="25C93388" w14:textId="77777777" w:rsidR="001F5245" w:rsidRPr="000905B9" w:rsidRDefault="001F5245" w:rsidP="00CA1D22">
            <w:pPr>
              <w:spacing w:before="80"/>
            </w:pPr>
            <w:r w:rsidRPr="000905B9">
              <w:t>Urtica Sp. z o.o.</w:t>
            </w:r>
          </w:p>
          <w:p w14:paraId="32CAA21A" w14:textId="515C3695" w:rsidR="001F5245" w:rsidRPr="000905B9" w:rsidRDefault="000905B9" w:rsidP="00CA1D22">
            <w:r>
              <w:t xml:space="preserve">ul. </w:t>
            </w:r>
            <w:r w:rsidR="001F5245" w:rsidRPr="000905B9">
              <w:t>Krzemieniecka</w:t>
            </w:r>
            <w:r w:rsidR="001F5245" w:rsidRPr="000905B9">
              <w:t xml:space="preserve"> </w:t>
            </w:r>
            <w:r w:rsidR="001F5245" w:rsidRPr="000905B9">
              <w:t>120</w:t>
            </w:r>
            <w:r w:rsidR="001F5245" w:rsidRPr="000905B9">
              <w:t xml:space="preserve"> </w:t>
            </w:r>
          </w:p>
          <w:p w14:paraId="22B9940B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54-640</w:t>
            </w:r>
            <w:r w:rsidRPr="000905B9">
              <w:t xml:space="preserve"> </w:t>
            </w:r>
            <w:r w:rsidRPr="000905B9">
              <w:t>Wrocław</w:t>
            </w:r>
          </w:p>
        </w:tc>
        <w:tc>
          <w:tcPr>
            <w:tcW w:w="2835" w:type="dxa"/>
            <w:vAlign w:val="center"/>
          </w:tcPr>
          <w:p w14:paraId="4471203F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445 119.67 zł</w:t>
            </w:r>
          </w:p>
        </w:tc>
      </w:tr>
      <w:tr w:rsidR="001F5245" w:rsidRPr="000905B9" w14:paraId="558A9C0A" w14:textId="77777777" w:rsidTr="00CA1D22">
        <w:tc>
          <w:tcPr>
            <w:tcW w:w="993" w:type="dxa"/>
            <w:vAlign w:val="center"/>
          </w:tcPr>
          <w:p w14:paraId="5FDB53D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16</w:t>
            </w:r>
          </w:p>
        </w:tc>
        <w:tc>
          <w:tcPr>
            <w:tcW w:w="1134" w:type="dxa"/>
            <w:vAlign w:val="center"/>
          </w:tcPr>
          <w:p w14:paraId="7C2BEE76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59</w:t>
            </w:r>
          </w:p>
        </w:tc>
        <w:tc>
          <w:tcPr>
            <w:tcW w:w="4110" w:type="dxa"/>
          </w:tcPr>
          <w:p w14:paraId="3C682E23" w14:textId="77777777" w:rsidR="001F5245" w:rsidRPr="000905B9" w:rsidRDefault="001F5245" w:rsidP="00CA1D22">
            <w:pPr>
              <w:spacing w:before="80"/>
            </w:pPr>
            <w:r w:rsidRPr="000905B9">
              <w:t>Urtica Sp. z o.o.</w:t>
            </w:r>
          </w:p>
          <w:p w14:paraId="03BEC591" w14:textId="59A6DB07" w:rsidR="001F5245" w:rsidRPr="000905B9" w:rsidRDefault="000905B9" w:rsidP="00CA1D22">
            <w:r>
              <w:t xml:space="preserve">ul. </w:t>
            </w:r>
            <w:r w:rsidR="001F5245" w:rsidRPr="000905B9">
              <w:t>Krzemieniecka</w:t>
            </w:r>
            <w:r w:rsidR="001F5245" w:rsidRPr="000905B9">
              <w:t xml:space="preserve"> </w:t>
            </w:r>
            <w:r w:rsidR="001F5245" w:rsidRPr="000905B9">
              <w:t>120</w:t>
            </w:r>
            <w:r w:rsidR="001F5245" w:rsidRPr="000905B9">
              <w:t xml:space="preserve"> </w:t>
            </w:r>
          </w:p>
          <w:p w14:paraId="48ADFEC7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54-640</w:t>
            </w:r>
            <w:r w:rsidRPr="000905B9">
              <w:t xml:space="preserve"> </w:t>
            </w:r>
            <w:r w:rsidRPr="000905B9">
              <w:t>Wrocław</w:t>
            </w:r>
          </w:p>
        </w:tc>
        <w:tc>
          <w:tcPr>
            <w:tcW w:w="2835" w:type="dxa"/>
            <w:vAlign w:val="center"/>
          </w:tcPr>
          <w:p w14:paraId="5613ED7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47 945.52 zł</w:t>
            </w:r>
          </w:p>
        </w:tc>
      </w:tr>
      <w:tr w:rsidR="001F5245" w:rsidRPr="000905B9" w14:paraId="4D81648B" w14:textId="77777777" w:rsidTr="00CA1D22">
        <w:tc>
          <w:tcPr>
            <w:tcW w:w="993" w:type="dxa"/>
            <w:vAlign w:val="center"/>
          </w:tcPr>
          <w:p w14:paraId="41911E59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16</w:t>
            </w:r>
          </w:p>
        </w:tc>
        <w:tc>
          <w:tcPr>
            <w:tcW w:w="1134" w:type="dxa"/>
            <w:vAlign w:val="center"/>
          </w:tcPr>
          <w:p w14:paraId="774619B1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60</w:t>
            </w:r>
          </w:p>
        </w:tc>
        <w:tc>
          <w:tcPr>
            <w:tcW w:w="4110" w:type="dxa"/>
          </w:tcPr>
          <w:p w14:paraId="57548194" w14:textId="77777777" w:rsidR="001F5245" w:rsidRPr="000905B9" w:rsidRDefault="001F5245" w:rsidP="00CA1D22">
            <w:pPr>
              <w:spacing w:before="80"/>
            </w:pPr>
            <w:r w:rsidRPr="000905B9">
              <w:t>Urtica Sp. z o.o.</w:t>
            </w:r>
          </w:p>
          <w:p w14:paraId="5FFBE25B" w14:textId="712D80C5" w:rsidR="001F5245" w:rsidRPr="000905B9" w:rsidRDefault="000905B9" w:rsidP="00CA1D22">
            <w:r>
              <w:t xml:space="preserve">ul. </w:t>
            </w:r>
            <w:r w:rsidR="001F5245" w:rsidRPr="000905B9">
              <w:t>Krzemieniecka</w:t>
            </w:r>
            <w:r w:rsidR="001F5245" w:rsidRPr="000905B9">
              <w:t xml:space="preserve"> </w:t>
            </w:r>
            <w:r w:rsidR="001F5245" w:rsidRPr="000905B9">
              <w:t>120</w:t>
            </w:r>
            <w:r w:rsidR="001F5245" w:rsidRPr="000905B9">
              <w:t xml:space="preserve"> </w:t>
            </w:r>
          </w:p>
          <w:p w14:paraId="5D27A3DC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54-640</w:t>
            </w:r>
            <w:r w:rsidRPr="000905B9">
              <w:t xml:space="preserve"> </w:t>
            </w:r>
            <w:r w:rsidRPr="000905B9">
              <w:t>Wrocław</w:t>
            </w:r>
          </w:p>
        </w:tc>
        <w:tc>
          <w:tcPr>
            <w:tcW w:w="2835" w:type="dxa"/>
            <w:vAlign w:val="center"/>
          </w:tcPr>
          <w:p w14:paraId="54C610D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59 528.00 zł</w:t>
            </w:r>
          </w:p>
        </w:tc>
      </w:tr>
      <w:tr w:rsidR="001F5245" w:rsidRPr="000905B9" w14:paraId="4943116E" w14:textId="77777777" w:rsidTr="00CA1D22">
        <w:tc>
          <w:tcPr>
            <w:tcW w:w="993" w:type="dxa"/>
            <w:vAlign w:val="center"/>
          </w:tcPr>
          <w:p w14:paraId="77FB112B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lastRenderedPageBreak/>
              <w:t>17</w:t>
            </w:r>
          </w:p>
        </w:tc>
        <w:tc>
          <w:tcPr>
            <w:tcW w:w="1134" w:type="dxa"/>
            <w:vAlign w:val="center"/>
          </w:tcPr>
          <w:p w14:paraId="75CE954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</w:t>
            </w:r>
          </w:p>
        </w:tc>
        <w:tc>
          <w:tcPr>
            <w:tcW w:w="4110" w:type="dxa"/>
          </w:tcPr>
          <w:p w14:paraId="1142C6C0" w14:textId="77777777" w:rsidR="001F5245" w:rsidRPr="000905B9" w:rsidRDefault="001F5245" w:rsidP="00CA1D22">
            <w:pPr>
              <w:spacing w:before="80"/>
            </w:pPr>
            <w:r w:rsidRPr="000905B9">
              <w:t>Salus International Sp. z o.o.</w:t>
            </w:r>
          </w:p>
          <w:p w14:paraId="49CF7F81" w14:textId="77777777" w:rsidR="001F5245" w:rsidRPr="000905B9" w:rsidRDefault="001F5245" w:rsidP="00CA1D22">
            <w:r w:rsidRPr="000905B9">
              <w:t>ul. Pułaskiego</w:t>
            </w:r>
            <w:r w:rsidRPr="000905B9">
              <w:t xml:space="preserve"> </w:t>
            </w:r>
            <w:r w:rsidRPr="000905B9">
              <w:t>9</w:t>
            </w:r>
            <w:r w:rsidRPr="000905B9">
              <w:t xml:space="preserve"> </w:t>
            </w:r>
          </w:p>
          <w:p w14:paraId="385B43D7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40-273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20466FF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6 596.53 zł</w:t>
            </w:r>
          </w:p>
        </w:tc>
      </w:tr>
      <w:tr w:rsidR="001F5245" w:rsidRPr="000905B9" w14:paraId="5F1D559D" w14:textId="77777777" w:rsidTr="00CA1D22">
        <w:tc>
          <w:tcPr>
            <w:tcW w:w="993" w:type="dxa"/>
            <w:vAlign w:val="center"/>
          </w:tcPr>
          <w:p w14:paraId="2D007E9B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17</w:t>
            </w:r>
          </w:p>
        </w:tc>
        <w:tc>
          <w:tcPr>
            <w:tcW w:w="1134" w:type="dxa"/>
            <w:vAlign w:val="center"/>
          </w:tcPr>
          <w:p w14:paraId="0705CB64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</w:t>
            </w:r>
          </w:p>
        </w:tc>
        <w:tc>
          <w:tcPr>
            <w:tcW w:w="4110" w:type="dxa"/>
          </w:tcPr>
          <w:p w14:paraId="04586EF5" w14:textId="77777777" w:rsidR="001F5245" w:rsidRPr="000905B9" w:rsidRDefault="001F5245" w:rsidP="00CA1D22">
            <w:pPr>
              <w:spacing w:before="80"/>
            </w:pPr>
            <w:r w:rsidRPr="000905B9">
              <w:t>Salus International Sp. z o.o.</w:t>
            </w:r>
          </w:p>
          <w:p w14:paraId="4FA56640" w14:textId="77777777" w:rsidR="001F5245" w:rsidRPr="000905B9" w:rsidRDefault="001F5245" w:rsidP="00CA1D22">
            <w:r w:rsidRPr="000905B9">
              <w:t>ul. Pułaskiego</w:t>
            </w:r>
            <w:r w:rsidRPr="000905B9">
              <w:t xml:space="preserve"> </w:t>
            </w:r>
            <w:r w:rsidRPr="000905B9">
              <w:t>9</w:t>
            </w:r>
            <w:r w:rsidRPr="000905B9">
              <w:t xml:space="preserve"> </w:t>
            </w:r>
          </w:p>
          <w:p w14:paraId="17507666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40-273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04DAF60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3 487.88 zł</w:t>
            </w:r>
          </w:p>
        </w:tc>
      </w:tr>
      <w:tr w:rsidR="001F5245" w:rsidRPr="000905B9" w14:paraId="70CFAD84" w14:textId="77777777" w:rsidTr="00CA1D22">
        <w:tc>
          <w:tcPr>
            <w:tcW w:w="993" w:type="dxa"/>
            <w:vAlign w:val="center"/>
          </w:tcPr>
          <w:p w14:paraId="036A578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17</w:t>
            </w:r>
          </w:p>
        </w:tc>
        <w:tc>
          <w:tcPr>
            <w:tcW w:w="1134" w:type="dxa"/>
            <w:vAlign w:val="center"/>
          </w:tcPr>
          <w:p w14:paraId="21ACBAA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14</w:t>
            </w:r>
          </w:p>
        </w:tc>
        <w:tc>
          <w:tcPr>
            <w:tcW w:w="4110" w:type="dxa"/>
          </w:tcPr>
          <w:p w14:paraId="7A823026" w14:textId="77777777" w:rsidR="001F5245" w:rsidRPr="000905B9" w:rsidRDefault="001F5245" w:rsidP="00CA1D22">
            <w:pPr>
              <w:spacing w:before="80"/>
            </w:pPr>
            <w:r w:rsidRPr="000905B9">
              <w:t>Salus International Sp. z o.o.</w:t>
            </w:r>
          </w:p>
          <w:p w14:paraId="6F7E0F92" w14:textId="77777777" w:rsidR="001F5245" w:rsidRPr="000905B9" w:rsidRDefault="001F5245" w:rsidP="00CA1D22">
            <w:r w:rsidRPr="000905B9">
              <w:t>ul. Pułaskiego</w:t>
            </w:r>
            <w:r w:rsidRPr="000905B9">
              <w:t xml:space="preserve"> </w:t>
            </w:r>
            <w:r w:rsidRPr="000905B9">
              <w:t>9</w:t>
            </w:r>
            <w:r w:rsidRPr="000905B9">
              <w:t xml:space="preserve"> </w:t>
            </w:r>
          </w:p>
          <w:p w14:paraId="52285849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40-273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70CFD949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302 958.57 zł</w:t>
            </w:r>
          </w:p>
        </w:tc>
      </w:tr>
      <w:tr w:rsidR="001F5245" w:rsidRPr="000905B9" w14:paraId="4A1E9153" w14:textId="77777777" w:rsidTr="00CA1D22">
        <w:tc>
          <w:tcPr>
            <w:tcW w:w="993" w:type="dxa"/>
            <w:vAlign w:val="center"/>
          </w:tcPr>
          <w:p w14:paraId="6A40A5A6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17</w:t>
            </w:r>
          </w:p>
        </w:tc>
        <w:tc>
          <w:tcPr>
            <w:tcW w:w="1134" w:type="dxa"/>
            <w:vAlign w:val="center"/>
          </w:tcPr>
          <w:p w14:paraId="4D1FC58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23</w:t>
            </w:r>
          </w:p>
        </w:tc>
        <w:tc>
          <w:tcPr>
            <w:tcW w:w="4110" w:type="dxa"/>
          </w:tcPr>
          <w:p w14:paraId="56E94E97" w14:textId="77777777" w:rsidR="001F5245" w:rsidRPr="000905B9" w:rsidRDefault="001F5245" w:rsidP="00CA1D22">
            <w:pPr>
              <w:spacing w:before="80"/>
            </w:pPr>
            <w:r w:rsidRPr="000905B9">
              <w:t>Salus International Sp. z o.o.</w:t>
            </w:r>
          </w:p>
          <w:p w14:paraId="4F78D770" w14:textId="77777777" w:rsidR="001F5245" w:rsidRPr="000905B9" w:rsidRDefault="001F5245" w:rsidP="00CA1D22">
            <w:r w:rsidRPr="000905B9">
              <w:t>ul. Pułaskiego</w:t>
            </w:r>
            <w:r w:rsidRPr="000905B9">
              <w:t xml:space="preserve"> </w:t>
            </w:r>
            <w:r w:rsidRPr="000905B9">
              <w:t>9</w:t>
            </w:r>
            <w:r w:rsidRPr="000905B9">
              <w:t xml:space="preserve"> </w:t>
            </w:r>
          </w:p>
          <w:p w14:paraId="69EDC2B2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40-273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61530CC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139.00 zł</w:t>
            </w:r>
          </w:p>
        </w:tc>
      </w:tr>
      <w:tr w:rsidR="001F5245" w:rsidRPr="000905B9" w14:paraId="13072466" w14:textId="77777777" w:rsidTr="00CA1D22">
        <w:tc>
          <w:tcPr>
            <w:tcW w:w="993" w:type="dxa"/>
            <w:vAlign w:val="center"/>
          </w:tcPr>
          <w:p w14:paraId="11BA053B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17</w:t>
            </w:r>
          </w:p>
        </w:tc>
        <w:tc>
          <w:tcPr>
            <w:tcW w:w="1134" w:type="dxa"/>
            <w:vAlign w:val="center"/>
          </w:tcPr>
          <w:p w14:paraId="28676760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29</w:t>
            </w:r>
          </w:p>
        </w:tc>
        <w:tc>
          <w:tcPr>
            <w:tcW w:w="4110" w:type="dxa"/>
          </w:tcPr>
          <w:p w14:paraId="21F59788" w14:textId="77777777" w:rsidR="001F5245" w:rsidRPr="000905B9" w:rsidRDefault="001F5245" w:rsidP="00CA1D22">
            <w:pPr>
              <w:spacing w:before="80"/>
            </w:pPr>
            <w:r w:rsidRPr="000905B9">
              <w:t>Salus International Sp. z o.o.</w:t>
            </w:r>
          </w:p>
          <w:p w14:paraId="65C30516" w14:textId="77777777" w:rsidR="001F5245" w:rsidRPr="000905B9" w:rsidRDefault="001F5245" w:rsidP="00CA1D22">
            <w:r w:rsidRPr="000905B9">
              <w:t>ul. Pułaskiego</w:t>
            </w:r>
            <w:r w:rsidRPr="000905B9">
              <w:t xml:space="preserve"> </w:t>
            </w:r>
            <w:r w:rsidRPr="000905B9">
              <w:t>9</w:t>
            </w:r>
            <w:r w:rsidRPr="000905B9">
              <w:t xml:space="preserve"> </w:t>
            </w:r>
          </w:p>
          <w:p w14:paraId="05A6FE2E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40-273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7271CE60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4 573.08 zł</w:t>
            </w:r>
          </w:p>
        </w:tc>
      </w:tr>
      <w:tr w:rsidR="001F5245" w:rsidRPr="000905B9" w14:paraId="7056394B" w14:textId="77777777" w:rsidTr="00CA1D22">
        <w:tc>
          <w:tcPr>
            <w:tcW w:w="993" w:type="dxa"/>
            <w:vAlign w:val="center"/>
          </w:tcPr>
          <w:p w14:paraId="140C29B6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17</w:t>
            </w:r>
          </w:p>
        </w:tc>
        <w:tc>
          <w:tcPr>
            <w:tcW w:w="1134" w:type="dxa"/>
            <w:vAlign w:val="center"/>
          </w:tcPr>
          <w:p w14:paraId="31A8D7A0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30</w:t>
            </w:r>
          </w:p>
        </w:tc>
        <w:tc>
          <w:tcPr>
            <w:tcW w:w="4110" w:type="dxa"/>
          </w:tcPr>
          <w:p w14:paraId="3564EAEB" w14:textId="77777777" w:rsidR="001F5245" w:rsidRPr="000905B9" w:rsidRDefault="001F5245" w:rsidP="00CA1D22">
            <w:pPr>
              <w:spacing w:before="80"/>
            </w:pPr>
            <w:r w:rsidRPr="000905B9">
              <w:t>Salus International Sp. z o.o.</w:t>
            </w:r>
          </w:p>
          <w:p w14:paraId="7B951262" w14:textId="77777777" w:rsidR="001F5245" w:rsidRPr="000905B9" w:rsidRDefault="001F5245" w:rsidP="00CA1D22">
            <w:r w:rsidRPr="000905B9">
              <w:t>ul. Pułaskiego</w:t>
            </w:r>
            <w:r w:rsidRPr="000905B9">
              <w:t xml:space="preserve"> </w:t>
            </w:r>
            <w:r w:rsidRPr="000905B9">
              <w:t>9</w:t>
            </w:r>
            <w:r w:rsidRPr="000905B9">
              <w:t xml:space="preserve"> </w:t>
            </w:r>
          </w:p>
          <w:p w14:paraId="20EF31B7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40-273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1352F38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15 827.23 zł</w:t>
            </w:r>
          </w:p>
        </w:tc>
      </w:tr>
      <w:tr w:rsidR="001F5245" w:rsidRPr="000905B9" w14:paraId="41A2C39F" w14:textId="77777777" w:rsidTr="00CA1D22">
        <w:tc>
          <w:tcPr>
            <w:tcW w:w="993" w:type="dxa"/>
            <w:vAlign w:val="center"/>
          </w:tcPr>
          <w:p w14:paraId="36E0E09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17</w:t>
            </w:r>
          </w:p>
        </w:tc>
        <w:tc>
          <w:tcPr>
            <w:tcW w:w="1134" w:type="dxa"/>
            <w:vAlign w:val="center"/>
          </w:tcPr>
          <w:p w14:paraId="6C15D64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32</w:t>
            </w:r>
          </w:p>
        </w:tc>
        <w:tc>
          <w:tcPr>
            <w:tcW w:w="4110" w:type="dxa"/>
          </w:tcPr>
          <w:p w14:paraId="1CCB3E10" w14:textId="77777777" w:rsidR="001F5245" w:rsidRPr="000905B9" w:rsidRDefault="001F5245" w:rsidP="00CA1D22">
            <w:pPr>
              <w:spacing w:before="80"/>
            </w:pPr>
            <w:r w:rsidRPr="000905B9">
              <w:t>Salus International Sp. z o.o.</w:t>
            </w:r>
          </w:p>
          <w:p w14:paraId="3C18A97B" w14:textId="77777777" w:rsidR="001F5245" w:rsidRPr="000905B9" w:rsidRDefault="001F5245" w:rsidP="00CA1D22">
            <w:r w:rsidRPr="000905B9">
              <w:t>ul. Pułaskiego</w:t>
            </w:r>
            <w:r w:rsidRPr="000905B9">
              <w:t xml:space="preserve"> </w:t>
            </w:r>
            <w:r w:rsidRPr="000905B9">
              <w:t>9</w:t>
            </w:r>
            <w:r w:rsidRPr="000905B9">
              <w:t xml:space="preserve"> </w:t>
            </w:r>
          </w:p>
          <w:p w14:paraId="192A99F8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40-273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1261811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1 748.25 zł</w:t>
            </w:r>
          </w:p>
        </w:tc>
      </w:tr>
      <w:tr w:rsidR="001F5245" w:rsidRPr="000905B9" w14:paraId="2F272706" w14:textId="77777777" w:rsidTr="00CA1D22">
        <w:tc>
          <w:tcPr>
            <w:tcW w:w="993" w:type="dxa"/>
            <w:vAlign w:val="center"/>
          </w:tcPr>
          <w:p w14:paraId="1C378A4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17</w:t>
            </w:r>
          </w:p>
        </w:tc>
        <w:tc>
          <w:tcPr>
            <w:tcW w:w="1134" w:type="dxa"/>
            <w:vAlign w:val="center"/>
          </w:tcPr>
          <w:p w14:paraId="19C14FCB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34</w:t>
            </w:r>
          </w:p>
        </w:tc>
        <w:tc>
          <w:tcPr>
            <w:tcW w:w="4110" w:type="dxa"/>
          </w:tcPr>
          <w:p w14:paraId="281ECB7B" w14:textId="77777777" w:rsidR="001F5245" w:rsidRPr="000905B9" w:rsidRDefault="001F5245" w:rsidP="00CA1D22">
            <w:pPr>
              <w:spacing w:before="80"/>
            </w:pPr>
            <w:r w:rsidRPr="000905B9">
              <w:t>Salus International Sp. z o.o.</w:t>
            </w:r>
          </w:p>
          <w:p w14:paraId="4070F205" w14:textId="77777777" w:rsidR="001F5245" w:rsidRPr="000905B9" w:rsidRDefault="001F5245" w:rsidP="00CA1D22">
            <w:r w:rsidRPr="000905B9">
              <w:t>ul. Pułaskiego</w:t>
            </w:r>
            <w:r w:rsidRPr="000905B9">
              <w:t xml:space="preserve"> </w:t>
            </w:r>
            <w:r w:rsidRPr="000905B9">
              <w:t>9</w:t>
            </w:r>
            <w:r w:rsidRPr="000905B9">
              <w:t xml:space="preserve"> </w:t>
            </w:r>
          </w:p>
          <w:p w14:paraId="48017678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40-273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7B2AAC76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25 433.70 zł</w:t>
            </w:r>
          </w:p>
        </w:tc>
      </w:tr>
      <w:tr w:rsidR="001F5245" w:rsidRPr="000905B9" w14:paraId="50CA4448" w14:textId="77777777" w:rsidTr="00CA1D22">
        <w:tc>
          <w:tcPr>
            <w:tcW w:w="993" w:type="dxa"/>
            <w:vAlign w:val="center"/>
          </w:tcPr>
          <w:p w14:paraId="0C10EA46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17</w:t>
            </w:r>
          </w:p>
        </w:tc>
        <w:tc>
          <w:tcPr>
            <w:tcW w:w="1134" w:type="dxa"/>
            <w:vAlign w:val="center"/>
          </w:tcPr>
          <w:p w14:paraId="7FF831C7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39</w:t>
            </w:r>
          </w:p>
        </w:tc>
        <w:tc>
          <w:tcPr>
            <w:tcW w:w="4110" w:type="dxa"/>
          </w:tcPr>
          <w:p w14:paraId="6F9AA1E4" w14:textId="77777777" w:rsidR="001F5245" w:rsidRPr="000905B9" w:rsidRDefault="001F5245" w:rsidP="00CA1D22">
            <w:pPr>
              <w:spacing w:before="80"/>
            </w:pPr>
            <w:r w:rsidRPr="000905B9">
              <w:t>Salus International Sp. z o.o.</w:t>
            </w:r>
          </w:p>
          <w:p w14:paraId="1A4198BF" w14:textId="77777777" w:rsidR="001F5245" w:rsidRPr="000905B9" w:rsidRDefault="001F5245" w:rsidP="00CA1D22">
            <w:r w:rsidRPr="000905B9">
              <w:t>ul. Pułaskiego</w:t>
            </w:r>
            <w:r w:rsidRPr="000905B9">
              <w:t xml:space="preserve"> </w:t>
            </w:r>
            <w:r w:rsidRPr="000905B9">
              <w:t>9</w:t>
            </w:r>
            <w:r w:rsidRPr="000905B9">
              <w:t xml:space="preserve"> </w:t>
            </w:r>
          </w:p>
          <w:p w14:paraId="618DA709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40-273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124DE15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664.13 zł</w:t>
            </w:r>
          </w:p>
        </w:tc>
      </w:tr>
      <w:tr w:rsidR="001F5245" w:rsidRPr="000905B9" w14:paraId="4FF53ECD" w14:textId="77777777" w:rsidTr="00CA1D22">
        <w:tc>
          <w:tcPr>
            <w:tcW w:w="993" w:type="dxa"/>
            <w:vAlign w:val="center"/>
          </w:tcPr>
          <w:p w14:paraId="7AAA6627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17</w:t>
            </w:r>
          </w:p>
        </w:tc>
        <w:tc>
          <w:tcPr>
            <w:tcW w:w="1134" w:type="dxa"/>
            <w:vAlign w:val="center"/>
          </w:tcPr>
          <w:p w14:paraId="761DEAD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40</w:t>
            </w:r>
          </w:p>
        </w:tc>
        <w:tc>
          <w:tcPr>
            <w:tcW w:w="4110" w:type="dxa"/>
          </w:tcPr>
          <w:p w14:paraId="74C8147F" w14:textId="77777777" w:rsidR="001F5245" w:rsidRPr="000905B9" w:rsidRDefault="001F5245" w:rsidP="00CA1D22">
            <w:pPr>
              <w:spacing w:before="80"/>
            </w:pPr>
            <w:r w:rsidRPr="000905B9">
              <w:t>Salus International Sp. z o.o.</w:t>
            </w:r>
          </w:p>
          <w:p w14:paraId="3AC741DA" w14:textId="77777777" w:rsidR="001F5245" w:rsidRPr="000905B9" w:rsidRDefault="001F5245" w:rsidP="00CA1D22">
            <w:r w:rsidRPr="000905B9">
              <w:t>ul. Pułaskiego</w:t>
            </w:r>
            <w:r w:rsidRPr="000905B9">
              <w:t xml:space="preserve"> </w:t>
            </w:r>
            <w:r w:rsidRPr="000905B9">
              <w:t>9</w:t>
            </w:r>
            <w:r w:rsidRPr="000905B9">
              <w:t xml:space="preserve"> </w:t>
            </w:r>
          </w:p>
          <w:p w14:paraId="09360976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40-273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7915AF5B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37 306.60 zł</w:t>
            </w:r>
          </w:p>
        </w:tc>
      </w:tr>
      <w:tr w:rsidR="001F5245" w:rsidRPr="000905B9" w14:paraId="595C0F4A" w14:textId="77777777" w:rsidTr="00CA1D22">
        <w:tc>
          <w:tcPr>
            <w:tcW w:w="993" w:type="dxa"/>
            <w:vAlign w:val="center"/>
          </w:tcPr>
          <w:p w14:paraId="0E772B59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17</w:t>
            </w:r>
          </w:p>
        </w:tc>
        <w:tc>
          <w:tcPr>
            <w:tcW w:w="1134" w:type="dxa"/>
            <w:vAlign w:val="center"/>
          </w:tcPr>
          <w:p w14:paraId="0CC6A5E4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44</w:t>
            </w:r>
          </w:p>
        </w:tc>
        <w:tc>
          <w:tcPr>
            <w:tcW w:w="4110" w:type="dxa"/>
          </w:tcPr>
          <w:p w14:paraId="3BD6C3EA" w14:textId="77777777" w:rsidR="001F5245" w:rsidRPr="000905B9" w:rsidRDefault="001F5245" w:rsidP="00CA1D22">
            <w:pPr>
              <w:spacing w:before="80"/>
            </w:pPr>
            <w:r w:rsidRPr="000905B9">
              <w:t>Salus International Sp. z o.o.</w:t>
            </w:r>
          </w:p>
          <w:p w14:paraId="3926C8AB" w14:textId="77777777" w:rsidR="001F5245" w:rsidRPr="000905B9" w:rsidRDefault="001F5245" w:rsidP="00CA1D22">
            <w:r w:rsidRPr="000905B9">
              <w:t>ul. Pułaskiego</w:t>
            </w:r>
            <w:r w:rsidRPr="000905B9">
              <w:t xml:space="preserve"> </w:t>
            </w:r>
            <w:r w:rsidRPr="000905B9">
              <w:t>9</w:t>
            </w:r>
            <w:r w:rsidRPr="000905B9">
              <w:t xml:space="preserve"> </w:t>
            </w:r>
          </w:p>
          <w:p w14:paraId="1FED07BD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40-273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634E994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27 958.56 zł</w:t>
            </w:r>
          </w:p>
        </w:tc>
      </w:tr>
      <w:tr w:rsidR="001F5245" w:rsidRPr="000905B9" w14:paraId="3EA26B66" w14:textId="77777777" w:rsidTr="00CA1D22">
        <w:tc>
          <w:tcPr>
            <w:tcW w:w="993" w:type="dxa"/>
            <w:vAlign w:val="center"/>
          </w:tcPr>
          <w:p w14:paraId="3BC36E70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17</w:t>
            </w:r>
          </w:p>
        </w:tc>
        <w:tc>
          <w:tcPr>
            <w:tcW w:w="1134" w:type="dxa"/>
            <w:vAlign w:val="center"/>
          </w:tcPr>
          <w:p w14:paraId="53708F62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46</w:t>
            </w:r>
          </w:p>
        </w:tc>
        <w:tc>
          <w:tcPr>
            <w:tcW w:w="4110" w:type="dxa"/>
          </w:tcPr>
          <w:p w14:paraId="2039947F" w14:textId="77777777" w:rsidR="001F5245" w:rsidRPr="000905B9" w:rsidRDefault="001F5245" w:rsidP="00CA1D22">
            <w:pPr>
              <w:spacing w:before="80"/>
            </w:pPr>
            <w:r w:rsidRPr="000905B9">
              <w:t>Salus International Sp. z o.o.</w:t>
            </w:r>
          </w:p>
          <w:p w14:paraId="5C028335" w14:textId="77777777" w:rsidR="001F5245" w:rsidRPr="000905B9" w:rsidRDefault="001F5245" w:rsidP="00CA1D22">
            <w:r w:rsidRPr="000905B9">
              <w:t>ul. Pułaskiego</w:t>
            </w:r>
            <w:r w:rsidRPr="000905B9">
              <w:t xml:space="preserve"> </w:t>
            </w:r>
            <w:r w:rsidRPr="000905B9">
              <w:t>9</w:t>
            </w:r>
            <w:r w:rsidRPr="000905B9">
              <w:t xml:space="preserve"> </w:t>
            </w:r>
          </w:p>
          <w:p w14:paraId="6770757F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40-273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605882E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114 461.42 zł</w:t>
            </w:r>
          </w:p>
        </w:tc>
      </w:tr>
      <w:tr w:rsidR="001F5245" w:rsidRPr="000905B9" w14:paraId="5FE60843" w14:textId="77777777" w:rsidTr="00CA1D22">
        <w:tc>
          <w:tcPr>
            <w:tcW w:w="993" w:type="dxa"/>
            <w:vAlign w:val="center"/>
          </w:tcPr>
          <w:p w14:paraId="77FF0A9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17</w:t>
            </w:r>
          </w:p>
        </w:tc>
        <w:tc>
          <w:tcPr>
            <w:tcW w:w="1134" w:type="dxa"/>
            <w:vAlign w:val="center"/>
          </w:tcPr>
          <w:p w14:paraId="0E45F0D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47</w:t>
            </w:r>
          </w:p>
        </w:tc>
        <w:tc>
          <w:tcPr>
            <w:tcW w:w="4110" w:type="dxa"/>
          </w:tcPr>
          <w:p w14:paraId="2C361625" w14:textId="77777777" w:rsidR="001F5245" w:rsidRPr="000905B9" w:rsidRDefault="001F5245" w:rsidP="00CA1D22">
            <w:pPr>
              <w:spacing w:before="80"/>
            </w:pPr>
            <w:r w:rsidRPr="000905B9">
              <w:t>Salus International Sp. z o.o.</w:t>
            </w:r>
          </w:p>
          <w:p w14:paraId="31FC4456" w14:textId="77777777" w:rsidR="001F5245" w:rsidRPr="000905B9" w:rsidRDefault="001F5245" w:rsidP="00CA1D22">
            <w:r w:rsidRPr="000905B9">
              <w:t>ul. Pułaskiego</w:t>
            </w:r>
            <w:r w:rsidRPr="000905B9">
              <w:t xml:space="preserve"> </w:t>
            </w:r>
            <w:r w:rsidRPr="000905B9">
              <w:t>9</w:t>
            </w:r>
            <w:r w:rsidRPr="000905B9">
              <w:t xml:space="preserve"> </w:t>
            </w:r>
          </w:p>
          <w:p w14:paraId="35D6683E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40-273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7D69D38F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50 018.00 zł</w:t>
            </w:r>
          </w:p>
        </w:tc>
      </w:tr>
      <w:tr w:rsidR="001F5245" w:rsidRPr="000905B9" w14:paraId="08F91DF4" w14:textId="77777777" w:rsidTr="00CA1D22">
        <w:tc>
          <w:tcPr>
            <w:tcW w:w="993" w:type="dxa"/>
            <w:vAlign w:val="center"/>
          </w:tcPr>
          <w:p w14:paraId="16D7E129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17</w:t>
            </w:r>
          </w:p>
        </w:tc>
        <w:tc>
          <w:tcPr>
            <w:tcW w:w="1134" w:type="dxa"/>
            <w:vAlign w:val="center"/>
          </w:tcPr>
          <w:p w14:paraId="72E5AE2B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48</w:t>
            </w:r>
          </w:p>
        </w:tc>
        <w:tc>
          <w:tcPr>
            <w:tcW w:w="4110" w:type="dxa"/>
          </w:tcPr>
          <w:p w14:paraId="7057A460" w14:textId="77777777" w:rsidR="001F5245" w:rsidRPr="000905B9" w:rsidRDefault="001F5245" w:rsidP="00CA1D22">
            <w:pPr>
              <w:spacing w:before="80"/>
            </w:pPr>
            <w:r w:rsidRPr="000905B9">
              <w:t>Salus International Sp. z o.o.</w:t>
            </w:r>
          </w:p>
          <w:p w14:paraId="6D49E158" w14:textId="77777777" w:rsidR="001F5245" w:rsidRPr="000905B9" w:rsidRDefault="001F5245" w:rsidP="00CA1D22">
            <w:r w:rsidRPr="000905B9">
              <w:t>ul. Pułaskiego</w:t>
            </w:r>
            <w:r w:rsidRPr="000905B9">
              <w:t xml:space="preserve"> </w:t>
            </w:r>
            <w:r w:rsidRPr="000905B9">
              <w:t>9</w:t>
            </w:r>
            <w:r w:rsidRPr="000905B9">
              <w:t xml:space="preserve"> </w:t>
            </w:r>
          </w:p>
          <w:p w14:paraId="4656F184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40-273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107C3B3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7 262.32 zł</w:t>
            </w:r>
          </w:p>
        </w:tc>
      </w:tr>
      <w:tr w:rsidR="001F5245" w:rsidRPr="000905B9" w14:paraId="396F7C88" w14:textId="77777777" w:rsidTr="00CA1D22">
        <w:tc>
          <w:tcPr>
            <w:tcW w:w="993" w:type="dxa"/>
            <w:vAlign w:val="center"/>
          </w:tcPr>
          <w:p w14:paraId="57FED31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17</w:t>
            </w:r>
          </w:p>
        </w:tc>
        <w:tc>
          <w:tcPr>
            <w:tcW w:w="1134" w:type="dxa"/>
            <w:vAlign w:val="center"/>
          </w:tcPr>
          <w:p w14:paraId="65F5BF39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49</w:t>
            </w:r>
          </w:p>
        </w:tc>
        <w:tc>
          <w:tcPr>
            <w:tcW w:w="4110" w:type="dxa"/>
          </w:tcPr>
          <w:p w14:paraId="1FB5D6AF" w14:textId="77777777" w:rsidR="001F5245" w:rsidRPr="000905B9" w:rsidRDefault="001F5245" w:rsidP="00CA1D22">
            <w:pPr>
              <w:spacing w:before="80"/>
            </w:pPr>
            <w:r w:rsidRPr="000905B9">
              <w:t>Salus International Sp. z o.o.</w:t>
            </w:r>
          </w:p>
          <w:p w14:paraId="1DF9BD69" w14:textId="77777777" w:rsidR="001F5245" w:rsidRPr="000905B9" w:rsidRDefault="001F5245" w:rsidP="00CA1D22">
            <w:r w:rsidRPr="000905B9">
              <w:t>ul. Pułaskiego</w:t>
            </w:r>
            <w:r w:rsidRPr="000905B9">
              <w:t xml:space="preserve"> </w:t>
            </w:r>
            <w:r w:rsidRPr="000905B9">
              <w:t>9</w:t>
            </w:r>
            <w:r w:rsidRPr="000905B9">
              <w:t xml:space="preserve"> </w:t>
            </w:r>
          </w:p>
          <w:p w14:paraId="10E423B6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40-273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1B3ACA4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239 442.23 zł</w:t>
            </w:r>
          </w:p>
        </w:tc>
      </w:tr>
      <w:tr w:rsidR="001F5245" w:rsidRPr="000905B9" w14:paraId="728A6290" w14:textId="77777777" w:rsidTr="00CA1D22">
        <w:tc>
          <w:tcPr>
            <w:tcW w:w="993" w:type="dxa"/>
            <w:vAlign w:val="center"/>
          </w:tcPr>
          <w:p w14:paraId="05094CB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17</w:t>
            </w:r>
          </w:p>
        </w:tc>
        <w:tc>
          <w:tcPr>
            <w:tcW w:w="1134" w:type="dxa"/>
            <w:vAlign w:val="center"/>
          </w:tcPr>
          <w:p w14:paraId="50D0E41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58</w:t>
            </w:r>
          </w:p>
        </w:tc>
        <w:tc>
          <w:tcPr>
            <w:tcW w:w="4110" w:type="dxa"/>
          </w:tcPr>
          <w:p w14:paraId="78CC325B" w14:textId="77777777" w:rsidR="001F5245" w:rsidRPr="000905B9" w:rsidRDefault="001F5245" w:rsidP="00CA1D22">
            <w:pPr>
              <w:spacing w:before="80"/>
            </w:pPr>
            <w:r w:rsidRPr="000905B9">
              <w:t>Salus International Sp. z o.o.</w:t>
            </w:r>
          </w:p>
          <w:p w14:paraId="4CB4B6A2" w14:textId="77777777" w:rsidR="001F5245" w:rsidRPr="000905B9" w:rsidRDefault="001F5245" w:rsidP="00CA1D22">
            <w:r w:rsidRPr="000905B9">
              <w:t>ul. Pułaskiego</w:t>
            </w:r>
            <w:r w:rsidRPr="000905B9">
              <w:t xml:space="preserve"> </w:t>
            </w:r>
            <w:r w:rsidRPr="000905B9">
              <w:t>9</w:t>
            </w:r>
            <w:r w:rsidRPr="000905B9">
              <w:t xml:space="preserve"> </w:t>
            </w:r>
          </w:p>
          <w:p w14:paraId="4BCF3C25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40-273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6843225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37 932.84 zł</w:t>
            </w:r>
          </w:p>
        </w:tc>
      </w:tr>
      <w:tr w:rsidR="001F5245" w:rsidRPr="000905B9" w14:paraId="2C7F66C1" w14:textId="77777777" w:rsidTr="00CA1D22">
        <w:tc>
          <w:tcPr>
            <w:tcW w:w="993" w:type="dxa"/>
            <w:vAlign w:val="center"/>
          </w:tcPr>
          <w:p w14:paraId="41F4162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lastRenderedPageBreak/>
              <w:t>17</w:t>
            </w:r>
          </w:p>
        </w:tc>
        <w:tc>
          <w:tcPr>
            <w:tcW w:w="1134" w:type="dxa"/>
            <w:vAlign w:val="center"/>
          </w:tcPr>
          <w:p w14:paraId="4C0319C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59</w:t>
            </w:r>
          </w:p>
        </w:tc>
        <w:tc>
          <w:tcPr>
            <w:tcW w:w="4110" w:type="dxa"/>
          </w:tcPr>
          <w:p w14:paraId="2E01D7CB" w14:textId="77777777" w:rsidR="001F5245" w:rsidRPr="000905B9" w:rsidRDefault="001F5245" w:rsidP="00CA1D22">
            <w:pPr>
              <w:spacing w:before="80"/>
            </w:pPr>
            <w:r w:rsidRPr="000905B9">
              <w:t>Salus International Sp. z o.o.</w:t>
            </w:r>
          </w:p>
          <w:p w14:paraId="17C04610" w14:textId="77777777" w:rsidR="001F5245" w:rsidRPr="000905B9" w:rsidRDefault="001F5245" w:rsidP="00CA1D22">
            <w:r w:rsidRPr="000905B9">
              <w:t>ul. Pułaskiego</w:t>
            </w:r>
            <w:r w:rsidRPr="000905B9">
              <w:t xml:space="preserve"> </w:t>
            </w:r>
            <w:r w:rsidRPr="000905B9">
              <w:t>9</w:t>
            </w:r>
            <w:r w:rsidRPr="000905B9">
              <w:t xml:space="preserve"> </w:t>
            </w:r>
          </w:p>
          <w:p w14:paraId="464C99F2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40-273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03BAB35B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48 808.21 zł</w:t>
            </w:r>
          </w:p>
        </w:tc>
      </w:tr>
      <w:tr w:rsidR="001F5245" w:rsidRPr="000905B9" w14:paraId="14483630" w14:textId="77777777" w:rsidTr="00CA1D22">
        <w:tc>
          <w:tcPr>
            <w:tcW w:w="993" w:type="dxa"/>
            <w:vAlign w:val="center"/>
          </w:tcPr>
          <w:p w14:paraId="2E95B289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17</w:t>
            </w:r>
          </w:p>
        </w:tc>
        <w:tc>
          <w:tcPr>
            <w:tcW w:w="1134" w:type="dxa"/>
            <w:vAlign w:val="center"/>
          </w:tcPr>
          <w:p w14:paraId="3FEF02F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62</w:t>
            </w:r>
          </w:p>
        </w:tc>
        <w:tc>
          <w:tcPr>
            <w:tcW w:w="4110" w:type="dxa"/>
          </w:tcPr>
          <w:p w14:paraId="4F52A037" w14:textId="77777777" w:rsidR="001F5245" w:rsidRPr="000905B9" w:rsidRDefault="001F5245" w:rsidP="00CA1D22">
            <w:pPr>
              <w:spacing w:before="80"/>
            </w:pPr>
            <w:r w:rsidRPr="000905B9">
              <w:t>Salus International Sp. z o.o.</w:t>
            </w:r>
          </w:p>
          <w:p w14:paraId="2FD944EF" w14:textId="77777777" w:rsidR="001F5245" w:rsidRPr="000905B9" w:rsidRDefault="001F5245" w:rsidP="00CA1D22">
            <w:r w:rsidRPr="000905B9">
              <w:t>ul. Pułaskiego</w:t>
            </w:r>
            <w:r w:rsidRPr="000905B9">
              <w:t xml:space="preserve"> </w:t>
            </w:r>
            <w:r w:rsidRPr="000905B9">
              <w:t>9</w:t>
            </w:r>
            <w:r w:rsidRPr="000905B9">
              <w:t xml:space="preserve"> </w:t>
            </w:r>
          </w:p>
          <w:p w14:paraId="3D364E54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40-273</w:t>
            </w:r>
            <w:r w:rsidRPr="000905B9">
              <w:t xml:space="preserve"> </w:t>
            </w:r>
            <w:r w:rsidRPr="000905B9">
              <w:t>Katowice</w:t>
            </w:r>
          </w:p>
        </w:tc>
        <w:tc>
          <w:tcPr>
            <w:tcW w:w="2835" w:type="dxa"/>
            <w:vAlign w:val="center"/>
          </w:tcPr>
          <w:p w14:paraId="6767CD9F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73 180.71 zł</w:t>
            </w:r>
          </w:p>
        </w:tc>
      </w:tr>
      <w:tr w:rsidR="001F5245" w:rsidRPr="000905B9" w14:paraId="3B815E0B" w14:textId="77777777" w:rsidTr="00CA1D22">
        <w:tc>
          <w:tcPr>
            <w:tcW w:w="993" w:type="dxa"/>
            <w:vAlign w:val="center"/>
          </w:tcPr>
          <w:p w14:paraId="315398B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18</w:t>
            </w:r>
          </w:p>
        </w:tc>
        <w:tc>
          <w:tcPr>
            <w:tcW w:w="1134" w:type="dxa"/>
            <w:vAlign w:val="center"/>
          </w:tcPr>
          <w:p w14:paraId="6F16970B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</w:t>
            </w:r>
          </w:p>
        </w:tc>
        <w:tc>
          <w:tcPr>
            <w:tcW w:w="4110" w:type="dxa"/>
          </w:tcPr>
          <w:p w14:paraId="50AD76C8" w14:textId="77777777" w:rsidR="001F5245" w:rsidRPr="000905B9" w:rsidRDefault="001F5245" w:rsidP="00CA1D22">
            <w:pPr>
              <w:spacing w:before="80"/>
            </w:pPr>
            <w:r w:rsidRPr="000905B9">
              <w:t>Lek S.A.</w:t>
            </w:r>
          </w:p>
          <w:p w14:paraId="29B2C52D" w14:textId="77777777" w:rsidR="001F5245" w:rsidRPr="000905B9" w:rsidRDefault="001F5245" w:rsidP="00CA1D22">
            <w:r w:rsidRPr="000905B9">
              <w:t>ul. Podlipie</w:t>
            </w:r>
            <w:r w:rsidRPr="000905B9">
              <w:t xml:space="preserve"> </w:t>
            </w:r>
            <w:r w:rsidRPr="000905B9">
              <w:t>16</w:t>
            </w:r>
            <w:r w:rsidRPr="000905B9">
              <w:t xml:space="preserve"> </w:t>
            </w:r>
          </w:p>
          <w:p w14:paraId="4A43261D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95-010</w:t>
            </w:r>
            <w:r w:rsidRPr="000905B9">
              <w:t xml:space="preserve"> </w:t>
            </w:r>
            <w:r w:rsidRPr="000905B9">
              <w:t>Stryków</w:t>
            </w:r>
          </w:p>
        </w:tc>
        <w:tc>
          <w:tcPr>
            <w:tcW w:w="2835" w:type="dxa"/>
            <w:vAlign w:val="center"/>
          </w:tcPr>
          <w:p w14:paraId="0D1A0D6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10 039.68 zł</w:t>
            </w:r>
          </w:p>
        </w:tc>
      </w:tr>
      <w:tr w:rsidR="001F5245" w:rsidRPr="000905B9" w14:paraId="7CCDF04D" w14:textId="77777777" w:rsidTr="00CA1D22">
        <w:tc>
          <w:tcPr>
            <w:tcW w:w="993" w:type="dxa"/>
            <w:vAlign w:val="center"/>
          </w:tcPr>
          <w:p w14:paraId="6D01B139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18</w:t>
            </w:r>
          </w:p>
        </w:tc>
        <w:tc>
          <w:tcPr>
            <w:tcW w:w="1134" w:type="dxa"/>
            <w:vAlign w:val="center"/>
          </w:tcPr>
          <w:p w14:paraId="74F8C0C1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</w:t>
            </w:r>
          </w:p>
        </w:tc>
        <w:tc>
          <w:tcPr>
            <w:tcW w:w="4110" w:type="dxa"/>
          </w:tcPr>
          <w:p w14:paraId="06079F6F" w14:textId="77777777" w:rsidR="001F5245" w:rsidRPr="000905B9" w:rsidRDefault="001F5245" w:rsidP="00CA1D22">
            <w:pPr>
              <w:spacing w:before="80"/>
            </w:pPr>
            <w:r w:rsidRPr="000905B9">
              <w:t>Lek S.A.</w:t>
            </w:r>
          </w:p>
          <w:p w14:paraId="6D7C076A" w14:textId="77777777" w:rsidR="001F5245" w:rsidRPr="000905B9" w:rsidRDefault="001F5245" w:rsidP="00CA1D22">
            <w:r w:rsidRPr="000905B9">
              <w:t>ul. Podlipie</w:t>
            </w:r>
            <w:r w:rsidRPr="000905B9">
              <w:t xml:space="preserve"> </w:t>
            </w:r>
            <w:r w:rsidRPr="000905B9">
              <w:t>16</w:t>
            </w:r>
            <w:r w:rsidRPr="000905B9">
              <w:t xml:space="preserve"> </w:t>
            </w:r>
          </w:p>
          <w:p w14:paraId="4A356026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95-010</w:t>
            </w:r>
            <w:r w:rsidRPr="000905B9">
              <w:t xml:space="preserve"> </w:t>
            </w:r>
            <w:r w:rsidRPr="000905B9">
              <w:t>Stryków</w:t>
            </w:r>
          </w:p>
        </w:tc>
        <w:tc>
          <w:tcPr>
            <w:tcW w:w="2835" w:type="dxa"/>
            <w:vAlign w:val="center"/>
          </w:tcPr>
          <w:p w14:paraId="7CB6685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40 366.08 zł</w:t>
            </w:r>
          </w:p>
        </w:tc>
      </w:tr>
      <w:tr w:rsidR="001F5245" w:rsidRPr="000905B9" w14:paraId="3D8CF34E" w14:textId="77777777" w:rsidTr="00CA1D22">
        <w:tc>
          <w:tcPr>
            <w:tcW w:w="993" w:type="dxa"/>
            <w:vAlign w:val="center"/>
          </w:tcPr>
          <w:p w14:paraId="0388AF64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18</w:t>
            </w:r>
          </w:p>
        </w:tc>
        <w:tc>
          <w:tcPr>
            <w:tcW w:w="1134" w:type="dxa"/>
            <w:vAlign w:val="center"/>
          </w:tcPr>
          <w:p w14:paraId="2DBD34B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19</w:t>
            </w:r>
          </w:p>
        </w:tc>
        <w:tc>
          <w:tcPr>
            <w:tcW w:w="4110" w:type="dxa"/>
          </w:tcPr>
          <w:p w14:paraId="4E9C42D2" w14:textId="77777777" w:rsidR="001F5245" w:rsidRPr="000905B9" w:rsidRDefault="001F5245" w:rsidP="00CA1D22">
            <w:pPr>
              <w:spacing w:before="80"/>
            </w:pPr>
            <w:r w:rsidRPr="000905B9">
              <w:t>Lek S.A.</w:t>
            </w:r>
          </w:p>
          <w:p w14:paraId="5BBC532C" w14:textId="77777777" w:rsidR="001F5245" w:rsidRPr="000905B9" w:rsidRDefault="001F5245" w:rsidP="00CA1D22">
            <w:r w:rsidRPr="000905B9">
              <w:t>ul. Podlipie</w:t>
            </w:r>
            <w:r w:rsidRPr="000905B9">
              <w:t xml:space="preserve"> </w:t>
            </w:r>
            <w:r w:rsidRPr="000905B9">
              <w:t>16</w:t>
            </w:r>
            <w:r w:rsidRPr="000905B9">
              <w:t xml:space="preserve"> </w:t>
            </w:r>
          </w:p>
          <w:p w14:paraId="62CF9380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95-010</w:t>
            </w:r>
            <w:r w:rsidRPr="000905B9">
              <w:t xml:space="preserve"> </w:t>
            </w:r>
            <w:r w:rsidRPr="000905B9">
              <w:t>Stryków</w:t>
            </w:r>
          </w:p>
        </w:tc>
        <w:tc>
          <w:tcPr>
            <w:tcW w:w="2835" w:type="dxa"/>
            <w:vAlign w:val="center"/>
          </w:tcPr>
          <w:p w14:paraId="505A9181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10 553.76 zł</w:t>
            </w:r>
          </w:p>
        </w:tc>
      </w:tr>
      <w:tr w:rsidR="001F5245" w:rsidRPr="000905B9" w14:paraId="689485F2" w14:textId="77777777" w:rsidTr="00CA1D22">
        <w:tc>
          <w:tcPr>
            <w:tcW w:w="993" w:type="dxa"/>
            <w:vAlign w:val="center"/>
          </w:tcPr>
          <w:p w14:paraId="635ED15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18</w:t>
            </w:r>
          </w:p>
        </w:tc>
        <w:tc>
          <w:tcPr>
            <w:tcW w:w="1134" w:type="dxa"/>
            <w:vAlign w:val="center"/>
          </w:tcPr>
          <w:p w14:paraId="47913CC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29</w:t>
            </w:r>
          </w:p>
        </w:tc>
        <w:tc>
          <w:tcPr>
            <w:tcW w:w="4110" w:type="dxa"/>
          </w:tcPr>
          <w:p w14:paraId="29D4D5FD" w14:textId="77777777" w:rsidR="001F5245" w:rsidRPr="000905B9" w:rsidRDefault="001F5245" w:rsidP="00CA1D22">
            <w:pPr>
              <w:spacing w:before="80"/>
            </w:pPr>
            <w:r w:rsidRPr="000905B9">
              <w:t>Lek S.A.</w:t>
            </w:r>
          </w:p>
          <w:p w14:paraId="652219E2" w14:textId="77777777" w:rsidR="001F5245" w:rsidRPr="000905B9" w:rsidRDefault="001F5245" w:rsidP="00CA1D22">
            <w:r w:rsidRPr="000905B9">
              <w:t>ul. Podlipie</w:t>
            </w:r>
            <w:r w:rsidRPr="000905B9">
              <w:t xml:space="preserve"> </w:t>
            </w:r>
            <w:r w:rsidRPr="000905B9">
              <w:t>16</w:t>
            </w:r>
            <w:r w:rsidRPr="000905B9">
              <w:t xml:space="preserve"> </w:t>
            </w:r>
          </w:p>
          <w:p w14:paraId="6847DE2C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95-010</w:t>
            </w:r>
            <w:r w:rsidRPr="000905B9">
              <w:t xml:space="preserve"> </w:t>
            </w:r>
            <w:r w:rsidRPr="000905B9">
              <w:t>Stryków</w:t>
            </w:r>
          </w:p>
        </w:tc>
        <w:tc>
          <w:tcPr>
            <w:tcW w:w="2835" w:type="dxa"/>
            <w:vAlign w:val="center"/>
          </w:tcPr>
          <w:p w14:paraId="28232D7B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7 862.40 zł</w:t>
            </w:r>
          </w:p>
        </w:tc>
      </w:tr>
      <w:tr w:rsidR="001F5245" w:rsidRPr="000905B9" w14:paraId="1E7133B3" w14:textId="77777777" w:rsidTr="00CA1D22">
        <w:tc>
          <w:tcPr>
            <w:tcW w:w="993" w:type="dxa"/>
            <w:vAlign w:val="center"/>
          </w:tcPr>
          <w:p w14:paraId="24E392F2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18</w:t>
            </w:r>
          </w:p>
        </w:tc>
        <w:tc>
          <w:tcPr>
            <w:tcW w:w="1134" w:type="dxa"/>
            <w:vAlign w:val="center"/>
          </w:tcPr>
          <w:p w14:paraId="49891552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50</w:t>
            </w:r>
          </w:p>
        </w:tc>
        <w:tc>
          <w:tcPr>
            <w:tcW w:w="4110" w:type="dxa"/>
          </w:tcPr>
          <w:p w14:paraId="2B03C89A" w14:textId="77777777" w:rsidR="001F5245" w:rsidRPr="000905B9" w:rsidRDefault="001F5245" w:rsidP="00CA1D22">
            <w:pPr>
              <w:spacing w:before="80"/>
            </w:pPr>
            <w:r w:rsidRPr="000905B9">
              <w:t>Lek S.A.</w:t>
            </w:r>
          </w:p>
          <w:p w14:paraId="4B337F4E" w14:textId="77777777" w:rsidR="001F5245" w:rsidRPr="000905B9" w:rsidRDefault="001F5245" w:rsidP="00CA1D22">
            <w:r w:rsidRPr="000905B9">
              <w:t>ul. Podlipie</w:t>
            </w:r>
            <w:r w:rsidRPr="000905B9">
              <w:t xml:space="preserve"> </w:t>
            </w:r>
            <w:r w:rsidRPr="000905B9">
              <w:t>16</w:t>
            </w:r>
            <w:r w:rsidRPr="000905B9">
              <w:t xml:space="preserve"> </w:t>
            </w:r>
          </w:p>
          <w:p w14:paraId="11A7B87E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95-010</w:t>
            </w:r>
            <w:r w:rsidRPr="000905B9">
              <w:t xml:space="preserve"> </w:t>
            </w:r>
            <w:r w:rsidRPr="000905B9">
              <w:t>Stryków</w:t>
            </w:r>
          </w:p>
        </w:tc>
        <w:tc>
          <w:tcPr>
            <w:tcW w:w="2835" w:type="dxa"/>
            <w:vAlign w:val="center"/>
          </w:tcPr>
          <w:p w14:paraId="6A5D757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47 361.24 zł</w:t>
            </w:r>
          </w:p>
        </w:tc>
      </w:tr>
      <w:tr w:rsidR="001F5245" w:rsidRPr="000905B9" w14:paraId="6766E62C" w14:textId="77777777" w:rsidTr="00CA1D22">
        <w:tc>
          <w:tcPr>
            <w:tcW w:w="993" w:type="dxa"/>
            <w:vAlign w:val="center"/>
          </w:tcPr>
          <w:p w14:paraId="77D9141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18</w:t>
            </w:r>
          </w:p>
        </w:tc>
        <w:tc>
          <w:tcPr>
            <w:tcW w:w="1134" w:type="dxa"/>
            <w:vAlign w:val="center"/>
          </w:tcPr>
          <w:p w14:paraId="5DE4D427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56</w:t>
            </w:r>
          </w:p>
        </w:tc>
        <w:tc>
          <w:tcPr>
            <w:tcW w:w="4110" w:type="dxa"/>
          </w:tcPr>
          <w:p w14:paraId="2EABCAB0" w14:textId="77777777" w:rsidR="001F5245" w:rsidRPr="000905B9" w:rsidRDefault="001F5245" w:rsidP="00CA1D22">
            <w:pPr>
              <w:spacing w:before="80"/>
            </w:pPr>
            <w:r w:rsidRPr="000905B9">
              <w:t>Lek S.A.</w:t>
            </w:r>
          </w:p>
          <w:p w14:paraId="0F8B98B5" w14:textId="77777777" w:rsidR="001F5245" w:rsidRPr="000905B9" w:rsidRDefault="001F5245" w:rsidP="00CA1D22">
            <w:r w:rsidRPr="000905B9">
              <w:t>ul. Podlipie</w:t>
            </w:r>
            <w:r w:rsidRPr="000905B9">
              <w:t xml:space="preserve"> </w:t>
            </w:r>
            <w:r w:rsidRPr="000905B9">
              <w:t>16</w:t>
            </w:r>
            <w:r w:rsidRPr="000905B9">
              <w:t xml:space="preserve"> </w:t>
            </w:r>
          </w:p>
          <w:p w14:paraId="796E1844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95-010</w:t>
            </w:r>
            <w:r w:rsidRPr="000905B9">
              <w:t xml:space="preserve"> </w:t>
            </w:r>
            <w:r w:rsidRPr="000905B9">
              <w:t>Stryków</w:t>
            </w:r>
          </w:p>
        </w:tc>
        <w:tc>
          <w:tcPr>
            <w:tcW w:w="2835" w:type="dxa"/>
            <w:vAlign w:val="center"/>
          </w:tcPr>
          <w:p w14:paraId="0FA5D19B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4 083.63 zł</w:t>
            </w:r>
          </w:p>
        </w:tc>
      </w:tr>
      <w:tr w:rsidR="001F5245" w:rsidRPr="000905B9" w14:paraId="40568A72" w14:textId="77777777" w:rsidTr="00CA1D22">
        <w:tc>
          <w:tcPr>
            <w:tcW w:w="993" w:type="dxa"/>
            <w:vAlign w:val="center"/>
          </w:tcPr>
          <w:p w14:paraId="71990F0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19</w:t>
            </w:r>
          </w:p>
        </w:tc>
        <w:tc>
          <w:tcPr>
            <w:tcW w:w="1134" w:type="dxa"/>
            <w:vAlign w:val="center"/>
          </w:tcPr>
          <w:p w14:paraId="17E2991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</w:t>
            </w:r>
          </w:p>
        </w:tc>
        <w:tc>
          <w:tcPr>
            <w:tcW w:w="4110" w:type="dxa"/>
          </w:tcPr>
          <w:p w14:paraId="6B17286B" w14:textId="3A1BF05A" w:rsidR="001F5245" w:rsidRPr="000905B9" w:rsidRDefault="001F5245" w:rsidP="00CA1D22">
            <w:pPr>
              <w:spacing w:before="80"/>
            </w:pPr>
            <w:proofErr w:type="spellStart"/>
            <w:r w:rsidRPr="000905B9">
              <w:t>Tramco</w:t>
            </w:r>
            <w:proofErr w:type="spellEnd"/>
            <w:r w:rsidRPr="000905B9">
              <w:t xml:space="preserve"> Sp</w:t>
            </w:r>
            <w:r w:rsidR="000905B9">
              <w:t>.</w:t>
            </w:r>
            <w:r w:rsidRPr="000905B9">
              <w:t xml:space="preserve"> z o.o.</w:t>
            </w:r>
          </w:p>
          <w:p w14:paraId="72768BC0" w14:textId="77777777" w:rsidR="001F5245" w:rsidRPr="000905B9" w:rsidRDefault="001F5245" w:rsidP="00CA1D22">
            <w:r w:rsidRPr="000905B9">
              <w:t>Wolskie, ul. Wolska</w:t>
            </w:r>
            <w:r w:rsidRPr="000905B9">
              <w:t xml:space="preserve"> </w:t>
            </w:r>
            <w:r w:rsidRPr="000905B9">
              <w:t>14</w:t>
            </w:r>
            <w:r w:rsidRPr="000905B9">
              <w:t xml:space="preserve"> </w:t>
            </w:r>
          </w:p>
          <w:p w14:paraId="48DC40C2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05-860</w:t>
            </w:r>
            <w:r w:rsidRPr="000905B9">
              <w:t xml:space="preserve"> </w:t>
            </w:r>
            <w:r w:rsidRPr="000905B9">
              <w:t>Płochocin</w:t>
            </w:r>
          </w:p>
        </w:tc>
        <w:tc>
          <w:tcPr>
            <w:tcW w:w="2835" w:type="dxa"/>
            <w:vAlign w:val="center"/>
          </w:tcPr>
          <w:p w14:paraId="44AD1DA1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10 110.72 zł</w:t>
            </w:r>
          </w:p>
        </w:tc>
      </w:tr>
      <w:tr w:rsidR="001F5245" w:rsidRPr="000905B9" w14:paraId="4C610AFE" w14:textId="77777777" w:rsidTr="00CA1D22">
        <w:tc>
          <w:tcPr>
            <w:tcW w:w="993" w:type="dxa"/>
            <w:vAlign w:val="center"/>
          </w:tcPr>
          <w:p w14:paraId="530A12E7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19</w:t>
            </w:r>
          </w:p>
        </w:tc>
        <w:tc>
          <w:tcPr>
            <w:tcW w:w="1134" w:type="dxa"/>
            <w:vAlign w:val="center"/>
          </w:tcPr>
          <w:p w14:paraId="4483F971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</w:t>
            </w:r>
          </w:p>
        </w:tc>
        <w:tc>
          <w:tcPr>
            <w:tcW w:w="4110" w:type="dxa"/>
          </w:tcPr>
          <w:p w14:paraId="22D85CCF" w14:textId="77777777" w:rsidR="000905B9" w:rsidRPr="000905B9" w:rsidRDefault="000905B9" w:rsidP="000905B9">
            <w:pPr>
              <w:spacing w:before="80"/>
            </w:pPr>
            <w:proofErr w:type="spellStart"/>
            <w:r w:rsidRPr="000905B9">
              <w:t>Tramco</w:t>
            </w:r>
            <w:proofErr w:type="spellEnd"/>
            <w:r w:rsidRPr="000905B9">
              <w:t xml:space="preserve"> Sp</w:t>
            </w:r>
            <w:r>
              <w:t>.</w:t>
            </w:r>
            <w:r w:rsidRPr="000905B9">
              <w:t xml:space="preserve"> z o.o.</w:t>
            </w:r>
          </w:p>
          <w:p w14:paraId="5FFC3E54" w14:textId="77777777" w:rsidR="001F5245" w:rsidRPr="000905B9" w:rsidRDefault="001F5245" w:rsidP="00CA1D22">
            <w:r w:rsidRPr="000905B9">
              <w:t>Wolskie, ul. Wolska</w:t>
            </w:r>
            <w:r w:rsidRPr="000905B9">
              <w:t xml:space="preserve"> </w:t>
            </w:r>
            <w:r w:rsidRPr="000905B9">
              <w:t>14</w:t>
            </w:r>
            <w:r w:rsidRPr="000905B9">
              <w:t xml:space="preserve"> </w:t>
            </w:r>
          </w:p>
          <w:p w14:paraId="6AF00DE1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05-860</w:t>
            </w:r>
            <w:r w:rsidRPr="000905B9">
              <w:t xml:space="preserve"> </w:t>
            </w:r>
            <w:r w:rsidRPr="000905B9">
              <w:t>Płochocin</w:t>
            </w:r>
          </w:p>
        </w:tc>
        <w:tc>
          <w:tcPr>
            <w:tcW w:w="2835" w:type="dxa"/>
            <w:vAlign w:val="center"/>
          </w:tcPr>
          <w:p w14:paraId="16516A20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4 511.81 zł</w:t>
            </w:r>
          </w:p>
        </w:tc>
      </w:tr>
      <w:tr w:rsidR="001F5245" w:rsidRPr="000905B9" w14:paraId="6697DE6D" w14:textId="77777777" w:rsidTr="00CA1D22">
        <w:tc>
          <w:tcPr>
            <w:tcW w:w="993" w:type="dxa"/>
            <w:vAlign w:val="center"/>
          </w:tcPr>
          <w:p w14:paraId="41EF830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19</w:t>
            </w:r>
          </w:p>
        </w:tc>
        <w:tc>
          <w:tcPr>
            <w:tcW w:w="1134" w:type="dxa"/>
            <w:vAlign w:val="center"/>
          </w:tcPr>
          <w:p w14:paraId="1C8335D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6</w:t>
            </w:r>
          </w:p>
        </w:tc>
        <w:tc>
          <w:tcPr>
            <w:tcW w:w="4110" w:type="dxa"/>
          </w:tcPr>
          <w:p w14:paraId="616D353B" w14:textId="77777777" w:rsidR="000905B9" w:rsidRPr="000905B9" w:rsidRDefault="000905B9" w:rsidP="000905B9">
            <w:pPr>
              <w:spacing w:before="80"/>
            </w:pPr>
            <w:proofErr w:type="spellStart"/>
            <w:r w:rsidRPr="000905B9">
              <w:t>Tramco</w:t>
            </w:r>
            <w:proofErr w:type="spellEnd"/>
            <w:r w:rsidRPr="000905B9">
              <w:t xml:space="preserve"> Sp</w:t>
            </w:r>
            <w:r>
              <w:t>.</w:t>
            </w:r>
            <w:r w:rsidRPr="000905B9">
              <w:t xml:space="preserve"> z o.o.</w:t>
            </w:r>
          </w:p>
          <w:p w14:paraId="0E26B7A3" w14:textId="77777777" w:rsidR="001F5245" w:rsidRPr="000905B9" w:rsidRDefault="001F5245" w:rsidP="00CA1D22">
            <w:r w:rsidRPr="000905B9">
              <w:t>Wolskie, ul. Wolska</w:t>
            </w:r>
            <w:r w:rsidRPr="000905B9">
              <w:t xml:space="preserve"> </w:t>
            </w:r>
            <w:r w:rsidRPr="000905B9">
              <w:t>14</w:t>
            </w:r>
            <w:r w:rsidRPr="000905B9">
              <w:t xml:space="preserve"> </w:t>
            </w:r>
          </w:p>
          <w:p w14:paraId="7E5F91CC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05-860</w:t>
            </w:r>
            <w:r w:rsidRPr="000905B9">
              <w:t xml:space="preserve"> </w:t>
            </w:r>
            <w:r w:rsidRPr="000905B9">
              <w:t>Płochocin</w:t>
            </w:r>
          </w:p>
        </w:tc>
        <w:tc>
          <w:tcPr>
            <w:tcW w:w="2835" w:type="dxa"/>
            <w:vAlign w:val="center"/>
          </w:tcPr>
          <w:p w14:paraId="3369380B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1 512.00 zł</w:t>
            </w:r>
          </w:p>
        </w:tc>
      </w:tr>
      <w:tr w:rsidR="001F5245" w:rsidRPr="000905B9" w14:paraId="25043491" w14:textId="77777777" w:rsidTr="00CA1D22">
        <w:tc>
          <w:tcPr>
            <w:tcW w:w="993" w:type="dxa"/>
            <w:vAlign w:val="center"/>
          </w:tcPr>
          <w:p w14:paraId="6B3CF30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19</w:t>
            </w:r>
          </w:p>
        </w:tc>
        <w:tc>
          <w:tcPr>
            <w:tcW w:w="1134" w:type="dxa"/>
            <w:vAlign w:val="center"/>
          </w:tcPr>
          <w:p w14:paraId="1C446847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16</w:t>
            </w:r>
          </w:p>
        </w:tc>
        <w:tc>
          <w:tcPr>
            <w:tcW w:w="4110" w:type="dxa"/>
          </w:tcPr>
          <w:p w14:paraId="35A015F0" w14:textId="77777777" w:rsidR="000905B9" w:rsidRPr="000905B9" w:rsidRDefault="000905B9" w:rsidP="000905B9">
            <w:pPr>
              <w:spacing w:before="80"/>
            </w:pPr>
            <w:proofErr w:type="spellStart"/>
            <w:r w:rsidRPr="000905B9">
              <w:t>Tramco</w:t>
            </w:r>
            <w:proofErr w:type="spellEnd"/>
            <w:r w:rsidRPr="000905B9">
              <w:t xml:space="preserve"> Sp</w:t>
            </w:r>
            <w:r>
              <w:t>.</w:t>
            </w:r>
            <w:r w:rsidRPr="000905B9">
              <w:t xml:space="preserve"> z o.o.</w:t>
            </w:r>
          </w:p>
          <w:p w14:paraId="372F86C0" w14:textId="77777777" w:rsidR="001F5245" w:rsidRPr="000905B9" w:rsidRDefault="001F5245" w:rsidP="00CA1D22">
            <w:r w:rsidRPr="000905B9">
              <w:t>Wolskie, ul. Wolska</w:t>
            </w:r>
            <w:r w:rsidRPr="000905B9">
              <w:t xml:space="preserve"> </w:t>
            </w:r>
            <w:r w:rsidRPr="000905B9">
              <w:t>14</w:t>
            </w:r>
            <w:r w:rsidRPr="000905B9">
              <w:t xml:space="preserve"> </w:t>
            </w:r>
          </w:p>
          <w:p w14:paraId="355157C8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05-860</w:t>
            </w:r>
            <w:r w:rsidRPr="000905B9">
              <w:t xml:space="preserve"> </w:t>
            </w:r>
            <w:r w:rsidRPr="000905B9">
              <w:t>Płochocin</w:t>
            </w:r>
          </w:p>
        </w:tc>
        <w:tc>
          <w:tcPr>
            <w:tcW w:w="2835" w:type="dxa"/>
            <w:vAlign w:val="center"/>
          </w:tcPr>
          <w:p w14:paraId="0CA159F1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13 608.00 zł</w:t>
            </w:r>
          </w:p>
        </w:tc>
      </w:tr>
      <w:tr w:rsidR="001F5245" w:rsidRPr="000905B9" w14:paraId="1DADC9D3" w14:textId="77777777" w:rsidTr="00CA1D22">
        <w:tc>
          <w:tcPr>
            <w:tcW w:w="993" w:type="dxa"/>
            <w:vAlign w:val="center"/>
          </w:tcPr>
          <w:p w14:paraId="2D615321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19</w:t>
            </w:r>
          </w:p>
        </w:tc>
        <w:tc>
          <w:tcPr>
            <w:tcW w:w="1134" w:type="dxa"/>
            <w:vAlign w:val="center"/>
          </w:tcPr>
          <w:p w14:paraId="09BED22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30</w:t>
            </w:r>
          </w:p>
        </w:tc>
        <w:tc>
          <w:tcPr>
            <w:tcW w:w="4110" w:type="dxa"/>
          </w:tcPr>
          <w:p w14:paraId="59767B8B" w14:textId="77777777" w:rsidR="000905B9" w:rsidRPr="000905B9" w:rsidRDefault="000905B9" w:rsidP="000905B9">
            <w:pPr>
              <w:spacing w:before="80"/>
            </w:pPr>
            <w:proofErr w:type="spellStart"/>
            <w:r w:rsidRPr="000905B9">
              <w:t>Tramco</w:t>
            </w:r>
            <w:proofErr w:type="spellEnd"/>
            <w:r w:rsidRPr="000905B9">
              <w:t xml:space="preserve"> Sp</w:t>
            </w:r>
            <w:r>
              <w:t>.</w:t>
            </w:r>
            <w:r w:rsidRPr="000905B9">
              <w:t xml:space="preserve"> z o.o.</w:t>
            </w:r>
          </w:p>
          <w:p w14:paraId="764760FF" w14:textId="77777777" w:rsidR="001F5245" w:rsidRPr="000905B9" w:rsidRDefault="001F5245" w:rsidP="00CA1D22">
            <w:r w:rsidRPr="000905B9">
              <w:t>Wolskie, ul. Wolska</w:t>
            </w:r>
            <w:r w:rsidRPr="000905B9">
              <w:t xml:space="preserve"> </w:t>
            </w:r>
            <w:r w:rsidRPr="000905B9">
              <w:t>14</w:t>
            </w:r>
            <w:r w:rsidRPr="000905B9">
              <w:t xml:space="preserve"> </w:t>
            </w:r>
          </w:p>
          <w:p w14:paraId="2B610169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05-860</w:t>
            </w:r>
            <w:r w:rsidRPr="000905B9">
              <w:t xml:space="preserve"> </w:t>
            </w:r>
            <w:r w:rsidRPr="000905B9">
              <w:t>Płochocin</w:t>
            </w:r>
          </w:p>
        </w:tc>
        <w:tc>
          <w:tcPr>
            <w:tcW w:w="2835" w:type="dxa"/>
            <w:vAlign w:val="center"/>
          </w:tcPr>
          <w:p w14:paraId="437FECD7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16 923.60 zł</w:t>
            </w:r>
          </w:p>
        </w:tc>
      </w:tr>
      <w:tr w:rsidR="001F5245" w:rsidRPr="000905B9" w14:paraId="0661997E" w14:textId="77777777" w:rsidTr="00CA1D22">
        <w:tc>
          <w:tcPr>
            <w:tcW w:w="993" w:type="dxa"/>
            <w:vAlign w:val="center"/>
          </w:tcPr>
          <w:p w14:paraId="2F2475B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19</w:t>
            </w:r>
          </w:p>
        </w:tc>
        <w:tc>
          <w:tcPr>
            <w:tcW w:w="1134" w:type="dxa"/>
            <w:vAlign w:val="center"/>
          </w:tcPr>
          <w:p w14:paraId="24C429E6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34</w:t>
            </w:r>
          </w:p>
        </w:tc>
        <w:tc>
          <w:tcPr>
            <w:tcW w:w="4110" w:type="dxa"/>
          </w:tcPr>
          <w:p w14:paraId="316E57CB" w14:textId="77777777" w:rsidR="000905B9" w:rsidRPr="000905B9" w:rsidRDefault="000905B9" w:rsidP="000905B9">
            <w:pPr>
              <w:spacing w:before="80"/>
            </w:pPr>
            <w:proofErr w:type="spellStart"/>
            <w:r w:rsidRPr="000905B9">
              <w:t>Tramco</w:t>
            </w:r>
            <w:proofErr w:type="spellEnd"/>
            <w:r w:rsidRPr="000905B9">
              <w:t xml:space="preserve"> Sp</w:t>
            </w:r>
            <w:r>
              <w:t>.</w:t>
            </w:r>
            <w:r w:rsidRPr="000905B9">
              <w:t xml:space="preserve"> z o.o.</w:t>
            </w:r>
          </w:p>
          <w:p w14:paraId="43C789F9" w14:textId="77777777" w:rsidR="001F5245" w:rsidRPr="000905B9" w:rsidRDefault="001F5245" w:rsidP="00CA1D22">
            <w:r w:rsidRPr="000905B9">
              <w:t>Wolskie, ul. Wolska</w:t>
            </w:r>
            <w:r w:rsidRPr="000905B9">
              <w:t xml:space="preserve"> </w:t>
            </w:r>
            <w:r w:rsidRPr="000905B9">
              <w:t>14</w:t>
            </w:r>
            <w:r w:rsidRPr="000905B9">
              <w:t xml:space="preserve"> </w:t>
            </w:r>
          </w:p>
          <w:p w14:paraId="5904F630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05-860</w:t>
            </w:r>
            <w:r w:rsidRPr="000905B9">
              <w:t xml:space="preserve"> </w:t>
            </w:r>
            <w:r w:rsidRPr="000905B9">
              <w:t>Płochocin</w:t>
            </w:r>
          </w:p>
        </w:tc>
        <w:tc>
          <w:tcPr>
            <w:tcW w:w="2835" w:type="dxa"/>
            <w:vAlign w:val="center"/>
          </w:tcPr>
          <w:p w14:paraId="2E657C62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25 141.54 zł</w:t>
            </w:r>
          </w:p>
        </w:tc>
      </w:tr>
      <w:tr w:rsidR="001F5245" w:rsidRPr="000905B9" w14:paraId="23DDC89A" w14:textId="77777777" w:rsidTr="00CA1D22">
        <w:tc>
          <w:tcPr>
            <w:tcW w:w="993" w:type="dxa"/>
            <w:vAlign w:val="center"/>
          </w:tcPr>
          <w:p w14:paraId="694A1AB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19</w:t>
            </w:r>
          </w:p>
        </w:tc>
        <w:tc>
          <w:tcPr>
            <w:tcW w:w="1134" w:type="dxa"/>
            <w:vAlign w:val="center"/>
          </w:tcPr>
          <w:p w14:paraId="5AF0A5B1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45</w:t>
            </w:r>
          </w:p>
        </w:tc>
        <w:tc>
          <w:tcPr>
            <w:tcW w:w="4110" w:type="dxa"/>
          </w:tcPr>
          <w:p w14:paraId="712AC77B" w14:textId="77777777" w:rsidR="000905B9" w:rsidRPr="000905B9" w:rsidRDefault="000905B9" w:rsidP="000905B9">
            <w:pPr>
              <w:spacing w:before="80"/>
            </w:pPr>
            <w:proofErr w:type="spellStart"/>
            <w:r w:rsidRPr="000905B9">
              <w:t>Tramco</w:t>
            </w:r>
            <w:proofErr w:type="spellEnd"/>
            <w:r w:rsidRPr="000905B9">
              <w:t xml:space="preserve"> Sp</w:t>
            </w:r>
            <w:r>
              <w:t>.</w:t>
            </w:r>
            <w:r w:rsidRPr="000905B9">
              <w:t xml:space="preserve"> z o.o.</w:t>
            </w:r>
          </w:p>
          <w:p w14:paraId="7DAD34E0" w14:textId="77777777" w:rsidR="001F5245" w:rsidRPr="000905B9" w:rsidRDefault="001F5245" w:rsidP="00CA1D22">
            <w:r w:rsidRPr="000905B9">
              <w:t>Wolskie, ul. Wolska</w:t>
            </w:r>
            <w:r w:rsidRPr="000905B9">
              <w:t xml:space="preserve"> </w:t>
            </w:r>
            <w:r w:rsidRPr="000905B9">
              <w:t>14</w:t>
            </w:r>
            <w:r w:rsidRPr="000905B9">
              <w:t xml:space="preserve"> </w:t>
            </w:r>
          </w:p>
          <w:p w14:paraId="78D26790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05-860</w:t>
            </w:r>
            <w:r w:rsidRPr="000905B9">
              <w:t xml:space="preserve"> </w:t>
            </w:r>
            <w:r w:rsidRPr="000905B9">
              <w:t>Płochocin</w:t>
            </w:r>
          </w:p>
        </w:tc>
        <w:tc>
          <w:tcPr>
            <w:tcW w:w="2835" w:type="dxa"/>
            <w:vAlign w:val="center"/>
          </w:tcPr>
          <w:p w14:paraId="3ADBF89F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16 169.93 zł</w:t>
            </w:r>
          </w:p>
        </w:tc>
      </w:tr>
      <w:tr w:rsidR="001F5245" w:rsidRPr="000905B9" w14:paraId="6C8EEDF6" w14:textId="77777777" w:rsidTr="00CA1D22">
        <w:tc>
          <w:tcPr>
            <w:tcW w:w="993" w:type="dxa"/>
            <w:vAlign w:val="center"/>
          </w:tcPr>
          <w:p w14:paraId="0E65717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19</w:t>
            </w:r>
          </w:p>
        </w:tc>
        <w:tc>
          <w:tcPr>
            <w:tcW w:w="1134" w:type="dxa"/>
            <w:vAlign w:val="center"/>
          </w:tcPr>
          <w:p w14:paraId="64BDF06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48</w:t>
            </w:r>
          </w:p>
        </w:tc>
        <w:tc>
          <w:tcPr>
            <w:tcW w:w="4110" w:type="dxa"/>
          </w:tcPr>
          <w:p w14:paraId="1133B77E" w14:textId="77777777" w:rsidR="000905B9" w:rsidRPr="000905B9" w:rsidRDefault="000905B9" w:rsidP="000905B9">
            <w:pPr>
              <w:spacing w:before="80"/>
            </w:pPr>
            <w:proofErr w:type="spellStart"/>
            <w:r w:rsidRPr="000905B9">
              <w:t>Tramco</w:t>
            </w:r>
            <w:proofErr w:type="spellEnd"/>
            <w:r w:rsidRPr="000905B9">
              <w:t xml:space="preserve"> Sp</w:t>
            </w:r>
            <w:r>
              <w:t>.</w:t>
            </w:r>
            <w:r w:rsidRPr="000905B9">
              <w:t xml:space="preserve"> z o.o.</w:t>
            </w:r>
          </w:p>
          <w:p w14:paraId="1C453E30" w14:textId="77777777" w:rsidR="001F5245" w:rsidRPr="000905B9" w:rsidRDefault="001F5245" w:rsidP="00CA1D22">
            <w:r w:rsidRPr="000905B9">
              <w:t>Wolskie, ul. Wolska</w:t>
            </w:r>
            <w:r w:rsidRPr="000905B9">
              <w:t xml:space="preserve"> </w:t>
            </w:r>
            <w:r w:rsidRPr="000905B9">
              <w:t>14</w:t>
            </w:r>
            <w:r w:rsidRPr="000905B9">
              <w:t xml:space="preserve"> </w:t>
            </w:r>
          </w:p>
          <w:p w14:paraId="276F70D6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05-860</w:t>
            </w:r>
            <w:r w:rsidRPr="000905B9">
              <w:t xml:space="preserve"> </w:t>
            </w:r>
            <w:r w:rsidRPr="000905B9">
              <w:t>Płochocin</w:t>
            </w:r>
          </w:p>
        </w:tc>
        <w:tc>
          <w:tcPr>
            <w:tcW w:w="2835" w:type="dxa"/>
            <w:vAlign w:val="center"/>
          </w:tcPr>
          <w:p w14:paraId="79487A76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9 217.76 zł</w:t>
            </w:r>
          </w:p>
        </w:tc>
      </w:tr>
      <w:tr w:rsidR="001F5245" w:rsidRPr="000905B9" w14:paraId="5867358B" w14:textId="77777777" w:rsidTr="00CA1D22">
        <w:tc>
          <w:tcPr>
            <w:tcW w:w="993" w:type="dxa"/>
            <w:vAlign w:val="center"/>
          </w:tcPr>
          <w:p w14:paraId="424BE230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lastRenderedPageBreak/>
              <w:t>19</w:t>
            </w:r>
          </w:p>
        </w:tc>
        <w:tc>
          <w:tcPr>
            <w:tcW w:w="1134" w:type="dxa"/>
            <w:vAlign w:val="center"/>
          </w:tcPr>
          <w:p w14:paraId="743133F6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50</w:t>
            </w:r>
          </w:p>
        </w:tc>
        <w:tc>
          <w:tcPr>
            <w:tcW w:w="4110" w:type="dxa"/>
          </w:tcPr>
          <w:p w14:paraId="08130F5B" w14:textId="77777777" w:rsidR="000905B9" w:rsidRPr="000905B9" w:rsidRDefault="000905B9" w:rsidP="000905B9">
            <w:pPr>
              <w:spacing w:before="80"/>
            </w:pPr>
            <w:proofErr w:type="spellStart"/>
            <w:r w:rsidRPr="000905B9">
              <w:t>Tramco</w:t>
            </w:r>
            <w:proofErr w:type="spellEnd"/>
            <w:r w:rsidRPr="000905B9">
              <w:t xml:space="preserve"> Sp</w:t>
            </w:r>
            <w:r>
              <w:t>.</w:t>
            </w:r>
            <w:r w:rsidRPr="000905B9">
              <w:t xml:space="preserve"> z o.o.</w:t>
            </w:r>
          </w:p>
          <w:p w14:paraId="79D24F56" w14:textId="77777777" w:rsidR="001F5245" w:rsidRPr="000905B9" w:rsidRDefault="001F5245" w:rsidP="00CA1D22">
            <w:r w:rsidRPr="000905B9">
              <w:t>Wolskie, ul. Wolska</w:t>
            </w:r>
            <w:r w:rsidRPr="000905B9">
              <w:t xml:space="preserve"> </w:t>
            </w:r>
            <w:r w:rsidRPr="000905B9">
              <w:t>14</w:t>
            </w:r>
            <w:r w:rsidRPr="000905B9">
              <w:t xml:space="preserve"> </w:t>
            </w:r>
          </w:p>
          <w:p w14:paraId="143A9579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05-860</w:t>
            </w:r>
            <w:r w:rsidRPr="000905B9">
              <w:t xml:space="preserve"> </w:t>
            </w:r>
            <w:r w:rsidRPr="000905B9">
              <w:t>Płochocin</w:t>
            </w:r>
          </w:p>
        </w:tc>
        <w:tc>
          <w:tcPr>
            <w:tcW w:w="2835" w:type="dxa"/>
            <w:vAlign w:val="center"/>
          </w:tcPr>
          <w:p w14:paraId="268506EB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45 466.38 zł</w:t>
            </w:r>
          </w:p>
        </w:tc>
      </w:tr>
      <w:tr w:rsidR="001F5245" w:rsidRPr="000905B9" w14:paraId="6503E3C1" w14:textId="77777777" w:rsidTr="00CA1D22">
        <w:tc>
          <w:tcPr>
            <w:tcW w:w="993" w:type="dxa"/>
            <w:vAlign w:val="center"/>
          </w:tcPr>
          <w:p w14:paraId="0A7DFCF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19</w:t>
            </w:r>
          </w:p>
        </w:tc>
        <w:tc>
          <w:tcPr>
            <w:tcW w:w="1134" w:type="dxa"/>
            <w:vAlign w:val="center"/>
          </w:tcPr>
          <w:p w14:paraId="1E5EB061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52</w:t>
            </w:r>
          </w:p>
        </w:tc>
        <w:tc>
          <w:tcPr>
            <w:tcW w:w="4110" w:type="dxa"/>
          </w:tcPr>
          <w:p w14:paraId="5E40BA79" w14:textId="77777777" w:rsidR="000905B9" w:rsidRPr="000905B9" w:rsidRDefault="000905B9" w:rsidP="000905B9">
            <w:pPr>
              <w:spacing w:before="80"/>
            </w:pPr>
            <w:proofErr w:type="spellStart"/>
            <w:r w:rsidRPr="000905B9">
              <w:t>Tramco</w:t>
            </w:r>
            <w:proofErr w:type="spellEnd"/>
            <w:r w:rsidRPr="000905B9">
              <w:t xml:space="preserve"> Sp</w:t>
            </w:r>
            <w:r>
              <w:t>.</w:t>
            </w:r>
            <w:r w:rsidRPr="000905B9">
              <w:t xml:space="preserve"> z o.o.</w:t>
            </w:r>
          </w:p>
          <w:p w14:paraId="11C11D30" w14:textId="77777777" w:rsidR="001F5245" w:rsidRPr="000905B9" w:rsidRDefault="001F5245" w:rsidP="00CA1D22">
            <w:r w:rsidRPr="000905B9">
              <w:t>Wolskie, ul. Wolska</w:t>
            </w:r>
            <w:r w:rsidRPr="000905B9">
              <w:t xml:space="preserve"> </w:t>
            </w:r>
            <w:r w:rsidRPr="000905B9">
              <w:t>14</w:t>
            </w:r>
            <w:r w:rsidRPr="000905B9">
              <w:t xml:space="preserve"> </w:t>
            </w:r>
          </w:p>
          <w:p w14:paraId="38896B11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05-860</w:t>
            </w:r>
            <w:r w:rsidRPr="000905B9">
              <w:t xml:space="preserve"> </w:t>
            </w:r>
            <w:r w:rsidRPr="000905B9">
              <w:t>Płochocin</w:t>
            </w:r>
          </w:p>
        </w:tc>
        <w:tc>
          <w:tcPr>
            <w:tcW w:w="2835" w:type="dxa"/>
            <w:vAlign w:val="center"/>
          </w:tcPr>
          <w:p w14:paraId="0ADD4099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67 499.62 zł</w:t>
            </w:r>
          </w:p>
        </w:tc>
      </w:tr>
      <w:tr w:rsidR="001F5245" w:rsidRPr="000905B9" w14:paraId="5422D204" w14:textId="77777777" w:rsidTr="00CA1D22">
        <w:tc>
          <w:tcPr>
            <w:tcW w:w="993" w:type="dxa"/>
            <w:vAlign w:val="center"/>
          </w:tcPr>
          <w:p w14:paraId="61454977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19</w:t>
            </w:r>
          </w:p>
        </w:tc>
        <w:tc>
          <w:tcPr>
            <w:tcW w:w="1134" w:type="dxa"/>
            <w:vAlign w:val="center"/>
          </w:tcPr>
          <w:p w14:paraId="3A2038B7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59</w:t>
            </w:r>
          </w:p>
        </w:tc>
        <w:tc>
          <w:tcPr>
            <w:tcW w:w="4110" w:type="dxa"/>
          </w:tcPr>
          <w:p w14:paraId="743E986F" w14:textId="77777777" w:rsidR="000905B9" w:rsidRPr="000905B9" w:rsidRDefault="000905B9" w:rsidP="000905B9">
            <w:pPr>
              <w:spacing w:before="80"/>
            </w:pPr>
            <w:proofErr w:type="spellStart"/>
            <w:r w:rsidRPr="000905B9">
              <w:t>Tramco</w:t>
            </w:r>
            <w:proofErr w:type="spellEnd"/>
            <w:r w:rsidRPr="000905B9">
              <w:t xml:space="preserve"> Sp</w:t>
            </w:r>
            <w:r>
              <w:t>.</w:t>
            </w:r>
            <w:r w:rsidRPr="000905B9">
              <w:t xml:space="preserve"> z o.o.</w:t>
            </w:r>
          </w:p>
          <w:p w14:paraId="280A5E3B" w14:textId="77777777" w:rsidR="001F5245" w:rsidRPr="000905B9" w:rsidRDefault="001F5245" w:rsidP="00CA1D22">
            <w:r w:rsidRPr="000905B9">
              <w:t>Wolskie, ul. Wolska</w:t>
            </w:r>
            <w:r w:rsidRPr="000905B9">
              <w:t xml:space="preserve"> </w:t>
            </w:r>
            <w:r w:rsidRPr="000905B9">
              <w:t>14</w:t>
            </w:r>
            <w:r w:rsidRPr="000905B9">
              <w:t xml:space="preserve"> </w:t>
            </w:r>
          </w:p>
          <w:p w14:paraId="30CDBC87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05-860</w:t>
            </w:r>
            <w:r w:rsidRPr="000905B9">
              <w:t xml:space="preserve"> </w:t>
            </w:r>
            <w:r w:rsidRPr="000905B9">
              <w:t>Płochocin</w:t>
            </w:r>
          </w:p>
        </w:tc>
        <w:tc>
          <w:tcPr>
            <w:tcW w:w="2835" w:type="dxa"/>
            <w:vAlign w:val="center"/>
          </w:tcPr>
          <w:p w14:paraId="5FC643C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50 032.62 zł</w:t>
            </w:r>
          </w:p>
        </w:tc>
      </w:tr>
      <w:tr w:rsidR="001F5245" w:rsidRPr="000905B9" w14:paraId="61994606" w14:textId="77777777" w:rsidTr="00CA1D22">
        <w:tc>
          <w:tcPr>
            <w:tcW w:w="993" w:type="dxa"/>
            <w:vAlign w:val="center"/>
          </w:tcPr>
          <w:p w14:paraId="56DFC5C2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20</w:t>
            </w:r>
          </w:p>
        </w:tc>
        <w:tc>
          <w:tcPr>
            <w:tcW w:w="1134" w:type="dxa"/>
            <w:vAlign w:val="center"/>
          </w:tcPr>
          <w:p w14:paraId="61B2894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24</w:t>
            </w:r>
          </w:p>
        </w:tc>
        <w:tc>
          <w:tcPr>
            <w:tcW w:w="4110" w:type="dxa"/>
          </w:tcPr>
          <w:p w14:paraId="194A4968" w14:textId="77777777" w:rsidR="001F5245" w:rsidRPr="000905B9" w:rsidRDefault="001F5245" w:rsidP="00CA1D22">
            <w:pPr>
              <w:spacing w:before="80"/>
            </w:pPr>
            <w:r w:rsidRPr="000905B9">
              <w:t>P.P.H.U. Specjał Sp. z o.o.</w:t>
            </w:r>
          </w:p>
          <w:p w14:paraId="51EEECFA" w14:textId="77777777" w:rsidR="001F5245" w:rsidRPr="000905B9" w:rsidRDefault="001F5245" w:rsidP="00CA1D22">
            <w:r w:rsidRPr="000905B9">
              <w:t>Aleja Jana Pawła II</w:t>
            </w:r>
            <w:r w:rsidRPr="000905B9">
              <w:t xml:space="preserve"> </w:t>
            </w:r>
            <w:r w:rsidRPr="000905B9">
              <w:t>80/5</w:t>
            </w:r>
            <w:r w:rsidRPr="000905B9">
              <w:t xml:space="preserve"> </w:t>
            </w:r>
          </w:p>
          <w:p w14:paraId="560616A0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00-175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429ECFD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331 873.42 zł</w:t>
            </w:r>
          </w:p>
        </w:tc>
      </w:tr>
      <w:tr w:rsidR="001F5245" w:rsidRPr="000905B9" w14:paraId="161766A1" w14:textId="77777777" w:rsidTr="00CA1D22">
        <w:tc>
          <w:tcPr>
            <w:tcW w:w="993" w:type="dxa"/>
            <w:vAlign w:val="center"/>
          </w:tcPr>
          <w:p w14:paraId="50202DD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21</w:t>
            </w:r>
          </w:p>
        </w:tc>
        <w:tc>
          <w:tcPr>
            <w:tcW w:w="1134" w:type="dxa"/>
            <w:vAlign w:val="center"/>
          </w:tcPr>
          <w:p w14:paraId="7D8C87B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42</w:t>
            </w:r>
          </w:p>
        </w:tc>
        <w:tc>
          <w:tcPr>
            <w:tcW w:w="4110" w:type="dxa"/>
          </w:tcPr>
          <w:p w14:paraId="13408C05" w14:textId="1F2A9CA5" w:rsidR="001F5245" w:rsidRPr="000905B9" w:rsidRDefault="000905B9" w:rsidP="00CA1D22">
            <w:pPr>
              <w:spacing w:before="80"/>
            </w:pPr>
            <w:r w:rsidRPr="000905B9">
              <w:t xml:space="preserve">Centrala Farmaceutyczna </w:t>
            </w:r>
            <w:r w:rsidR="001F5245" w:rsidRPr="000905B9">
              <w:t>CEFARM S</w:t>
            </w:r>
            <w:r>
              <w:t>.</w:t>
            </w:r>
            <w:r w:rsidR="001F5245" w:rsidRPr="000905B9">
              <w:t>A</w:t>
            </w:r>
            <w:r>
              <w:t>.</w:t>
            </w:r>
          </w:p>
          <w:p w14:paraId="2E48695E" w14:textId="77777777" w:rsidR="001F5245" w:rsidRPr="000905B9" w:rsidRDefault="001F5245" w:rsidP="00CA1D22">
            <w:r w:rsidRPr="000905B9">
              <w:t>ul. Jana Kazimierza</w:t>
            </w:r>
            <w:r w:rsidRPr="000905B9">
              <w:t xml:space="preserve"> </w:t>
            </w:r>
            <w:r w:rsidRPr="000905B9">
              <w:t>16</w:t>
            </w:r>
            <w:r w:rsidRPr="000905B9">
              <w:t xml:space="preserve"> </w:t>
            </w:r>
          </w:p>
          <w:p w14:paraId="2AFF14EA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01-248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16D21FB7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31 811.13 zł</w:t>
            </w:r>
          </w:p>
        </w:tc>
      </w:tr>
      <w:tr w:rsidR="001F5245" w:rsidRPr="000905B9" w14:paraId="76E4FFBC" w14:textId="77777777" w:rsidTr="00CA1D22">
        <w:tc>
          <w:tcPr>
            <w:tcW w:w="993" w:type="dxa"/>
            <w:vAlign w:val="center"/>
          </w:tcPr>
          <w:p w14:paraId="1AC8FC57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21</w:t>
            </w:r>
          </w:p>
        </w:tc>
        <w:tc>
          <w:tcPr>
            <w:tcW w:w="1134" w:type="dxa"/>
            <w:vAlign w:val="center"/>
          </w:tcPr>
          <w:p w14:paraId="2B8564E2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43</w:t>
            </w:r>
          </w:p>
        </w:tc>
        <w:tc>
          <w:tcPr>
            <w:tcW w:w="4110" w:type="dxa"/>
          </w:tcPr>
          <w:p w14:paraId="59A33719" w14:textId="77777777" w:rsidR="000905B9" w:rsidRPr="000905B9" w:rsidRDefault="000905B9" w:rsidP="000905B9">
            <w:pPr>
              <w:spacing w:before="80"/>
            </w:pPr>
            <w:r w:rsidRPr="000905B9">
              <w:t>Centrala Farmaceutyczna CEFARM S</w:t>
            </w:r>
            <w:r>
              <w:t>.</w:t>
            </w:r>
            <w:r w:rsidRPr="000905B9">
              <w:t>A</w:t>
            </w:r>
            <w:r>
              <w:t>.</w:t>
            </w:r>
          </w:p>
          <w:p w14:paraId="2825E4CD" w14:textId="77777777" w:rsidR="001F5245" w:rsidRPr="000905B9" w:rsidRDefault="001F5245" w:rsidP="00CA1D22">
            <w:r w:rsidRPr="000905B9">
              <w:t>ul. Jana Kazimierza</w:t>
            </w:r>
            <w:r w:rsidRPr="000905B9">
              <w:t xml:space="preserve"> </w:t>
            </w:r>
            <w:r w:rsidRPr="000905B9">
              <w:t>16</w:t>
            </w:r>
            <w:r w:rsidRPr="000905B9">
              <w:t xml:space="preserve"> </w:t>
            </w:r>
          </w:p>
          <w:p w14:paraId="50C74C3C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01-248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08C489BE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116 396.68 zł</w:t>
            </w:r>
          </w:p>
        </w:tc>
      </w:tr>
      <w:tr w:rsidR="001F5245" w:rsidRPr="000905B9" w14:paraId="36E0D45F" w14:textId="77777777" w:rsidTr="00CA1D22">
        <w:tc>
          <w:tcPr>
            <w:tcW w:w="993" w:type="dxa"/>
            <w:vAlign w:val="center"/>
          </w:tcPr>
          <w:p w14:paraId="4A33B49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21</w:t>
            </w:r>
          </w:p>
        </w:tc>
        <w:tc>
          <w:tcPr>
            <w:tcW w:w="1134" w:type="dxa"/>
            <w:vAlign w:val="center"/>
          </w:tcPr>
          <w:p w14:paraId="3CA4419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44</w:t>
            </w:r>
          </w:p>
        </w:tc>
        <w:tc>
          <w:tcPr>
            <w:tcW w:w="4110" w:type="dxa"/>
          </w:tcPr>
          <w:p w14:paraId="6585AE38" w14:textId="77777777" w:rsidR="000905B9" w:rsidRPr="000905B9" w:rsidRDefault="000905B9" w:rsidP="000905B9">
            <w:pPr>
              <w:spacing w:before="80"/>
            </w:pPr>
            <w:r w:rsidRPr="000905B9">
              <w:t>Centrala Farmaceutyczna CEFARM S</w:t>
            </w:r>
            <w:r>
              <w:t>.</w:t>
            </w:r>
            <w:r w:rsidRPr="000905B9">
              <w:t>A</w:t>
            </w:r>
            <w:r>
              <w:t>.</w:t>
            </w:r>
          </w:p>
          <w:p w14:paraId="29C7D04F" w14:textId="77777777" w:rsidR="001F5245" w:rsidRPr="000905B9" w:rsidRDefault="001F5245" w:rsidP="00CA1D22">
            <w:r w:rsidRPr="000905B9">
              <w:t>ul. Jana Kazimierza</w:t>
            </w:r>
            <w:r w:rsidRPr="000905B9">
              <w:t xml:space="preserve"> </w:t>
            </w:r>
            <w:r w:rsidRPr="000905B9">
              <w:t>16</w:t>
            </w:r>
            <w:r w:rsidRPr="000905B9">
              <w:t xml:space="preserve"> </w:t>
            </w:r>
          </w:p>
          <w:p w14:paraId="718F30BA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01-248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1D4D3B1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27 278.80 zł</w:t>
            </w:r>
          </w:p>
        </w:tc>
      </w:tr>
      <w:tr w:rsidR="001F5245" w:rsidRPr="000905B9" w14:paraId="41FD5690" w14:textId="77777777" w:rsidTr="00CA1D22">
        <w:tc>
          <w:tcPr>
            <w:tcW w:w="993" w:type="dxa"/>
            <w:vAlign w:val="center"/>
          </w:tcPr>
          <w:p w14:paraId="6A401361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21</w:t>
            </w:r>
          </w:p>
        </w:tc>
        <w:tc>
          <w:tcPr>
            <w:tcW w:w="1134" w:type="dxa"/>
            <w:vAlign w:val="center"/>
          </w:tcPr>
          <w:p w14:paraId="37346C6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59</w:t>
            </w:r>
          </w:p>
        </w:tc>
        <w:tc>
          <w:tcPr>
            <w:tcW w:w="4110" w:type="dxa"/>
          </w:tcPr>
          <w:p w14:paraId="54798903" w14:textId="77777777" w:rsidR="000905B9" w:rsidRPr="000905B9" w:rsidRDefault="000905B9" w:rsidP="000905B9">
            <w:pPr>
              <w:spacing w:before="80"/>
            </w:pPr>
            <w:r w:rsidRPr="000905B9">
              <w:t>Centrala Farmaceutyczna CEFARM S</w:t>
            </w:r>
            <w:r>
              <w:t>.</w:t>
            </w:r>
            <w:r w:rsidRPr="000905B9">
              <w:t>A</w:t>
            </w:r>
            <w:r>
              <w:t>.</w:t>
            </w:r>
          </w:p>
          <w:p w14:paraId="3B78EC80" w14:textId="77777777" w:rsidR="001F5245" w:rsidRPr="000905B9" w:rsidRDefault="001F5245" w:rsidP="00CA1D22">
            <w:r w:rsidRPr="000905B9">
              <w:t>ul. Jana Kazimierza</w:t>
            </w:r>
            <w:r w:rsidRPr="000905B9">
              <w:t xml:space="preserve"> </w:t>
            </w:r>
            <w:r w:rsidRPr="000905B9">
              <w:t>16</w:t>
            </w:r>
            <w:r w:rsidRPr="000905B9">
              <w:t xml:space="preserve"> </w:t>
            </w:r>
          </w:p>
          <w:p w14:paraId="2915CAEF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01-248</w:t>
            </w:r>
            <w:r w:rsidRPr="000905B9">
              <w:t xml:space="preserve"> </w:t>
            </w:r>
            <w:r w:rsidRPr="000905B9">
              <w:t>Warszawa</w:t>
            </w:r>
          </w:p>
        </w:tc>
        <w:tc>
          <w:tcPr>
            <w:tcW w:w="2835" w:type="dxa"/>
            <w:vAlign w:val="center"/>
          </w:tcPr>
          <w:p w14:paraId="441703E6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47 847.67 zł</w:t>
            </w:r>
          </w:p>
        </w:tc>
      </w:tr>
      <w:tr w:rsidR="001F5245" w:rsidRPr="000905B9" w14:paraId="0DDE3C00" w14:textId="77777777" w:rsidTr="00CA1D22">
        <w:tc>
          <w:tcPr>
            <w:tcW w:w="993" w:type="dxa"/>
            <w:vAlign w:val="center"/>
          </w:tcPr>
          <w:p w14:paraId="2EEE9B2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22</w:t>
            </w:r>
          </w:p>
        </w:tc>
        <w:tc>
          <w:tcPr>
            <w:tcW w:w="1134" w:type="dxa"/>
            <w:vAlign w:val="center"/>
          </w:tcPr>
          <w:p w14:paraId="12C2A33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</w:t>
            </w:r>
          </w:p>
        </w:tc>
        <w:tc>
          <w:tcPr>
            <w:tcW w:w="4110" w:type="dxa"/>
          </w:tcPr>
          <w:p w14:paraId="4FFB9D50" w14:textId="77777777" w:rsidR="001F5245" w:rsidRPr="000905B9" w:rsidRDefault="001F5245" w:rsidP="00CA1D22">
            <w:pPr>
              <w:spacing w:before="80"/>
            </w:pPr>
            <w:proofErr w:type="spellStart"/>
            <w:r w:rsidRPr="000905B9">
              <w:t>Asclepios</w:t>
            </w:r>
            <w:proofErr w:type="spellEnd"/>
            <w:r w:rsidRPr="000905B9">
              <w:t xml:space="preserve"> S.A.</w:t>
            </w:r>
          </w:p>
          <w:p w14:paraId="02CEF257" w14:textId="77777777" w:rsidR="001F5245" w:rsidRPr="000905B9" w:rsidRDefault="001F5245" w:rsidP="00CA1D22">
            <w:r w:rsidRPr="000905B9">
              <w:t>ul. Hubska</w:t>
            </w:r>
            <w:r w:rsidRPr="000905B9">
              <w:t xml:space="preserve"> </w:t>
            </w:r>
            <w:r w:rsidRPr="000905B9">
              <w:t>44</w:t>
            </w:r>
            <w:r w:rsidRPr="000905B9">
              <w:t xml:space="preserve"> </w:t>
            </w:r>
          </w:p>
          <w:p w14:paraId="583392C6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50-502</w:t>
            </w:r>
            <w:r w:rsidRPr="000905B9">
              <w:t xml:space="preserve"> </w:t>
            </w:r>
            <w:r w:rsidRPr="000905B9">
              <w:t>Wrocław</w:t>
            </w:r>
          </w:p>
        </w:tc>
        <w:tc>
          <w:tcPr>
            <w:tcW w:w="2835" w:type="dxa"/>
            <w:vAlign w:val="center"/>
          </w:tcPr>
          <w:p w14:paraId="4D92A55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4 647.89 zł</w:t>
            </w:r>
          </w:p>
        </w:tc>
      </w:tr>
      <w:tr w:rsidR="001F5245" w:rsidRPr="000905B9" w14:paraId="23514C7D" w14:textId="77777777" w:rsidTr="00CA1D22">
        <w:tc>
          <w:tcPr>
            <w:tcW w:w="993" w:type="dxa"/>
            <w:vAlign w:val="center"/>
          </w:tcPr>
          <w:p w14:paraId="21B0785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22</w:t>
            </w:r>
          </w:p>
        </w:tc>
        <w:tc>
          <w:tcPr>
            <w:tcW w:w="1134" w:type="dxa"/>
            <w:vAlign w:val="center"/>
          </w:tcPr>
          <w:p w14:paraId="0A06294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7</w:t>
            </w:r>
          </w:p>
        </w:tc>
        <w:tc>
          <w:tcPr>
            <w:tcW w:w="4110" w:type="dxa"/>
          </w:tcPr>
          <w:p w14:paraId="296A6A0D" w14:textId="77777777" w:rsidR="001F5245" w:rsidRPr="000905B9" w:rsidRDefault="001F5245" w:rsidP="00CA1D22">
            <w:pPr>
              <w:spacing w:before="80"/>
            </w:pPr>
            <w:proofErr w:type="spellStart"/>
            <w:r w:rsidRPr="000905B9">
              <w:t>Asclepios</w:t>
            </w:r>
            <w:proofErr w:type="spellEnd"/>
            <w:r w:rsidRPr="000905B9">
              <w:t xml:space="preserve"> S.A.</w:t>
            </w:r>
          </w:p>
          <w:p w14:paraId="727345B8" w14:textId="77777777" w:rsidR="001F5245" w:rsidRPr="000905B9" w:rsidRDefault="001F5245" w:rsidP="00CA1D22">
            <w:r w:rsidRPr="000905B9">
              <w:t>ul. Hubska</w:t>
            </w:r>
            <w:r w:rsidRPr="000905B9">
              <w:t xml:space="preserve"> </w:t>
            </w:r>
            <w:r w:rsidRPr="000905B9">
              <w:t>44</w:t>
            </w:r>
            <w:r w:rsidRPr="000905B9">
              <w:t xml:space="preserve"> </w:t>
            </w:r>
          </w:p>
          <w:p w14:paraId="4B468B3F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50-502</w:t>
            </w:r>
            <w:r w:rsidRPr="000905B9">
              <w:t xml:space="preserve"> </w:t>
            </w:r>
            <w:r w:rsidRPr="000905B9">
              <w:t>Wrocław</w:t>
            </w:r>
          </w:p>
        </w:tc>
        <w:tc>
          <w:tcPr>
            <w:tcW w:w="2835" w:type="dxa"/>
            <w:vAlign w:val="center"/>
          </w:tcPr>
          <w:p w14:paraId="6C58BCD6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1 157.64 zł</w:t>
            </w:r>
          </w:p>
        </w:tc>
      </w:tr>
      <w:tr w:rsidR="001F5245" w:rsidRPr="000905B9" w14:paraId="3E9E8FAA" w14:textId="77777777" w:rsidTr="00CA1D22">
        <w:tc>
          <w:tcPr>
            <w:tcW w:w="993" w:type="dxa"/>
            <w:vAlign w:val="center"/>
          </w:tcPr>
          <w:p w14:paraId="00F01CDF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22</w:t>
            </w:r>
          </w:p>
        </w:tc>
        <w:tc>
          <w:tcPr>
            <w:tcW w:w="1134" w:type="dxa"/>
            <w:vAlign w:val="center"/>
          </w:tcPr>
          <w:p w14:paraId="1690591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18</w:t>
            </w:r>
          </w:p>
        </w:tc>
        <w:tc>
          <w:tcPr>
            <w:tcW w:w="4110" w:type="dxa"/>
          </w:tcPr>
          <w:p w14:paraId="3AB6F5DE" w14:textId="77777777" w:rsidR="001F5245" w:rsidRPr="000905B9" w:rsidRDefault="001F5245" w:rsidP="00CA1D22">
            <w:pPr>
              <w:spacing w:before="80"/>
            </w:pPr>
            <w:proofErr w:type="spellStart"/>
            <w:r w:rsidRPr="000905B9">
              <w:t>Asclepios</w:t>
            </w:r>
            <w:proofErr w:type="spellEnd"/>
            <w:r w:rsidRPr="000905B9">
              <w:t xml:space="preserve"> S.A.</w:t>
            </w:r>
          </w:p>
          <w:p w14:paraId="18030634" w14:textId="77777777" w:rsidR="001F5245" w:rsidRPr="000905B9" w:rsidRDefault="001F5245" w:rsidP="00CA1D22">
            <w:r w:rsidRPr="000905B9">
              <w:t>ul. Hubska</w:t>
            </w:r>
            <w:r w:rsidRPr="000905B9">
              <w:t xml:space="preserve"> </w:t>
            </w:r>
            <w:r w:rsidRPr="000905B9">
              <w:t>44</w:t>
            </w:r>
            <w:r w:rsidRPr="000905B9">
              <w:t xml:space="preserve"> </w:t>
            </w:r>
          </w:p>
          <w:p w14:paraId="4711ABB1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50-502</w:t>
            </w:r>
            <w:r w:rsidRPr="000905B9">
              <w:t xml:space="preserve"> </w:t>
            </w:r>
            <w:r w:rsidRPr="000905B9">
              <w:t>Wrocław</w:t>
            </w:r>
          </w:p>
        </w:tc>
        <w:tc>
          <w:tcPr>
            <w:tcW w:w="2835" w:type="dxa"/>
            <w:vAlign w:val="center"/>
          </w:tcPr>
          <w:p w14:paraId="0BF484FD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29 000.16 zł</w:t>
            </w:r>
          </w:p>
        </w:tc>
      </w:tr>
      <w:tr w:rsidR="001F5245" w:rsidRPr="000905B9" w14:paraId="39E71E4C" w14:textId="77777777" w:rsidTr="00CA1D22">
        <w:tc>
          <w:tcPr>
            <w:tcW w:w="993" w:type="dxa"/>
            <w:vAlign w:val="center"/>
          </w:tcPr>
          <w:p w14:paraId="63FA379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22</w:t>
            </w:r>
          </w:p>
        </w:tc>
        <w:tc>
          <w:tcPr>
            <w:tcW w:w="1134" w:type="dxa"/>
            <w:vAlign w:val="center"/>
          </w:tcPr>
          <w:p w14:paraId="1134471F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19</w:t>
            </w:r>
          </w:p>
        </w:tc>
        <w:tc>
          <w:tcPr>
            <w:tcW w:w="4110" w:type="dxa"/>
          </w:tcPr>
          <w:p w14:paraId="1D9935DF" w14:textId="77777777" w:rsidR="001F5245" w:rsidRPr="000905B9" w:rsidRDefault="001F5245" w:rsidP="00CA1D22">
            <w:pPr>
              <w:spacing w:before="80"/>
            </w:pPr>
            <w:proofErr w:type="spellStart"/>
            <w:r w:rsidRPr="000905B9">
              <w:t>Asclepios</w:t>
            </w:r>
            <w:proofErr w:type="spellEnd"/>
            <w:r w:rsidRPr="000905B9">
              <w:t xml:space="preserve"> S.A.</w:t>
            </w:r>
          </w:p>
          <w:p w14:paraId="19B47C0A" w14:textId="77777777" w:rsidR="001F5245" w:rsidRPr="000905B9" w:rsidRDefault="001F5245" w:rsidP="00CA1D22">
            <w:r w:rsidRPr="000905B9">
              <w:t>ul. Hubska</w:t>
            </w:r>
            <w:r w:rsidRPr="000905B9">
              <w:t xml:space="preserve"> </w:t>
            </w:r>
            <w:r w:rsidRPr="000905B9">
              <w:t>44</w:t>
            </w:r>
            <w:r w:rsidRPr="000905B9">
              <w:t xml:space="preserve"> </w:t>
            </w:r>
          </w:p>
          <w:p w14:paraId="3C073ECF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50-502</w:t>
            </w:r>
            <w:r w:rsidRPr="000905B9">
              <w:t xml:space="preserve"> </w:t>
            </w:r>
            <w:r w:rsidRPr="000905B9">
              <w:t>Wrocław</w:t>
            </w:r>
          </w:p>
        </w:tc>
        <w:tc>
          <w:tcPr>
            <w:tcW w:w="2835" w:type="dxa"/>
            <w:vAlign w:val="center"/>
          </w:tcPr>
          <w:p w14:paraId="7D01675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11 219.04 zł</w:t>
            </w:r>
          </w:p>
        </w:tc>
      </w:tr>
      <w:tr w:rsidR="001F5245" w:rsidRPr="000905B9" w14:paraId="7DFA5399" w14:textId="77777777" w:rsidTr="00CA1D22">
        <w:tc>
          <w:tcPr>
            <w:tcW w:w="993" w:type="dxa"/>
            <w:vAlign w:val="center"/>
          </w:tcPr>
          <w:p w14:paraId="7282166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22</w:t>
            </w:r>
          </w:p>
        </w:tc>
        <w:tc>
          <w:tcPr>
            <w:tcW w:w="1134" w:type="dxa"/>
            <w:vAlign w:val="center"/>
          </w:tcPr>
          <w:p w14:paraId="03A29AF5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21</w:t>
            </w:r>
          </w:p>
        </w:tc>
        <w:tc>
          <w:tcPr>
            <w:tcW w:w="4110" w:type="dxa"/>
          </w:tcPr>
          <w:p w14:paraId="101F5032" w14:textId="77777777" w:rsidR="001F5245" w:rsidRPr="000905B9" w:rsidRDefault="001F5245" w:rsidP="00CA1D22">
            <w:pPr>
              <w:spacing w:before="80"/>
            </w:pPr>
            <w:proofErr w:type="spellStart"/>
            <w:r w:rsidRPr="000905B9">
              <w:t>Asclepios</w:t>
            </w:r>
            <w:proofErr w:type="spellEnd"/>
            <w:r w:rsidRPr="000905B9">
              <w:t xml:space="preserve"> S.A.</w:t>
            </w:r>
          </w:p>
          <w:p w14:paraId="1C544191" w14:textId="77777777" w:rsidR="001F5245" w:rsidRPr="000905B9" w:rsidRDefault="001F5245" w:rsidP="00CA1D22">
            <w:r w:rsidRPr="000905B9">
              <w:t>ul. Hubska</w:t>
            </w:r>
            <w:r w:rsidRPr="000905B9">
              <w:t xml:space="preserve"> </w:t>
            </w:r>
            <w:r w:rsidRPr="000905B9">
              <w:t>44</w:t>
            </w:r>
            <w:r w:rsidRPr="000905B9">
              <w:t xml:space="preserve"> </w:t>
            </w:r>
          </w:p>
          <w:p w14:paraId="67642261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50-502</w:t>
            </w:r>
            <w:r w:rsidRPr="000905B9">
              <w:t xml:space="preserve"> </w:t>
            </w:r>
            <w:r w:rsidRPr="000905B9">
              <w:t>Wrocław</w:t>
            </w:r>
          </w:p>
        </w:tc>
        <w:tc>
          <w:tcPr>
            <w:tcW w:w="2835" w:type="dxa"/>
            <w:vAlign w:val="center"/>
          </w:tcPr>
          <w:p w14:paraId="0787C0C1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2 803.33 zł</w:t>
            </w:r>
          </w:p>
        </w:tc>
      </w:tr>
      <w:tr w:rsidR="001F5245" w:rsidRPr="000905B9" w14:paraId="1B12B064" w14:textId="77777777" w:rsidTr="00CA1D22">
        <w:tc>
          <w:tcPr>
            <w:tcW w:w="993" w:type="dxa"/>
            <w:vAlign w:val="center"/>
          </w:tcPr>
          <w:p w14:paraId="07660A39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22</w:t>
            </w:r>
          </w:p>
        </w:tc>
        <w:tc>
          <w:tcPr>
            <w:tcW w:w="1134" w:type="dxa"/>
            <w:vAlign w:val="center"/>
          </w:tcPr>
          <w:p w14:paraId="70A2E71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29</w:t>
            </w:r>
          </w:p>
        </w:tc>
        <w:tc>
          <w:tcPr>
            <w:tcW w:w="4110" w:type="dxa"/>
          </w:tcPr>
          <w:p w14:paraId="3487B0D9" w14:textId="77777777" w:rsidR="001F5245" w:rsidRPr="000905B9" w:rsidRDefault="001F5245" w:rsidP="00CA1D22">
            <w:pPr>
              <w:spacing w:before="80"/>
            </w:pPr>
            <w:proofErr w:type="spellStart"/>
            <w:r w:rsidRPr="000905B9">
              <w:t>Asclepios</w:t>
            </w:r>
            <w:proofErr w:type="spellEnd"/>
            <w:r w:rsidRPr="000905B9">
              <w:t xml:space="preserve"> S.A.</w:t>
            </w:r>
          </w:p>
          <w:p w14:paraId="549852DE" w14:textId="77777777" w:rsidR="001F5245" w:rsidRPr="000905B9" w:rsidRDefault="001F5245" w:rsidP="00CA1D22">
            <w:r w:rsidRPr="000905B9">
              <w:t>ul. Hubska</w:t>
            </w:r>
            <w:r w:rsidRPr="000905B9">
              <w:t xml:space="preserve"> </w:t>
            </w:r>
            <w:r w:rsidRPr="000905B9">
              <w:t>44</w:t>
            </w:r>
            <w:r w:rsidRPr="000905B9">
              <w:t xml:space="preserve"> </w:t>
            </w:r>
          </w:p>
          <w:p w14:paraId="72AFE6E9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50-502</w:t>
            </w:r>
            <w:r w:rsidRPr="000905B9">
              <w:t xml:space="preserve"> </w:t>
            </w:r>
            <w:r w:rsidRPr="000905B9">
              <w:t>Wrocław</w:t>
            </w:r>
          </w:p>
        </w:tc>
        <w:tc>
          <w:tcPr>
            <w:tcW w:w="2835" w:type="dxa"/>
            <w:vAlign w:val="center"/>
          </w:tcPr>
          <w:p w14:paraId="613A77CC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4 706.28 zł</w:t>
            </w:r>
          </w:p>
        </w:tc>
      </w:tr>
      <w:tr w:rsidR="001F5245" w:rsidRPr="000905B9" w14:paraId="30CC9922" w14:textId="77777777" w:rsidTr="00CA1D22">
        <w:tc>
          <w:tcPr>
            <w:tcW w:w="993" w:type="dxa"/>
            <w:vAlign w:val="center"/>
          </w:tcPr>
          <w:p w14:paraId="3705B9A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22</w:t>
            </w:r>
          </w:p>
        </w:tc>
        <w:tc>
          <w:tcPr>
            <w:tcW w:w="1134" w:type="dxa"/>
            <w:vAlign w:val="center"/>
          </w:tcPr>
          <w:p w14:paraId="71B026E3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30</w:t>
            </w:r>
          </w:p>
        </w:tc>
        <w:tc>
          <w:tcPr>
            <w:tcW w:w="4110" w:type="dxa"/>
          </w:tcPr>
          <w:p w14:paraId="0DD0CFE6" w14:textId="77777777" w:rsidR="001F5245" w:rsidRPr="000905B9" w:rsidRDefault="001F5245" w:rsidP="00CA1D22">
            <w:pPr>
              <w:spacing w:before="80"/>
            </w:pPr>
            <w:proofErr w:type="spellStart"/>
            <w:r w:rsidRPr="000905B9">
              <w:t>Asclepios</w:t>
            </w:r>
            <w:proofErr w:type="spellEnd"/>
            <w:r w:rsidRPr="000905B9">
              <w:t xml:space="preserve"> S.A.</w:t>
            </w:r>
          </w:p>
          <w:p w14:paraId="1EC460BB" w14:textId="77777777" w:rsidR="001F5245" w:rsidRPr="000905B9" w:rsidRDefault="001F5245" w:rsidP="00CA1D22">
            <w:r w:rsidRPr="000905B9">
              <w:t>ul. Hubska</w:t>
            </w:r>
            <w:r w:rsidRPr="000905B9">
              <w:t xml:space="preserve"> </w:t>
            </w:r>
            <w:r w:rsidRPr="000905B9">
              <w:t>44</w:t>
            </w:r>
            <w:r w:rsidRPr="000905B9">
              <w:t xml:space="preserve"> </w:t>
            </w:r>
          </w:p>
          <w:p w14:paraId="6EBFA5EB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50-502</w:t>
            </w:r>
            <w:r w:rsidRPr="000905B9">
              <w:t xml:space="preserve"> </w:t>
            </w:r>
            <w:r w:rsidRPr="000905B9">
              <w:t>Wrocław</w:t>
            </w:r>
          </w:p>
        </w:tc>
        <w:tc>
          <w:tcPr>
            <w:tcW w:w="2835" w:type="dxa"/>
            <w:vAlign w:val="center"/>
          </w:tcPr>
          <w:p w14:paraId="494D2D38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15 909.30 zł</w:t>
            </w:r>
          </w:p>
        </w:tc>
      </w:tr>
      <w:tr w:rsidR="001F5245" w:rsidRPr="000905B9" w14:paraId="3B77A543" w14:textId="77777777" w:rsidTr="00CA1D22">
        <w:tc>
          <w:tcPr>
            <w:tcW w:w="993" w:type="dxa"/>
            <w:vAlign w:val="center"/>
          </w:tcPr>
          <w:p w14:paraId="341B7462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22</w:t>
            </w:r>
          </w:p>
        </w:tc>
        <w:tc>
          <w:tcPr>
            <w:tcW w:w="1134" w:type="dxa"/>
            <w:vAlign w:val="center"/>
          </w:tcPr>
          <w:p w14:paraId="1C4CB4F0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47</w:t>
            </w:r>
          </w:p>
        </w:tc>
        <w:tc>
          <w:tcPr>
            <w:tcW w:w="4110" w:type="dxa"/>
          </w:tcPr>
          <w:p w14:paraId="45C60CCA" w14:textId="77777777" w:rsidR="001F5245" w:rsidRPr="000905B9" w:rsidRDefault="001F5245" w:rsidP="00CA1D22">
            <w:pPr>
              <w:spacing w:before="80"/>
            </w:pPr>
            <w:proofErr w:type="spellStart"/>
            <w:r w:rsidRPr="000905B9">
              <w:t>Asclepios</w:t>
            </w:r>
            <w:proofErr w:type="spellEnd"/>
            <w:r w:rsidRPr="000905B9">
              <w:t xml:space="preserve"> S.A.</w:t>
            </w:r>
          </w:p>
          <w:p w14:paraId="59E584A9" w14:textId="77777777" w:rsidR="001F5245" w:rsidRPr="000905B9" w:rsidRDefault="001F5245" w:rsidP="00CA1D22">
            <w:r w:rsidRPr="000905B9">
              <w:t>ul. Hubska</w:t>
            </w:r>
            <w:r w:rsidRPr="000905B9">
              <w:t xml:space="preserve"> </w:t>
            </w:r>
            <w:r w:rsidRPr="000905B9">
              <w:t>44</w:t>
            </w:r>
            <w:r w:rsidRPr="000905B9">
              <w:t xml:space="preserve"> </w:t>
            </w:r>
          </w:p>
          <w:p w14:paraId="551F3B15" w14:textId="77777777" w:rsidR="001F5245" w:rsidRPr="000905B9" w:rsidRDefault="001F5245" w:rsidP="00CA1D22">
            <w:pPr>
              <w:spacing w:after="80"/>
              <w:jc w:val="both"/>
            </w:pPr>
            <w:r w:rsidRPr="000905B9">
              <w:t>50-502</w:t>
            </w:r>
            <w:r w:rsidRPr="000905B9">
              <w:t xml:space="preserve"> </w:t>
            </w:r>
            <w:r w:rsidRPr="000905B9">
              <w:t>Wrocław</w:t>
            </w:r>
          </w:p>
        </w:tc>
        <w:tc>
          <w:tcPr>
            <w:tcW w:w="2835" w:type="dxa"/>
            <w:vAlign w:val="center"/>
          </w:tcPr>
          <w:p w14:paraId="2A2A7FDA" w14:textId="77777777" w:rsidR="001F5245" w:rsidRPr="000905B9" w:rsidRDefault="001F5245" w:rsidP="00CA1D22">
            <w:pPr>
              <w:spacing w:before="80" w:after="80"/>
              <w:jc w:val="center"/>
            </w:pPr>
            <w:r w:rsidRPr="000905B9">
              <w:t>51 550.34 zł</w:t>
            </w:r>
          </w:p>
        </w:tc>
      </w:tr>
      <w:bookmarkEnd w:id="0"/>
    </w:tbl>
    <w:p w14:paraId="795FD2FC" w14:textId="558A1CCB" w:rsidR="00C236D3" w:rsidRPr="000905B9" w:rsidRDefault="00C236D3" w:rsidP="000905B9">
      <w:pPr>
        <w:rPr>
          <w:sz w:val="22"/>
          <w:szCs w:val="22"/>
        </w:rPr>
      </w:pPr>
    </w:p>
    <w:sectPr w:rsidR="00C236D3" w:rsidRPr="000905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7BF25" w14:textId="77777777" w:rsidR="0063641B" w:rsidRDefault="0063641B">
      <w:r>
        <w:separator/>
      </w:r>
    </w:p>
  </w:endnote>
  <w:endnote w:type="continuationSeparator" w:id="0">
    <w:p w14:paraId="25D3027B" w14:textId="77777777" w:rsidR="0063641B" w:rsidRDefault="00636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7BC8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68BB9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461E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089500">
        <v:line id="_x0000_s1025" style="position:absolute;left:0;text-align:left;z-index:251657728" from="-3.85pt,8.7pt" to="455.15pt,8.7pt"/>
      </w:pict>
    </w:r>
  </w:p>
  <w:p w14:paraId="322D1591" w14:textId="7A015132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CDF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36FCE" w14:textId="77777777" w:rsidR="009F189D" w:rsidRDefault="009F189D">
    <w:pPr>
      <w:pStyle w:val="Stopka"/>
      <w:tabs>
        <w:tab w:val="clear" w:pos="4536"/>
      </w:tabs>
      <w:jc w:val="center"/>
    </w:pPr>
  </w:p>
  <w:p w14:paraId="1294F6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84193" w14:textId="77777777" w:rsidR="0063641B" w:rsidRDefault="0063641B">
      <w:r>
        <w:separator/>
      </w:r>
    </w:p>
  </w:footnote>
  <w:footnote w:type="continuationSeparator" w:id="0">
    <w:p w14:paraId="7E490EBD" w14:textId="77777777" w:rsidR="0063641B" w:rsidRDefault="00636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724F4" w14:textId="77777777" w:rsidR="001F5245" w:rsidRDefault="001F52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A4ED6" w14:textId="77777777" w:rsidR="001F5245" w:rsidRDefault="001F52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E1DEE" w14:textId="77777777" w:rsidR="001F5245" w:rsidRDefault="001F52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641B"/>
    <w:rsid w:val="00007727"/>
    <w:rsid w:val="00017720"/>
    <w:rsid w:val="00035488"/>
    <w:rsid w:val="000905B9"/>
    <w:rsid w:val="000D7F25"/>
    <w:rsid w:val="000E00E5"/>
    <w:rsid w:val="00173B20"/>
    <w:rsid w:val="001C69FF"/>
    <w:rsid w:val="001F5245"/>
    <w:rsid w:val="0023318D"/>
    <w:rsid w:val="003D72FD"/>
    <w:rsid w:val="00423179"/>
    <w:rsid w:val="00490DC0"/>
    <w:rsid w:val="00493F8C"/>
    <w:rsid w:val="004C7E9B"/>
    <w:rsid w:val="005614F2"/>
    <w:rsid w:val="00577BC6"/>
    <w:rsid w:val="0063641B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80BE1A"/>
  <w15:chartTrackingRefBased/>
  <w15:docId w15:val="{1BC00685-6D14-4D82-8308-2F07D4EA9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8</Pages>
  <Words>1645</Words>
  <Characters>7552</Characters>
  <Application>Microsoft Office Word</Application>
  <DocSecurity>0</DocSecurity>
  <Lines>62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2025-10-15T11:31:00Z</cp:lastPrinted>
  <dcterms:created xsi:type="dcterms:W3CDTF">2025-10-15T11:26:00Z</dcterms:created>
  <dcterms:modified xsi:type="dcterms:W3CDTF">2025-10-15T11:31:00Z</dcterms:modified>
</cp:coreProperties>
</file>