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F60B36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A91E5D" w:rsidRPr="00A91E5D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F60B3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F60B3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F60B3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F60B36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F60B3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</w:t>
            </w:r>
            <w:bookmarkStart w:id="1" w:name="_GoBack"/>
            <w:bookmarkEnd w:id="1"/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F60B3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F60B3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F60B3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F60B36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F60B36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F60B36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F60B36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A91E5D" w:rsidP="00F60B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1E5D">
              <w:rPr>
                <w:rFonts w:ascii="Arial" w:hAnsi="Arial" w:cs="Arial"/>
                <w:bCs/>
                <w:sz w:val="24"/>
                <w:szCs w:val="24"/>
              </w:rPr>
              <w:t>Przeprowadzenie szkoleń dla kadry dydaktycznej Politechniki Częstochowskiej w ramach projektu "Rozwój kompetencji kluczem dla rozwoju gospodarki" FERS.01.05-IP.08-0053/23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91E5D" w:rsidRPr="00CA5E56" w:rsidTr="0049190F">
        <w:tc>
          <w:tcPr>
            <w:tcW w:w="2269" w:type="dxa"/>
            <w:shd w:val="clear" w:color="auto" w:fill="auto"/>
          </w:tcPr>
          <w:p w:rsidR="00A91E5D" w:rsidRPr="00CA5E56" w:rsidRDefault="00A91E5D" w:rsidP="00F60B3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A91E5D" w:rsidRPr="00CA5E56" w:rsidRDefault="00A91E5D" w:rsidP="00F60B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1E5D">
              <w:rPr>
                <w:rFonts w:ascii="Arial" w:hAnsi="Arial" w:cs="Arial"/>
                <w:bCs/>
                <w:sz w:val="24"/>
                <w:szCs w:val="24"/>
              </w:rPr>
              <w:t>RZ-DZP.262.21.2025.MT</w:t>
            </w:r>
          </w:p>
        </w:tc>
      </w:tr>
    </w:tbl>
    <w:p w:rsidR="00425DD9" w:rsidRDefault="00A91E5D" w:rsidP="00F60B36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A91E5D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F60B3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F60B3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F60B36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F60B36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F60B3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F60B3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F60B3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lastRenderedPageBreak/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F60B3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F60B3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F60B3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F60B3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936E78" w:rsidP="00F60B3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4E4F5C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  <w:bookmarkEnd w:id="0"/>
    </w:tbl>
    <w:p w:rsidR="00ED20C7" w:rsidRPr="00BB4056" w:rsidRDefault="00ED20C7" w:rsidP="00F60B36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6A7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567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444" w:rsidRDefault="00FE3444">
      <w:r>
        <w:separator/>
      </w:r>
    </w:p>
  </w:endnote>
  <w:endnote w:type="continuationSeparator" w:id="0">
    <w:p w:rsidR="00FE3444" w:rsidRDefault="00FE3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4AA" w:rsidRDefault="00F60B36" w:rsidP="006A74A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6A74AA" w:rsidRPr="00430DDB">
      <w:rPr>
        <w:noProof/>
        <w:lang w:eastAsia="en-GB"/>
      </w:rPr>
      <w:t xml:space="preserve"> </w:t>
    </w:r>
  </w:p>
  <w:p w:rsidR="006A74AA" w:rsidRDefault="00F60B36" w:rsidP="006A74AA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35pt;height:38.55pt;visibility:visible;mso-wrap-style:square">
          <v:imagedata r:id="rId1" o:title="pcz_logo_pol_poziom_mono"/>
        </v:shape>
      </w:pict>
    </w:r>
    <w:r w:rsidR="006A74AA" w:rsidRPr="00647440">
      <w:rPr>
        <w:rFonts w:cs="Arial"/>
        <w:b/>
        <w:bCs/>
        <w:sz w:val="24"/>
        <w:szCs w:val="18"/>
      </w:rPr>
      <w:t xml:space="preserve"> </w:t>
    </w:r>
  </w:p>
  <w:p w:rsidR="006A74AA" w:rsidRPr="006539DC" w:rsidRDefault="006A74AA" w:rsidP="006A74AA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6A74AA" w:rsidRPr="000E233A" w:rsidRDefault="006A74AA" w:rsidP="006A74A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60B3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60B3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0B3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444" w:rsidRDefault="00FE3444">
      <w:r>
        <w:separator/>
      </w:r>
    </w:p>
  </w:footnote>
  <w:footnote w:type="continuationSeparator" w:id="0">
    <w:p w:rsidR="00FE3444" w:rsidRDefault="00FE3444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5D" w:rsidRDefault="00A91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4AA" w:rsidRDefault="00F60B36" w:rsidP="006A74A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6A74AA" w:rsidRPr="00430DDB">
      <w:rPr>
        <w:noProof/>
        <w:lang w:eastAsia="en-GB"/>
      </w:rPr>
      <w:t xml:space="preserve"> </w:t>
    </w:r>
  </w:p>
  <w:p w:rsidR="00ED20C7" w:rsidRPr="006A74AA" w:rsidRDefault="00ED20C7" w:rsidP="006A7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444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A74AA"/>
    <w:rsid w:val="007066B5"/>
    <w:rsid w:val="00792635"/>
    <w:rsid w:val="00813709"/>
    <w:rsid w:val="008605A5"/>
    <w:rsid w:val="0087138C"/>
    <w:rsid w:val="008F50C0"/>
    <w:rsid w:val="00936E78"/>
    <w:rsid w:val="0094416C"/>
    <w:rsid w:val="00A43C8C"/>
    <w:rsid w:val="00A55523"/>
    <w:rsid w:val="00A85506"/>
    <w:rsid w:val="00A91E5D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60B36"/>
    <w:rsid w:val="00F85E7E"/>
    <w:rsid w:val="00FA7150"/>
    <w:rsid w:val="00FE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205FD6E1-B421-4A40-888F-13C2671F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A74AA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F60B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0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B1A3F-A0F9-47E0-B5B2-7C0B7346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2025-10-15T08:27:00Z</cp:lastPrinted>
  <dcterms:created xsi:type="dcterms:W3CDTF">2025-10-15T08:27:00Z</dcterms:created>
  <dcterms:modified xsi:type="dcterms:W3CDTF">2025-10-15T08:27:00Z</dcterms:modified>
</cp:coreProperties>
</file>