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EC10EE" w:rsidRDefault="00657A47" w:rsidP="00D355B7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B24EE6" w:rsidRPr="00B24EE6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D355B7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D355B7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D355B7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D355B7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D355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B24EE6" w:rsidP="00D355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4E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Przeprowadzenie szkoleń dla kadry dydaktycznej Politechniki Częstochowskiej w ramach projektu "Rozwój kompetencji kluczem dla rozwoju gospodarki" FERS.01.05-IP.08-0053/23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B24EE6" w:rsidRPr="00A2540E" w:rsidTr="0049190F">
        <w:tc>
          <w:tcPr>
            <w:tcW w:w="2269" w:type="dxa"/>
            <w:shd w:val="clear" w:color="auto" w:fill="auto"/>
          </w:tcPr>
          <w:p w:rsidR="00B24EE6" w:rsidRPr="00A2540E" w:rsidRDefault="00B24EE6" w:rsidP="00D355B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24EE6" w:rsidRPr="00A2540E" w:rsidRDefault="00B24EE6" w:rsidP="00D355B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B24EE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RZ-DZP.262.21.2025.MT</w:t>
            </w:r>
          </w:p>
        </w:tc>
      </w:tr>
    </w:tbl>
    <w:p w:rsidR="00A137C9" w:rsidRPr="006C4CCD" w:rsidRDefault="00A137C9" w:rsidP="00D355B7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D355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24EE6" w:rsidRPr="00B24EE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D355B7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D355B7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B24EE6" w:rsidRPr="00B24EE6">
        <w:rPr>
          <w:rFonts w:ascii="Arial" w:hAnsi="Arial" w:cs="Arial"/>
          <w:sz w:val="24"/>
          <w:szCs w:val="24"/>
        </w:rPr>
        <w:t>(</w:t>
      </w:r>
      <w:proofErr w:type="spellStart"/>
      <w:r w:rsidR="00B24EE6" w:rsidRPr="00B24EE6">
        <w:rPr>
          <w:rFonts w:ascii="Arial" w:hAnsi="Arial" w:cs="Arial"/>
          <w:sz w:val="24"/>
          <w:szCs w:val="24"/>
        </w:rPr>
        <w:t>t.j</w:t>
      </w:r>
      <w:proofErr w:type="spellEnd"/>
      <w:r w:rsidR="00B24EE6" w:rsidRPr="00B24EE6">
        <w:rPr>
          <w:rFonts w:ascii="Arial" w:hAnsi="Arial" w:cs="Arial"/>
          <w:sz w:val="24"/>
          <w:szCs w:val="24"/>
        </w:rPr>
        <w:t>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usługi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D355B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D355B7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D355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D355B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D355B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D355B7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D355B7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9954CD" w:rsidP="00D355B7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Pr="00D1237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kwalifikowany podpis elektroniczny lub podpis zaufany lub podpis osobisty osoby uprawnionej do reprezentowania wykonawców wspólnie ubiegających się o udzielenie zamówienia</w:t>
            </w:r>
            <w:r w:rsidRPr="00F317E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  <w:bookmarkEnd w:id="1"/>
    </w:tbl>
    <w:p w:rsidR="00A137C9" w:rsidRDefault="00A137C9" w:rsidP="00D355B7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9954CD">
      <w:headerReference w:type="default" r:id="rId7"/>
      <w:footerReference w:type="default" r:id="rId8"/>
      <w:pgSz w:w="11906" w:h="16838"/>
      <w:pgMar w:top="1985" w:right="1418" w:bottom="567" w:left="1418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C07" w:rsidRDefault="00923C07" w:rsidP="00025386">
      <w:pPr>
        <w:spacing w:after="0" w:line="240" w:lineRule="auto"/>
      </w:pPr>
      <w:r>
        <w:separator/>
      </w:r>
    </w:p>
  </w:endnote>
  <w:endnote w:type="continuationSeparator" w:id="0">
    <w:p w:rsidR="00923C07" w:rsidRDefault="00923C0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4CD" w:rsidRDefault="00D355B7" w:rsidP="009954C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4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9954CD" w:rsidRPr="00430DDB">
      <w:rPr>
        <w:noProof/>
        <w:lang w:eastAsia="en-GB"/>
      </w:rPr>
      <w:t xml:space="preserve"> </w:t>
    </w:r>
  </w:p>
  <w:p w:rsidR="009954CD" w:rsidRDefault="00D355B7" w:rsidP="009954CD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98.35pt;height:38.55pt;visibility:visible;mso-wrap-style:square">
          <v:imagedata r:id="rId1" o:title="pcz_logo_pol_poziom_mono"/>
        </v:shape>
      </w:pict>
    </w:r>
    <w:r w:rsidR="009954CD" w:rsidRPr="00647440">
      <w:rPr>
        <w:rFonts w:cs="Arial"/>
        <w:b/>
        <w:bCs/>
        <w:sz w:val="24"/>
        <w:szCs w:val="18"/>
      </w:rPr>
      <w:t xml:space="preserve"> </w:t>
    </w:r>
  </w:p>
  <w:p w:rsidR="009954CD" w:rsidRPr="006539DC" w:rsidRDefault="009954CD" w:rsidP="009954CD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9954CD" w:rsidRPr="000E233A" w:rsidRDefault="009954CD" w:rsidP="009954CD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5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355B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C07" w:rsidRDefault="00923C07" w:rsidP="00025386">
      <w:pPr>
        <w:spacing w:after="0" w:line="240" w:lineRule="auto"/>
      </w:pPr>
      <w:r>
        <w:separator/>
      </w:r>
    </w:p>
  </w:footnote>
  <w:footnote w:type="continuationSeparator" w:id="0">
    <w:p w:rsidR="00923C07" w:rsidRDefault="00923C0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54CD" w:rsidRDefault="00D355B7" w:rsidP="009954CD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2" type="#_x0000_t75" style="position:absolute;margin-left:0;margin-top:-3.4pt;width:425.2pt;height:58.7pt;z-index:251660800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51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9954CD" w:rsidRPr="00430DDB">
      <w:rPr>
        <w:noProof/>
        <w:lang w:eastAsia="en-GB"/>
      </w:rPr>
      <w:t xml:space="preserve"> </w:t>
    </w:r>
  </w:p>
  <w:p w:rsidR="00B24EE6" w:rsidRDefault="00B24E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3C07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23C07"/>
    <w:rsid w:val="0093388F"/>
    <w:rsid w:val="009954CD"/>
    <w:rsid w:val="00A137C9"/>
    <w:rsid w:val="00A56A6F"/>
    <w:rsid w:val="00A87380"/>
    <w:rsid w:val="00AF4E90"/>
    <w:rsid w:val="00AF7375"/>
    <w:rsid w:val="00B24EE6"/>
    <w:rsid w:val="00B641BE"/>
    <w:rsid w:val="00B77707"/>
    <w:rsid w:val="00BE3BCE"/>
    <w:rsid w:val="00CB29AC"/>
    <w:rsid w:val="00D03170"/>
    <w:rsid w:val="00D355B7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5:chartTrackingRefBased/>
  <w15:docId w15:val="{1F7406B9-3117-456C-AF94-D922C748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9954CD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193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2025-10-15T08:21:00Z</cp:lastPrinted>
  <dcterms:created xsi:type="dcterms:W3CDTF">2025-10-15T08:21:00Z</dcterms:created>
  <dcterms:modified xsi:type="dcterms:W3CDTF">2025-10-15T08:21:00Z</dcterms:modified>
</cp:coreProperties>
</file>