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C0A3A" w14:textId="77777777" w:rsidR="00FB7F50" w:rsidRPr="002245BE" w:rsidRDefault="00BA0B9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A0B9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A0B97">
        <w:rPr>
          <w:sz w:val="22"/>
          <w:szCs w:val="22"/>
        </w:rPr>
        <w:t>2025-10-15</w:t>
      </w:r>
    </w:p>
    <w:p w14:paraId="61A1381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0F1050D" w14:textId="77777777" w:rsidR="00BA0B97" w:rsidRPr="00BA0B97" w:rsidRDefault="00BA0B97" w:rsidP="00FB7F50">
      <w:pPr>
        <w:spacing w:after="40"/>
        <w:rPr>
          <w:b/>
          <w:bCs/>
          <w:sz w:val="22"/>
          <w:szCs w:val="22"/>
        </w:rPr>
      </w:pPr>
      <w:r w:rsidRPr="00BA0B97">
        <w:rPr>
          <w:b/>
          <w:bCs/>
          <w:sz w:val="22"/>
          <w:szCs w:val="22"/>
        </w:rPr>
        <w:t>Akademia Górniczo - Hutnicza</w:t>
      </w:r>
    </w:p>
    <w:p w14:paraId="395B7686" w14:textId="77777777" w:rsidR="00BA0B97" w:rsidRPr="00BA0B97" w:rsidRDefault="00BA0B97" w:rsidP="00FB7F50">
      <w:pPr>
        <w:spacing w:after="40"/>
        <w:rPr>
          <w:b/>
          <w:bCs/>
          <w:sz w:val="22"/>
          <w:szCs w:val="22"/>
        </w:rPr>
      </w:pPr>
      <w:r w:rsidRPr="00BA0B97">
        <w:rPr>
          <w:b/>
          <w:bCs/>
          <w:sz w:val="22"/>
          <w:szCs w:val="22"/>
        </w:rPr>
        <w:t>im. Stanisława Staszica w Krakowie</w:t>
      </w:r>
    </w:p>
    <w:p w14:paraId="04DED25E" w14:textId="77777777" w:rsidR="00FB7F50" w:rsidRPr="002245BE" w:rsidRDefault="00BA0B97" w:rsidP="00FB7F50">
      <w:pPr>
        <w:spacing w:after="40"/>
        <w:rPr>
          <w:b/>
          <w:bCs/>
          <w:sz w:val="22"/>
          <w:szCs w:val="22"/>
        </w:rPr>
      </w:pPr>
      <w:r w:rsidRPr="00BA0B97">
        <w:rPr>
          <w:b/>
          <w:bCs/>
          <w:sz w:val="22"/>
          <w:szCs w:val="22"/>
        </w:rPr>
        <w:t>Dział Zamówień Publicznych</w:t>
      </w:r>
    </w:p>
    <w:p w14:paraId="73391D5D" w14:textId="77777777" w:rsidR="00FB7F50" w:rsidRPr="002245BE" w:rsidRDefault="00BA0B97" w:rsidP="00FB7F50">
      <w:pPr>
        <w:rPr>
          <w:sz w:val="22"/>
          <w:szCs w:val="22"/>
        </w:rPr>
      </w:pPr>
      <w:r w:rsidRPr="00BA0B9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A0B97">
        <w:rPr>
          <w:sz w:val="22"/>
          <w:szCs w:val="22"/>
        </w:rPr>
        <w:t>30</w:t>
      </w:r>
    </w:p>
    <w:p w14:paraId="712861FB" w14:textId="77777777" w:rsidR="00FB7F50" w:rsidRPr="002245BE" w:rsidRDefault="00BA0B97" w:rsidP="00FB7F50">
      <w:pPr>
        <w:rPr>
          <w:sz w:val="22"/>
          <w:szCs w:val="22"/>
        </w:rPr>
      </w:pPr>
      <w:r w:rsidRPr="00BA0B9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A0B97">
        <w:rPr>
          <w:sz w:val="22"/>
          <w:szCs w:val="22"/>
        </w:rPr>
        <w:t>Kraków</w:t>
      </w:r>
    </w:p>
    <w:p w14:paraId="3543DB4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740582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A0B97" w:rsidRPr="00607F9B" w14:paraId="024DD728" w14:textId="77777777" w:rsidTr="00342454">
        <w:trPr>
          <w:trHeight w:val="638"/>
        </w:trPr>
        <w:tc>
          <w:tcPr>
            <w:tcW w:w="959" w:type="dxa"/>
          </w:tcPr>
          <w:p w14:paraId="4A82F22A" w14:textId="77777777" w:rsidR="00BA0B97" w:rsidRPr="00607F9B" w:rsidRDefault="00BA0B97" w:rsidP="003424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C9103DC" w14:textId="136A1053" w:rsidR="00BA0B97" w:rsidRPr="00607F9B" w:rsidRDefault="00BA0B97" w:rsidP="003424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A0B97">
              <w:rPr>
                <w:sz w:val="22"/>
                <w:szCs w:val="22"/>
              </w:rPr>
              <w:t>podstawowy</w:t>
            </w:r>
            <w:r w:rsidR="00523087">
              <w:rPr>
                <w:sz w:val="22"/>
                <w:szCs w:val="22"/>
              </w:rPr>
              <w:t>m</w:t>
            </w:r>
            <w:r w:rsidRPr="00BA0B97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BA0B9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A0B97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A0B97">
              <w:rPr>
                <w:b/>
                <w:sz w:val="22"/>
                <w:szCs w:val="22"/>
              </w:rPr>
              <w:t>KC-DE-zp.272-584/25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F43D0E6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A0B97" w14:paraId="38331F9D" w14:textId="77777777" w:rsidTr="00342454">
        <w:trPr>
          <w:cantSplit/>
        </w:trPr>
        <w:tc>
          <w:tcPr>
            <w:tcW w:w="10150" w:type="dxa"/>
          </w:tcPr>
          <w:p w14:paraId="67B210AC" w14:textId="77777777" w:rsidR="00BA0B97" w:rsidRPr="00D26ED6" w:rsidRDefault="00BA0B97" w:rsidP="0034245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A0B97">
              <w:rPr>
                <w:b/>
                <w:sz w:val="22"/>
                <w:szCs w:val="22"/>
              </w:rPr>
              <w:t xml:space="preserve">CEZAR Cezary </w:t>
            </w:r>
            <w:proofErr w:type="spellStart"/>
            <w:r w:rsidRPr="00BA0B97">
              <w:rPr>
                <w:b/>
                <w:sz w:val="22"/>
                <w:szCs w:val="22"/>
              </w:rPr>
              <w:t>Machnio</w:t>
            </w:r>
            <w:proofErr w:type="spellEnd"/>
            <w:r w:rsidRPr="00BA0B97">
              <w:rPr>
                <w:b/>
                <w:sz w:val="22"/>
                <w:szCs w:val="22"/>
              </w:rPr>
              <w:t xml:space="preserve"> i Piotr Gębka Sp. z o. o.</w:t>
            </w:r>
          </w:p>
          <w:p w14:paraId="353696D6" w14:textId="77777777" w:rsidR="00BA0B97" w:rsidRPr="009F0E5C" w:rsidRDefault="00BA0B97" w:rsidP="00342454">
            <w:pPr>
              <w:jc w:val="both"/>
              <w:rPr>
                <w:bCs/>
                <w:sz w:val="22"/>
                <w:szCs w:val="22"/>
              </w:rPr>
            </w:pPr>
            <w:r w:rsidRPr="00BA0B97">
              <w:rPr>
                <w:bCs/>
                <w:sz w:val="22"/>
                <w:szCs w:val="22"/>
              </w:rPr>
              <w:t>ul. Wolność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A0B97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A0B97">
              <w:rPr>
                <w:bCs/>
                <w:sz w:val="22"/>
                <w:szCs w:val="22"/>
              </w:rPr>
              <w:t>/4</w:t>
            </w:r>
          </w:p>
          <w:p w14:paraId="0A456F5B" w14:textId="77777777" w:rsidR="00BA0B97" w:rsidRPr="009F0E5C" w:rsidRDefault="00BA0B97" w:rsidP="00342454">
            <w:pPr>
              <w:jc w:val="both"/>
              <w:rPr>
                <w:bCs/>
                <w:sz w:val="22"/>
                <w:szCs w:val="22"/>
              </w:rPr>
            </w:pPr>
            <w:r w:rsidRPr="00BA0B97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A0B97">
              <w:rPr>
                <w:bCs/>
                <w:sz w:val="22"/>
                <w:szCs w:val="22"/>
              </w:rPr>
              <w:t>Radom</w:t>
            </w:r>
          </w:p>
          <w:p w14:paraId="24CDA0D8" w14:textId="77777777" w:rsidR="00BA0B97" w:rsidRPr="00D26ED6" w:rsidRDefault="00BA0B97" w:rsidP="0034245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A04D71" w14:textId="291989F9" w:rsidR="00BA0B97" w:rsidRDefault="00BA0B97" w:rsidP="0034245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A0B97">
              <w:rPr>
                <w:sz w:val="22"/>
                <w:szCs w:val="22"/>
              </w:rPr>
              <w:t>Dostaw</w:t>
            </w:r>
            <w:r w:rsidR="00523087">
              <w:rPr>
                <w:sz w:val="22"/>
                <w:szCs w:val="22"/>
              </w:rPr>
              <w:t>ę</w:t>
            </w:r>
            <w:r w:rsidRPr="00BA0B97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3C7D320" w14:textId="77777777" w:rsidR="00BA0B97" w:rsidRPr="00D26ED6" w:rsidRDefault="00BA0B97" w:rsidP="0034245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A0B97">
              <w:rPr>
                <w:b/>
                <w:sz w:val="22"/>
                <w:szCs w:val="22"/>
              </w:rPr>
              <w:t>183 956.34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3FB3BD4" w14:textId="77777777" w:rsidR="00BA0B97" w:rsidRDefault="00BA0B97" w:rsidP="0034245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14:paraId="5DBE1D4B" w14:textId="77777777" w:rsidR="00EE090D" w:rsidRPr="00756CDA" w:rsidRDefault="00EE090D" w:rsidP="00EE090D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EE090D" w:rsidRPr="008567C7" w14:paraId="4BA1A1AB" w14:textId="77777777" w:rsidTr="00342454">
        <w:trPr>
          <w:trHeight w:val="510"/>
        </w:trPr>
        <w:tc>
          <w:tcPr>
            <w:tcW w:w="709" w:type="dxa"/>
            <w:vAlign w:val="center"/>
          </w:tcPr>
          <w:p w14:paraId="6176B450" w14:textId="77777777" w:rsidR="00EE090D" w:rsidRPr="008567C7" w:rsidRDefault="00EE090D" w:rsidP="003424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1F05AC0" w14:textId="77777777" w:rsidR="00EE090D" w:rsidRPr="008567C7" w:rsidRDefault="00EE090D" w:rsidP="003424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CD62AA1" w14:textId="77777777" w:rsidR="00EE090D" w:rsidRPr="008567C7" w:rsidRDefault="00EE090D" w:rsidP="0034245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3C1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F2E22C6" w14:textId="77777777" w:rsidR="00EE090D" w:rsidRPr="008567C7" w:rsidRDefault="00EE090D" w:rsidP="0034245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3C1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07F9004B" w14:textId="77777777" w:rsidR="00EE090D" w:rsidRPr="008567C7" w:rsidRDefault="00EE090D" w:rsidP="0034245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68CE21C" w14:textId="77777777" w:rsidR="00EE090D" w:rsidRPr="008567C7" w:rsidRDefault="00EE090D" w:rsidP="0034245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5CB341A" w14:textId="77777777" w:rsidR="00EE090D" w:rsidRPr="008567C7" w:rsidRDefault="00EE090D" w:rsidP="0034245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F9A7A86" w14:textId="77777777" w:rsidR="00EE090D" w:rsidRPr="008567C7" w:rsidRDefault="00EE090D" w:rsidP="0034245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45B3F8B" w14:textId="77777777" w:rsidR="00EE090D" w:rsidRPr="008567C7" w:rsidRDefault="00EE090D" w:rsidP="003424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E090D" w:rsidRPr="008567C7" w14:paraId="34FCC65D" w14:textId="77777777" w:rsidTr="00342454">
        <w:tc>
          <w:tcPr>
            <w:tcW w:w="709" w:type="dxa"/>
            <w:vAlign w:val="center"/>
          </w:tcPr>
          <w:p w14:paraId="12C405B9" w14:textId="77777777" w:rsidR="00EE090D" w:rsidRPr="008567C7" w:rsidRDefault="00EE090D" w:rsidP="003424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3C1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51C5391" w14:textId="77777777" w:rsidR="00EE090D" w:rsidRPr="002B6761" w:rsidRDefault="00EE090D" w:rsidP="0034245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3C1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643C16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643C1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 o.</w:t>
            </w:r>
          </w:p>
          <w:p w14:paraId="2ABE8E7C" w14:textId="77777777" w:rsidR="00EE090D" w:rsidRPr="008567C7" w:rsidRDefault="00EE090D" w:rsidP="0034245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3C16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3C16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3C16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6B6CF659" w14:textId="77777777" w:rsidR="00EE090D" w:rsidRPr="001B7815" w:rsidRDefault="00EE090D" w:rsidP="0034245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3C16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3C16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14:paraId="4E33A33A" w14:textId="77777777" w:rsidR="00EE090D" w:rsidRPr="008567C7" w:rsidRDefault="00EE090D" w:rsidP="003424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3C1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E09BB51" w14:textId="77777777" w:rsidR="00EE090D" w:rsidRPr="008567C7" w:rsidRDefault="00EE090D" w:rsidP="003424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3C1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663E4B2" w14:textId="77777777" w:rsidR="00EE090D" w:rsidRPr="008567C7" w:rsidRDefault="00EE090D" w:rsidP="003424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1496B71" w14:textId="77777777" w:rsidR="00EE090D" w:rsidRPr="008567C7" w:rsidRDefault="00EE090D" w:rsidP="003424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8AB7B4E" w14:textId="77777777" w:rsidR="00EE090D" w:rsidRPr="008567C7" w:rsidRDefault="00EE090D" w:rsidP="003424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5A65473" w14:textId="77777777" w:rsidR="00EE090D" w:rsidRPr="008567C7" w:rsidRDefault="00EE090D" w:rsidP="003424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902A18F" w14:textId="77777777" w:rsidR="00EE090D" w:rsidRPr="008567C7" w:rsidRDefault="00EE090D" w:rsidP="0034245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3C1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6052A856" w14:textId="77777777" w:rsidR="00EE090D" w:rsidRDefault="00EE090D" w:rsidP="00EE090D">
      <w:pPr>
        <w:spacing w:before="120"/>
        <w:ind w:firstLine="709"/>
        <w:jc w:val="both"/>
        <w:rPr>
          <w:color w:val="000000"/>
        </w:rPr>
      </w:pPr>
    </w:p>
    <w:p w14:paraId="5E10E12E" w14:textId="77777777" w:rsidR="00EE090D" w:rsidRPr="001B7815" w:rsidRDefault="00EE090D" w:rsidP="00EE090D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EE090D" w14:paraId="060C2338" w14:textId="77777777" w:rsidTr="00342454">
        <w:tc>
          <w:tcPr>
            <w:tcW w:w="779" w:type="dxa"/>
            <w:shd w:val="clear" w:color="auto" w:fill="FFFFFF"/>
            <w:vAlign w:val="center"/>
          </w:tcPr>
          <w:p w14:paraId="489B77CE" w14:textId="77777777" w:rsidR="00EE090D" w:rsidRPr="004657DA" w:rsidRDefault="00EE090D" w:rsidP="00342454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0F4FE85D" w14:textId="77777777" w:rsidR="00EE090D" w:rsidRPr="004657DA" w:rsidRDefault="00EE090D" w:rsidP="00342454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0791F90D" w14:textId="77777777" w:rsidR="00EE090D" w:rsidRPr="004657DA" w:rsidRDefault="00EE090D" w:rsidP="00342454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EE090D" w14:paraId="31705DC2" w14:textId="77777777" w:rsidTr="00342454">
        <w:tc>
          <w:tcPr>
            <w:tcW w:w="779" w:type="dxa"/>
            <w:vAlign w:val="center"/>
          </w:tcPr>
          <w:p w14:paraId="1AAFD75D" w14:textId="77777777" w:rsidR="00EE090D" w:rsidRPr="002B6761" w:rsidRDefault="00EE090D" w:rsidP="00342454">
            <w:pPr>
              <w:jc w:val="center"/>
              <w:rPr>
                <w:sz w:val="22"/>
                <w:szCs w:val="22"/>
              </w:rPr>
            </w:pPr>
            <w:r w:rsidRPr="00643C16">
              <w:rPr>
                <w:sz w:val="22"/>
                <w:szCs w:val="22"/>
              </w:rPr>
              <w:t>2</w:t>
            </w:r>
          </w:p>
          <w:p w14:paraId="66E5D137" w14:textId="77777777" w:rsidR="00EE090D" w:rsidRPr="002B6761" w:rsidRDefault="00EE090D" w:rsidP="003424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998214B" w14:textId="77777777" w:rsidR="00EE090D" w:rsidRPr="002B6761" w:rsidRDefault="00EE090D" w:rsidP="00342454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643C16">
              <w:rPr>
                <w:b/>
                <w:bCs/>
                <w:sz w:val="22"/>
                <w:szCs w:val="22"/>
              </w:rPr>
              <w:t xml:space="preserve">BINO COMPUTERS S. Bobek, B. Bielak, S. Bara sp. </w:t>
            </w:r>
            <w:r w:rsidRPr="00643C16">
              <w:rPr>
                <w:b/>
                <w:bCs/>
                <w:sz w:val="22"/>
                <w:szCs w:val="22"/>
              </w:rPr>
              <w:lastRenderedPageBreak/>
              <w:t>jawna</w:t>
            </w:r>
          </w:p>
          <w:p w14:paraId="7C420CD0" w14:textId="77777777" w:rsidR="00EE090D" w:rsidRPr="002B6761" w:rsidRDefault="00EE090D" w:rsidP="00342454">
            <w:pPr>
              <w:rPr>
                <w:sz w:val="22"/>
                <w:szCs w:val="22"/>
              </w:rPr>
            </w:pPr>
            <w:r w:rsidRPr="00643C16">
              <w:rPr>
                <w:sz w:val="22"/>
                <w:szCs w:val="22"/>
              </w:rPr>
              <w:t>ul. Urocza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43C16">
              <w:rPr>
                <w:sz w:val="22"/>
                <w:szCs w:val="22"/>
              </w:rPr>
              <w:t>27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0CF28E36" w14:textId="77777777" w:rsidR="00EE090D" w:rsidRPr="002B6761" w:rsidRDefault="00EE090D" w:rsidP="00342454">
            <w:pPr>
              <w:spacing w:after="40"/>
              <w:rPr>
                <w:sz w:val="22"/>
                <w:szCs w:val="22"/>
              </w:rPr>
            </w:pPr>
            <w:r w:rsidRPr="00643C16">
              <w:rPr>
                <w:sz w:val="22"/>
                <w:szCs w:val="22"/>
              </w:rPr>
              <w:t>32-040</w:t>
            </w:r>
            <w:r w:rsidRPr="002B6761">
              <w:rPr>
                <w:sz w:val="22"/>
                <w:szCs w:val="22"/>
              </w:rPr>
              <w:t xml:space="preserve"> </w:t>
            </w:r>
            <w:proofErr w:type="spellStart"/>
            <w:r w:rsidRPr="00643C16">
              <w:rPr>
                <w:sz w:val="22"/>
                <w:szCs w:val="22"/>
              </w:rPr>
              <w:t>Wrzaąsowice</w:t>
            </w:r>
            <w:proofErr w:type="spellEnd"/>
          </w:p>
        </w:tc>
        <w:tc>
          <w:tcPr>
            <w:tcW w:w="6413" w:type="dxa"/>
            <w:vAlign w:val="center"/>
          </w:tcPr>
          <w:p w14:paraId="504670D4" w14:textId="77777777" w:rsidR="00EE090D" w:rsidRPr="002B6761" w:rsidRDefault="00EE090D" w:rsidP="00342454">
            <w:pPr>
              <w:spacing w:after="40"/>
              <w:rPr>
                <w:sz w:val="22"/>
                <w:szCs w:val="22"/>
              </w:rPr>
            </w:pPr>
            <w:r w:rsidRPr="00643C16">
              <w:rPr>
                <w:sz w:val="22"/>
                <w:szCs w:val="22"/>
              </w:rPr>
              <w:lastRenderedPageBreak/>
              <w:t>Art. 226 ust. 1 pkt 5</w:t>
            </w:r>
          </w:p>
          <w:p w14:paraId="39634C3C" w14:textId="77777777" w:rsidR="00EE090D" w:rsidRPr="002B6761" w:rsidRDefault="00EE090D" w:rsidP="00342454">
            <w:pPr>
              <w:jc w:val="both"/>
              <w:rPr>
                <w:sz w:val="22"/>
                <w:szCs w:val="22"/>
              </w:rPr>
            </w:pPr>
            <w:r w:rsidRPr="00643C16">
              <w:rPr>
                <w:sz w:val="22"/>
                <w:szCs w:val="22"/>
              </w:rPr>
              <w:t xml:space="preserve">Oferta podlega odrzuceniu na podstawie art.226 ust. 1 pkt 5 ustawy </w:t>
            </w:r>
            <w:proofErr w:type="spellStart"/>
            <w:r w:rsidRPr="00643C16">
              <w:rPr>
                <w:sz w:val="22"/>
                <w:szCs w:val="22"/>
              </w:rPr>
              <w:lastRenderedPageBreak/>
              <w:t>Pzp</w:t>
            </w:r>
            <w:proofErr w:type="spellEnd"/>
            <w:r w:rsidRPr="00643C16">
              <w:rPr>
                <w:sz w:val="22"/>
                <w:szCs w:val="22"/>
              </w:rPr>
              <w:t>, ponieważ treść oferty jest niezgodna z warunkami zamówienia. W poz. nr 1 Kalkulacji cenowej wykonawca zaoferował dysk SSD pojemności 960 GB, natomiast Zamawiający wymagał dostawy dysku o pojemnoś</w:t>
            </w:r>
            <w:r>
              <w:rPr>
                <w:sz w:val="22"/>
                <w:szCs w:val="22"/>
              </w:rPr>
              <w:t>ci</w:t>
            </w:r>
            <w:r w:rsidRPr="00643C16">
              <w:rPr>
                <w:sz w:val="22"/>
                <w:szCs w:val="22"/>
              </w:rPr>
              <w:t xml:space="preserve"> 1 TB. W poz. nr 15 Kalkulacji cenowej Wykonawca zaoferował dysk SSD pojemności 960 GB, natomiast Zamawiający wymagał dostawy dysku o pojemnoś</w:t>
            </w:r>
            <w:r>
              <w:rPr>
                <w:sz w:val="22"/>
                <w:szCs w:val="22"/>
              </w:rPr>
              <w:t>ci</w:t>
            </w:r>
            <w:r w:rsidRPr="00643C16">
              <w:rPr>
                <w:sz w:val="22"/>
                <w:szCs w:val="22"/>
              </w:rPr>
              <w:t xml:space="preserve"> 1 TB.</w:t>
            </w:r>
          </w:p>
        </w:tc>
      </w:tr>
      <w:tr w:rsidR="00EE090D" w14:paraId="0E09E8F9" w14:textId="77777777" w:rsidTr="00342454">
        <w:tc>
          <w:tcPr>
            <w:tcW w:w="779" w:type="dxa"/>
            <w:vAlign w:val="center"/>
          </w:tcPr>
          <w:p w14:paraId="3EC9ABA6" w14:textId="77777777" w:rsidR="00EE090D" w:rsidRPr="002B6761" w:rsidRDefault="00EE090D" w:rsidP="00342454">
            <w:pPr>
              <w:jc w:val="center"/>
              <w:rPr>
                <w:sz w:val="22"/>
                <w:szCs w:val="22"/>
              </w:rPr>
            </w:pPr>
            <w:r w:rsidRPr="00643C16">
              <w:rPr>
                <w:sz w:val="22"/>
                <w:szCs w:val="22"/>
              </w:rPr>
              <w:lastRenderedPageBreak/>
              <w:t>3</w:t>
            </w:r>
          </w:p>
          <w:p w14:paraId="59CAE6C8" w14:textId="77777777" w:rsidR="00EE090D" w:rsidRPr="002B6761" w:rsidRDefault="00EE090D" w:rsidP="003424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8045A93" w14:textId="77777777" w:rsidR="00EE090D" w:rsidRPr="002B6761" w:rsidRDefault="00EE090D" w:rsidP="00342454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643C16">
              <w:rPr>
                <w:b/>
                <w:bCs/>
                <w:sz w:val="22"/>
                <w:szCs w:val="22"/>
              </w:rPr>
              <w:t>Framko</w:t>
            </w:r>
            <w:proofErr w:type="spellEnd"/>
            <w:r w:rsidRPr="00643C16">
              <w:rPr>
                <w:b/>
                <w:bCs/>
                <w:sz w:val="22"/>
                <w:szCs w:val="22"/>
              </w:rPr>
              <w:t xml:space="preserve"> 2  spółka  jawna  J. Strykowski, S. Miazga</w:t>
            </w:r>
          </w:p>
          <w:p w14:paraId="3A13A407" w14:textId="77777777" w:rsidR="00EE090D" w:rsidRPr="002B6761" w:rsidRDefault="00EE090D" w:rsidP="00342454">
            <w:pPr>
              <w:rPr>
                <w:sz w:val="22"/>
                <w:szCs w:val="22"/>
              </w:rPr>
            </w:pPr>
            <w:r w:rsidRPr="00643C16">
              <w:rPr>
                <w:sz w:val="22"/>
                <w:szCs w:val="22"/>
              </w:rPr>
              <w:t>ul. Duża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43C16">
              <w:rPr>
                <w:sz w:val="22"/>
                <w:szCs w:val="22"/>
              </w:rPr>
              <w:t>22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1E88663B" w14:textId="77777777" w:rsidR="00EE090D" w:rsidRPr="002B6761" w:rsidRDefault="00EE090D" w:rsidP="00342454">
            <w:pPr>
              <w:spacing w:after="40"/>
              <w:rPr>
                <w:sz w:val="22"/>
                <w:szCs w:val="22"/>
              </w:rPr>
            </w:pPr>
            <w:r w:rsidRPr="00643C16">
              <w:rPr>
                <w:sz w:val="22"/>
                <w:szCs w:val="22"/>
              </w:rPr>
              <w:t>25-013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43C16">
              <w:rPr>
                <w:sz w:val="22"/>
                <w:szCs w:val="22"/>
              </w:rPr>
              <w:t>Kielce</w:t>
            </w:r>
          </w:p>
        </w:tc>
        <w:tc>
          <w:tcPr>
            <w:tcW w:w="6413" w:type="dxa"/>
            <w:vAlign w:val="center"/>
          </w:tcPr>
          <w:p w14:paraId="71C6960F" w14:textId="77777777" w:rsidR="00EE090D" w:rsidRPr="002B6761" w:rsidRDefault="00EE090D" w:rsidP="00342454">
            <w:pPr>
              <w:spacing w:after="40"/>
              <w:rPr>
                <w:sz w:val="22"/>
                <w:szCs w:val="22"/>
              </w:rPr>
            </w:pPr>
            <w:r w:rsidRPr="00643C16">
              <w:rPr>
                <w:sz w:val="22"/>
                <w:szCs w:val="22"/>
              </w:rPr>
              <w:t>Art. 226 ust. 1 pkt 5</w:t>
            </w:r>
          </w:p>
          <w:p w14:paraId="6A77B93A" w14:textId="77777777" w:rsidR="00EE090D" w:rsidRPr="002B6761" w:rsidRDefault="00EE090D" w:rsidP="00342454">
            <w:pPr>
              <w:jc w:val="both"/>
              <w:rPr>
                <w:sz w:val="22"/>
                <w:szCs w:val="22"/>
              </w:rPr>
            </w:pPr>
            <w:r w:rsidRPr="00643C16">
              <w:rPr>
                <w:sz w:val="22"/>
                <w:szCs w:val="22"/>
              </w:rPr>
              <w:t xml:space="preserve">Oferta podlega odrzuceniu na podstawie art.226 ust. 1 pkt 5 ustawy </w:t>
            </w:r>
            <w:proofErr w:type="spellStart"/>
            <w:r w:rsidRPr="00643C16">
              <w:rPr>
                <w:sz w:val="22"/>
                <w:szCs w:val="22"/>
              </w:rPr>
              <w:t>Pzp</w:t>
            </w:r>
            <w:proofErr w:type="spellEnd"/>
            <w:r w:rsidRPr="00643C16">
              <w:rPr>
                <w:sz w:val="22"/>
                <w:szCs w:val="22"/>
              </w:rPr>
              <w:t>, ponieważ treść oferty jest niezgodna z warunkami zamówienia. W poz. nr 1 Kalkulacji cenowej wykonawca zaoferował dysk SSD pojemności 960 GB, natomiast Zamawiający wymagał dostawy dysku o pojemnoś</w:t>
            </w:r>
            <w:r>
              <w:rPr>
                <w:sz w:val="22"/>
                <w:szCs w:val="22"/>
              </w:rPr>
              <w:t>ci</w:t>
            </w:r>
            <w:r w:rsidRPr="00643C16">
              <w:rPr>
                <w:sz w:val="22"/>
                <w:szCs w:val="22"/>
              </w:rPr>
              <w:t xml:space="preserve"> 1 TB. W poz. nr 15 Kalkulacji cenowej Wykonawca zaoferował dysk o nominalnym czasie pracy 1 mln godzin, natomiast Zamawiający wymagał dostawy dysku o nominalnym czas</w:t>
            </w:r>
            <w:r>
              <w:rPr>
                <w:sz w:val="22"/>
                <w:szCs w:val="22"/>
              </w:rPr>
              <w:t>i</w:t>
            </w:r>
            <w:r w:rsidRPr="00643C16">
              <w:rPr>
                <w:sz w:val="22"/>
                <w:szCs w:val="22"/>
              </w:rPr>
              <w:t>e pra</w:t>
            </w:r>
            <w:r>
              <w:rPr>
                <w:sz w:val="22"/>
                <w:szCs w:val="22"/>
              </w:rPr>
              <w:t>c</w:t>
            </w:r>
            <w:r w:rsidRPr="00643C16">
              <w:rPr>
                <w:sz w:val="22"/>
                <w:szCs w:val="22"/>
              </w:rPr>
              <w:t xml:space="preserve">y 2 mln godzin. </w:t>
            </w:r>
            <w:r>
              <w:rPr>
                <w:sz w:val="22"/>
                <w:szCs w:val="22"/>
              </w:rPr>
              <w:t>W</w:t>
            </w:r>
            <w:r w:rsidRPr="00643C16">
              <w:rPr>
                <w:sz w:val="22"/>
                <w:szCs w:val="22"/>
              </w:rPr>
              <w:t>ykonawca nie uwzględni</w:t>
            </w:r>
            <w:r>
              <w:rPr>
                <w:sz w:val="22"/>
                <w:szCs w:val="22"/>
              </w:rPr>
              <w:t xml:space="preserve">ł </w:t>
            </w:r>
            <w:r w:rsidRPr="00643C16">
              <w:rPr>
                <w:sz w:val="22"/>
                <w:szCs w:val="22"/>
              </w:rPr>
              <w:t>i nie</w:t>
            </w:r>
            <w:r>
              <w:rPr>
                <w:sz w:val="22"/>
                <w:szCs w:val="22"/>
              </w:rPr>
              <w:t xml:space="preserve"> </w:t>
            </w:r>
            <w:r w:rsidRPr="00643C16">
              <w:rPr>
                <w:sz w:val="22"/>
                <w:szCs w:val="22"/>
              </w:rPr>
              <w:t>wycenił w Kalkulacji cenowe</w:t>
            </w:r>
            <w:r>
              <w:rPr>
                <w:sz w:val="22"/>
                <w:szCs w:val="22"/>
              </w:rPr>
              <w:t>j</w:t>
            </w:r>
            <w:r w:rsidRPr="00643C16">
              <w:rPr>
                <w:sz w:val="22"/>
                <w:szCs w:val="22"/>
              </w:rPr>
              <w:t xml:space="preserve"> dysku zewnętrznego, którego dostawy Zamawiający wymagał zgodnie z pkt 71 Opisu zamówienia (zał. nr 3 do SWZ po modyfikacji).</w:t>
            </w:r>
          </w:p>
        </w:tc>
      </w:tr>
    </w:tbl>
    <w:p w14:paraId="2D3B5873" w14:textId="77777777" w:rsidR="00EE090D" w:rsidRDefault="00EE090D" w:rsidP="00EE090D">
      <w:pPr>
        <w:spacing w:before="120" w:after="120"/>
        <w:jc w:val="both"/>
        <w:rPr>
          <w:color w:val="000000"/>
          <w:sz w:val="16"/>
          <w:szCs w:val="16"/>
        </w:rPr>
      </w:pPr>
    </w:p>
    <w:p w14:paraId="6C8D7878" w14:textId="77777777" w:rsidR="00F960D7" w:rsidRDefault="00F960D7" w:rsidP="00523087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7E148" w14:textId="77777777" w:rsidR="00BB723C" w:rsidRDefault="00BB723C">
      <w:r>
        <w:separator/>
      </w:r>
    </w:p>
  </w:endnote>
  <w:endnote w:type="continuationSeparator" w:id="0">
    <w:p w14:paraId="0B5DD390" w14:textId="77777777" w:rsidR="00BB723C" w:rsidRDefault="00BB7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B51E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948C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7E8C6B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81B3F1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26BF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CF430" w14:textId="77777777" w:rsidR="00BB723C" w:rsidRDefault="00BB723C">
      <w:r>
        <w:separator/>
      </w:r>
    </w:p>
  </w:footnote>
  <w:footnote w:type="continuationSeparator" w:id="0">
    <w:p w14:paraId="4D245890" w14:textId="77777777" w:rsidR="00BB723C" w:rsidRDefault="00BB7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8F6D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0986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0235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723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23087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5235"/>
    <w:rsid w:val="00AA02AC"/>
    <w:rsid w:val="00B32D12"/>
    <w:rsid w:val="00B464D3"/>
    <w:rsid w:val="00B8185B"/>
    <w:rsid w:val="00BA0B97"/>
    <w:rsid w:val="00BB723C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E090D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75F061"/>
  <w15:chartTrackingRefBased/>
  <w15:docId w15:val="{B014AEC6-A1BD-4993-8FC2-5868A3121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E090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400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2025-10-15T07:10:00Z</cp:lastPrinted>
  <dcterms:created xsi:type="dcterms:W3CDTF">2025-10-15T07:12:00Z</dcterms:created>
  <dcterms:modified xsi:type="dcterms:W3CDTF">2025-10-15T07:12:00Z</dcterms:modified>
</cp:coreProperties>
</file>