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F76B39" w:rsidRDefault="008470D6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F76B39">
        <w:rPr>
          <w:sz w:val="24"/>
          <w:szCs w:val="24"/>
        </w:rPr>
        <w:t>Kraków</w:t>
      </w:r>
      <w:r w:rsidR="00D665F5" w:rsidRPr="00F76B39">
        <w:rPr>
          <w:sz w:val="24"/>
          <w:szCs w:val="24"/>
        </w:rPr>
        <w:t xml:space="preserve"> dnia: </w:t>
      </w:r>
      <w:r w:rsidRPr="00F76B39">
        <w:rPr>
          <w:sz w:val="24"/>
          <w:szCs w:val="24"/>
        </w:rPr>
        <w:t>2025-10-10</w:t>
      </w:r>
    </w:p>
    <w:p w:rsidR="008470D6" w:rsidRPr="00F76B39" w:rsidRDefault="008470D6" w:rsidP="00577BC6">
      <w:pPr>
        <w:spacing w:after="40"/>
        <w:rPr>
          <w:b/>
          <w:bCs/>
          <w:sz w:val="24"/>
          <w:szCs w:val="24"/>
        </w:rPr>
      </w:pPr>
      <w:r w:rsidRPr="00F76B39">
        <w:rPr>
          <w:b/>
          <w:bCs/>
          <w:sz w:val="24"/>
          <w:szCs w:val="24"/>
        </w:rPr>
        <w:t>Szpital Miejski Specjalistyczny</w:t>
      </w:r>
    </w:p>
    <w:p w:rsidR="008470D6" w:rsidRPr="00F76B39" w:rsidRDefault="008470D6" w:rsidP="00577BC6">
      <w:pPr>
        <w:spacing w:after="40"/>
        <w:rPr>
          <w:b/>
          <w:bCs/>
          <w:sz w:val="24"/>
          <w:szCs w:val="24"/>
        </w:rPr>
      </w:pPr>
      <w:r w:rsidRPr="00F76B39">
        <w:rPr>
          <w:b/>
          <w:bCs/>
          <w:sz w:val="24"/>
          <w:szCs w:val="24"/>
        </w:rPr>
        <w:t>im. Gabriela Narutowicza w Krakowie</w:t>
      </w:r>
    </w:p>
    <w:p w:rsidR="00D665F5" w:rsidRPr="00F76B39" w:rsidRDefault="008470D6" w:rsidP="00D665F5">
      <w:pPr>
        <w:rPr>
          <w:sz w:val="24"/>
          <w:szCs w:val="24"/>
        </w:rPr>
      </w:pPr>
      <w:r w:rsidRPr="00F76B39">
        <w:rPr>
          <w:sz w:val="24"/>
          <w:szCs w:val="24"/>
        </w:rPr>
        <w:t>ul. Prądnicka</w:t>
      </w:r>
      <w:r w:rsidR="00D665F5" w:rsidRPr="00F76B39">
        <w:rPr>
          <w:sz w:val="24"/>
          <w:szCs w:val="24"/>
        </w:rPr>
        <w:t xml:space="preserve"> </w:t>
      </w:r>
      <w:r w:rsidRPr="00F76B39">
        <w:rPr>
          <w:sz w:val="24"/>
          <w:szCs w:val="24"/>
        </w:rPr>
        <w:t>35-37</w:t>
      </w:r>
    </w:p>
    <w:p w:rsidR="00D665F5" w:rsidRPr="00F76B39" w:rsidRDefault="008470D6" w:rsidP="00D665F5">
      <w:pPr>
        <w:rPr>
          <w:sz w:val="24"/>
          <w:szCs w:val="24"/>
        </w:rPr>
      </w:pPr>
      <w:r w:rsidRPr="00F76B39">
        <w:rPr>
          <w:sz w:val="24"/>
          <w:szCs w:val="24"/>
        </w:rPr>
        <w:t>31-202</w:t>
      </w:r>
      <w:r w:rsidR="00D665F5" w:rsidRPr="00F76B39">
        <w:rPr>
          <w:sz w:val="24"/>
          <w:szCs w:val="24"/>
        </w:rPr>
        <w:t xml:space="preserve"> </w:t>
      </w:r>
      <w:r w:rsidRPr="00F76B39">
        <w:rPr>
          <w:sz w:val="24"/>
          <w:szCs w:val="24"/>
        </w:rPr>
        <w:t>Kraków</w:t>
      </w:r>
    </w:p>
    <w:p w:rsidR="00D665F5" w:rsidRPr="00F76B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F76B3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76B39">
        <w:rPr>
          <w:sz w:val="24"/>
          <w:szCs w:val="24"/>
        </w:rPr>
        <w:t>Znak sprawy:</w:t>
      </w:r>
      <w:r w:rsidRPr="00F76B39">
        <w:rPr>
          <w:b/>
          <w:sz w:val="24"/>
          <w:szCs w:val="24"/>
        </w:rPr>
        <w:t xml:space="preserve"> </w:t>
      </w:r>
      <w:r w:rsidR="008470D6" w:rsidRPr="00F76B39">
        <w:rPr>
          <w:b/>
          <w:sz w:val="24"/>
          <w:szCs w:val="24"/>
        </w:rPr>
        <w:t>ZP/43/2025</w:t>
      </w:r>
      <w:r w:rsidR="00A80738" w:rsidRPr="00F76B39">
        <w:rPr>
          <w:sz w:val="24"/>
          <w:szCs w:val="24"/>
        </w:rPr>
        <w:tab/>
        <w:t xml:space="preserve"> </w:t>
      </w:r>
    </w:p>
    <w:p w:rsidR="00A80738" w:rsidRPr="00F76B3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76B3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76B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76B39">
        <w:rPr>
          <w:b/>
          <w:spacing w:val="20"/>
          <w:sz w:val="28"/>
        </w:rPr>
        <w:t>INFORMACJA Z OTWARCIA OFERT</w:t>
      </w:r>
    </w:p>
    <w:p w:rsidR="00A80738" w:rsidRPr="00F76B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F76B3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76B39">
        <w:rPr>
          <w:bCs/>
          <w:sz w:val="24"/>
          <w:szCs w:val="24"/>
        </w:rPr>
        <w:t xml:space="preserve">Dotyczy </w:t>
      </w:r>
      <w:r w:rsidRPr="00F76B39">
        <w:rPr>
          <w:sz w:val="24"/>
          <w:szCs w:val="24"/>
        </w:rPr>
        <w:t xml:space="preserve">postępowania o udzielenie zamówienia publicznego prowadzonego w trybie </w:t>
      </w:r>
      <w:r w:rsidR="008470D6" w:rsidRPr="00F76B39">
        <w:rPr>
          <w:sz w:val="24"/>
          <w:szCs w:val="24"/>
        </w:rPr>
        <w:t>przetarg</w:t>
      </w:r>
      <w:r w:rsidR="00F76B39">
        <w:rPr>
          <w:sz w:val="24"/>
          <w:szCs w:val="24"/>
        </w:rPr>
        <w:t>u</w:t>
      </w:r>
      <w:r w:rsidR="008470D6" w:rsidRPr="00F76B39">
        <w:rPr>
          <w:sz w:val="24"/>
          <w:szCs w:val="24"/>
        </w:rPr>
        <w:t xml:space="preserve"> nieograniczon</w:t>
      </w:r>
      <w:r w:rsidR="00F76B39">
        <w:rPr>
          <w:sz w:val="24"/>
          <w:szCs w:val="24"/>
        </w:rPr>
        <w:t>ego</w:t>
      </w:r>
      <w:r w:rsidRPr="00F76B39">
        <w:rPr>
          <w:sz w:val="24"/>
          <w:szCs w:val="24"/>
        </w:rPr>
        <w:t xml:space="preserve"> na:</w:t>
      </w:r>
    </w:p>
    <w:p w:rsidR="00A80738" w:rsidRPr="00F76B39" w:rsidRDefault="008470D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76B39">
        <w:rPr>
          <w:b/>
          <w:szCs w:val="24"/>
        </w:rPr>
        <w:t>Zakup i dostawa wyrobów medycznych IV</w:t>
      </w:r>
    </w:p>
    <w:p w:rsidR="00D665F5" w:rsidRPr="00F76B3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76B39">
        <w:rPr>
          <w:sz w:val="24"/>
          <w:szCs w:val="24"/>
        </w:rPr>
        <w:t>Zamawiający, działając na podstawie art. 22</w:t>
      </w:r>
      <w:r w:rsidR="00FC7F5E" w:rsidRPr="00F76B39">
        <w:rPr>
          <w:sz w:val="24"/>
          <w:szCs w:val="24"/>
        </w:rPr>
        <w:t>2</w:t>
      </w:r>
      <w:r w:rsidRPr="00F76B39">
        <w:rPr>
          <w:sz w:val="24"/>
          <w:szCs w:val="24"/>
        </w:rPr>
        <w:t xml:space="preserve"> ust. 5 </w:t>
      </w:r>
      <w:r w:rsidRPr="00F76B39">
        <w:rPr>
          <w:bCs/>
          <w:sz w:val="24"/>
          <w:szCs w:val="24"/>
        </w:rPr>
        <w:t>ustawy z dnia 11 września 2019 r. Prawo zamówień publicznych</w:t>
      </w:r>
      <w:r w:rsidRPr="00F76B39">
        <w:rPr>
          <w:sz w:val="24"/>
          <w:szCs w:val="24"/>
        </w:rPr>
        <w:t xml:space="preserve"> udostępnia</w:t>
      </w:r>
      <w:r w:rsidR="00F95C33" w:rsidRPr="00F76B39">
        <w:rPr>
          <w:sz w:val="24"/>
          <w:szCs w:val="24"/>
        </w:rPr>
        <w:t xml:space="preserve"> </w:t>
      </w:r>
      <w:r w:rsidR="004C7E9B" w:rsidRPr="00F76B39">
        <w:rPr>
          <w:sz w:val="24"/>
          <w:szCs w:val="24"/>
        </w:rPr>
        <w:t>informacj</w:t>
      </w:r>
      <w:r w:rsidR="00577BC6" w:rsidRPr="00F76B39">
        <w:rPr>
          <w:sz w:val="24"/>
          <w:szCs w:val="24"/>
        </w:rPr>
        <w:t>ę</w:t>
      </w:r>
      <w:r w:rsidR="00035488" w:rsidRPr="00F76B39">
        <w:rPr>
          <w:sz w:val="24"/>
          <w:szCs w:val="24"/>
        </w:rPr>
        <w:t xml:space="preserve"> z otwarcia ofert</w:t>
      </w:r>
      <w:r w:rsidR="00577BC6" w:rsidRPr="00F76B39">
        <w:rPr>
          <w:sz w:val="24"/>
          <w:szCs w:val="24"/>
        </w:rPr>
        <w:t>.</w:t>
      </w:r>
    </w:p>
    <w:p w:rsidR="00A80738" w:rsidRPr="00F76B3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76B39">
        <w:rPr>
          <w:sz w:val="24"/>
          <w:szCs w:val="24"/>
        </w:rPr>
        <w:t>Podczas otwarcia ofert, mającego miejsce</w:t>
      </w:r>
      <w:r w:rsidR="00FF4AB1" w:rsidRPr="00F76B39">
        <w:rPr>
          <w:sz w:val="24"/>
          <w:szCs w:val="24"/>
        </w:rPr>
        <w:t xml:space="preserve"> w dniu </w:t>
      </w:r>
      <w:r w:rsidR="008470D6" w:rsidRPr="00F76B39">
        <w:rPr>
          <w:sz w:val="24"/>
          <w:szCs w:val="24"/>
        </w:rPr>
        <w:t>10/10/2025</w:t>
      </w:r>
      <w:r w:rsidR="00FF4AB1" w:rsidRPr="00F76B39">
        <w:rPr>
          <w:sz w:val="24"/>
          <w:szCs w:val="24"/>
        </w:rPr>
        <w:t xml:space="preserve"> o godz. </w:t>
      </w:r>
      <w:r w:rsidR="008470D6" w:rsidRPr="00F76B39">
        <w:rPr>
          <w:sz w:val="24"/>
          <w:szCs w:val="24"/>
        </w:rPr>
        <w:t>12:00</w:t>
      </w:r>
      <w:r w:rsidRPr="00F76B3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76B39" w:rsidTr="00C82837">
        <w:tc>
          <w:tcPr>
            <w:tcW w:w="993" w:type="dxa"/>
            <w:vAlign w:val="center"/>
          </w:tcPr>
          <w:p w:rsidR="006B27ED" w:rsidRPr="00F76B39" w:rsidRDefault="006B27ED" w:rsidP="00C82837">
            <w:pPr>
              <w:spacing w:before="120" w:after="120"/>
              <w:jc w:val="center"/>
            </w:pPr>
            <w:r w:rsidRPr="00F76B39">
              <w:t>Nr oferty</w:t>
            </w:r>
          </w:p>
        </w:tc>
        <w:tc>
          <w:tcPr>
            <w:tcW w:w="1134" w:type="dxa"/>
            <w:vAlign w:val="center"/>
          </w:tcPr>
          <w:p w:rsidR="006B27ED" w:rsidRPr="00F76B39" w:rsidRDefault="006B27ED" w:rsidP="00C82837">
            <w:pPr>
              <w:spacing w:before="120" w:after="120"/>
              <w:jc w:val="center"/>
            </w:pPr>
            <w:r w:rsidRPr="00F76B39">
              <w:t>Nr</w:t>
            </w:r>
            <w:r w:rsidR="00C82837" w:rsidRPr="00F76B39">
              <w:t xml:space="preserve"> </w:t>
            </w:r>
            <w:r w:rsidRPr="00F76B39">
              <w:t>zadania</w:t>
            </w:r>
          </w:p>
        </w:tc>
        <w:tc>
          <w:tcPr>
            <w:tcW w:w="4110" w:type="dxa"/>
            <w:vAlign w:val="center"/>
          </w:tcPr>
          <w:p w:rsidR="006B27ED" w:rsidRPr="00F76B39" w:rsidRDefault="006B27ED" w:rsidP="00BB547B">
            <w:pPr>
              <w:spacing w:before="120" w:after="120"/>
              <w:jc w:val="center"/>
            </w:pPr>
            <w:r w:rsidRPr="00F76B39"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F76B39" w:rsidRDefault="006B27ED" w:rsidP="00C82837">
            <w:pPr>
              <w:spacing w:before="120" w:after="120"/>
              <w:jc w:val="center"/>
            </w:pPr>
            <w:r w:rsidRPr="00F76B39">
              <w:t>Cena oferty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29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Beryl Med Poland Sp. z o.o.</w:t>
            </w:r>
          </w:p>
          <w:p w:rsidR="008470D6" w:rsidRPr="00F76B39" w:rsidRDefault="008470D6" w:rsidP="008745D8">
            <w:r w:rsidRPr="00F76B39">
              <w:t>ul. rtm. Witolda Pileckiego</w:t>
            </w:r>
            <w:r w:rsidRPr="00F76B39">
              <w:t xml:space="preserve"> </w:t>
            </w:r>
            <w:r w:rsidRPr="00F76B39">
              <w:t>59/151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02-781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14 212.80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20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SUN-MED Spółka Cywilna</w:t>
            </w:r>
          </w:p>
          <w:p w:rsidR="008470D6" w:rsidRPr="00F76B39" w:rsidRDefault="008470D6" w:rsidP="008745D8">
            <w:r w:rsidRPr="00F76B39">
              <w:t>ul. Franciszkańska</w:t>
            </w:r>
            <w:r w:rsidRPr="00F76B39">
              <w:t xml:space="preserve"> </w:t>
            </w:r>
            <w:r w:rsidRPr="00F76B39">
              <w:t>104/112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91-845</w:t>
            </w:r>
            <w:r w:rsidRPr="00F76B39">
              <w:t xml:space="preserve"> </w:t>
            </w:r>
            <w:r w:rsidRPr="00F76B39">
              <w:t>Łódź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136 080.00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19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 xml:space="preserve">Zarys International Group </w:t>
            </w:r>
            <w:r w:rsidR="00F76B39">
              <w:t>s</w:t>
            </w:r>
            <w:r w:rsidRPr="00F76B39">
              <w:t>półka z ograniczoną odpowiedzialnością spółka komandytowa</w:t>
            </w:r>
          </w:p>
          <w:p w:rsidR="008470D6" w:rsidRPr="00F76B39" w:rsidRDefault="008470D6" w:rsidP="008745D8">
            <w:r w:rsidRPr="00F76B39">
              <w:t>ul. Pod Borem</w:t>
            </w:r>
            <w:r w:rsidRPr="00F76B39">
              <w:t xml:space="preserve"> </w:t>
            </w:r>
            <w:r w:rsidRPr="00F76B39">
              <w:t>18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41-808</w:t>
            </w:r>
            <w:r w:rsidRPr="00F76B39">
              <w:t xml:space="preserve"> </w:t>
            </w:r>
            <w:r w:rsidRPr="00F76B39">
              <w:t>Zabrze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2 484.00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21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Zarys International Group spółka z ograniczoną odpowiedzialnością spółka komandytowa</w:t>
            </w:r>
          </w:p>
          <w:p w:rsidR="008470D6" w:rsidRPr="00F76B39" w:rsidRDefault="008470D6" w:rsidP="008745D8">
            <w:r w:rsidRPr="00F76B39">
              <w:t>ul. Pod Borem</w:t>
            </w:r>
            <w:r w:rsidRPr="00F76B39">
              <w:t xml:space="preserve"> </w:t>
            </w:r>
            <w:r w:rsidRPr="00F76B39">
              <w:t>18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41-808</w:t>
            </w:r>
            <w:r w:rsidRPr="00F76B39">
              <w:t xml:space="preserve"> </w:t>
            </w:r>
            <w:r w:rsidRPr="00F76B39">
              <w:t>Zabrze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459.00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22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Zarys International Group spółka z ograniczoną odpowiedzialnością spółka komandytowa</w:t>
            </w:r>
          </w:p>
          <w:p w:rsidR="008470D6" w:rsidRPr="00F76B39" w:rsidRDefault="008470D6" w:rsidP="008745D8">
            <w:r w:rsidRPr="00F76B39">
              <w:t>ul. Pod Borem</w:t>
            </w:r>
            <w:r w:rsidRPr="00F76B39">
              <w:t xml:space="preserve"> </w:t>
            </w:r>
            <w:r w:rsidRPr="00F76B39">
              <w:t>18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41-808</w:t>
            </w:r>
            <w:r w:rsidRPr="00F76B39">
              <w:t xml:space="preserve"> </w:t>
            </w:r>
            <w:r w:rsidRPr="00F76B39">
              <w:t>Zabrze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2 916.00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24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Zarys International Group spółka z ograniczoną odpowiedzialnością spółka komandytowa</w:t>
            </w:r>
          </w:p>
          <w:p w:rsidR="008470D6" w:rsidRPr="00F76B39" w:rsidRDefault="008470D6" w:rsidP="008745D8">
            <w:r w:rsidRPr="00F76B39">
              <w:t>ul. Pod Borem</w:t>
            </w:r>
            <w:r w:rsidRPr="00F76B39">
              <w:t xml:space="preserve"> </w:t>
            </w:r>
            <w:r w:rsidRPr="00F76B39">
              <w:t>18</w:t>
            </w:r>
            <w:r w:rsidRPr="00F76B39">
              <w:t xml:space="preserve"> </w:t>
            </w:r>
          </w:p>
          <w:p w:rsidR="00F76B39" w:rsidRPr="00F76B39" w:rsidRDefault="008470D6" w:rsidP="008745D8">
            <w:pPr>
              <w:spacing w:after="80"/>
              <w:jc w:val="both"/>
            </w:pPr>
            <w:r w:rsidRPr="00F76B39">
              <w:t>41-808</w:t>
            </w:r>
            <w:r w:rsidRPr="00F76B39">
              <w:t xml:space="preserve"> </w:t>
            </w:r>
            <w:r w:rsidRPr="00F76B39">
              <w:t>Zabrze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13 770.00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25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Zarys International Group spółka z ograniczoną odpowiedzialnością spółka komandytowa</w:t>
            </w:r>
          </w:p>
          <w:p w:rsidR="008470D6" w:rsidRPr="00F76B39" w:rsidRDefault="008470D6" w:rsidP="008745D8">
            <w:r w:rsidRPr="00F76B39">
              <w:t>ul. Pod Borem</w:t>
            </w:r>
            <w:r w:rsidRPr="00F76B39">
              <w:t xml:space="preserve"> </w:t>
            </w:r>
            <w:r w:rsidRPr="00F76B39">
              <w:t>18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41-808</w:t>
            </w:r>
            <w:r w:rsidRPr="00F76B39">
              <w:t xml:space="preserve"> </w:t>
            </w:r>
            <w:r w:rsidRPr="00F76B39">
              <w:t>Zabrze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3 326.40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27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Zarys International Group spółka z ograniczoną odpowiedzialnością spółka komandytowa</w:t>
            </w:r>
          </w:p>
          <w:p w:rsidR="008470D6" w:rsidRPr="00F76B39" w:rsidRDefault="008470D6" w:rsidP="008745D8">
            <w:r w:rsidRPr="00F76B39">
              <w:t>ul. Pod Borem</w:t>
            </w:r>
            <w:r w:rsidRPr="00F76B39">
              <w:t xml:space="preserve"> </w:t>
            </w:r>
            <w:r w:rsidRPr="00F76B39">
              <w:t>18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41-808</w:t>
            </w:r>
            <w:r w:rsidRPr="00F76B39">
              <w:t xml:space="preserve"> </w:t>
            </w:r>
            <w:r w:rsidRPr="00F76B39">
              <w:t>Zabrze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35 618.40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28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Zarys International Group spółka z ograniczoną odpowiedzialnością spółka komandytowa</w:t>
            </w:r>
          </w:p>
          <w:p w:rsidR="008470D6" w:rsidRPr="00F76B39" w:rsidRDefault="008470D6" w:rsidP="008745D8">
            <w:r w:rsidRPr="00F76B39">
              <w:t>ul. Pod Borem</w:t>
            </w:r>
            <w:r w:rsidRPr="00F76B39">
              <w:t xml:space="preserve"> </w:t>
            </w:r>
            <w:r w:rsidRPr="00F76B39">
              <w:t>18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41-808</w:t>
            </w:r>
            <w:r w:rsidRPr="00F76B39">
              <w:t xml:space="preserve"> </w:t>
            </w:r>
            <w:r w:rsidRPr="00F76B39">
              <w:t>Zabrze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39 150.00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4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Aesculap Chifa Spółka z ograniczoną odpowiedzialnością</w:t>
            </w:r>
          </w:p>
          <w:p w:rsidR="008470D6" w:rsidRPr="00F76B39" w:rsidRDefault="008470D6" w:rsidP="008745D8">
            <w:r w:rsidRPr="00F76B39">
              <w:t>ul. Tysiąclecia</w:t>
            </w:r>
            <w:r w:rsidRPr="00F76B39">
              <w:t xml:space="preserve"> </w:t>
            </w:r>
            <w:r w:rsidRPr="00F76B39">
              <w:t>14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64-300</w:t>
            </w:r>
            <w:r w:rsidRPr="00F76B39">
              <w:t xml:space="preserve"> </w:t>
            </w:r>
            <w:r w:rsidRPr="00F76B39">
              <w:t>Nowy Tomyśl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1 879.20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5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8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SINMED Sp. z o. o.</w:t>
            </w:r>
          </w:p>
          <w:p w:rsidR="008470D6" w:rsidRPr="00F76B39" w:rsidRDefault="008470D6" w:rsidP="008745D8">
            <w:r w:rsidRPr="00F76B39">
              <w:t>ul. Graniczna</w:t>
            </w:r>
            <w:r w:rsidRPr="00F76B39">
              <w:t xml:space="preserve"> </w:t>
            </w:r>
            <w:r w:rsidRPr="00F76B39">
              <w:t>32B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44-178</w:t>
            </w:r>
            <w:r w:rsidRPr="00F76B39">
              <w:t xml:space="preserve"> </w:t>
            </w:r>
            <w:r w:rsidRPr="00F76B39">
              <w:t>Przyszowice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3 369.60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5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27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SINMED Sp. z o. o.</w:t>
            </w:r>
          </w:p>
          <w:p w:rsidR="008470D6" w:rsidRPr="00F76B39" w:rsidRDefault="008470D6" w:rsidP="008745D8">
            <w:r w:rsidRPr="00F76B39">
              <w:t>ul. Graniczna</w:t>
            </w:r>
            <w:r w:rsidRPr="00F76B39">
              <w:t xml:space="preserve"> </w:t>
            </w:r>
            <w:r w:rsidRPr="00F76B39">
              <w:t>32B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44-178</w:t>
            </w:r>
            <w:r w:rsidRPr="00F76B39">
              <w:t xml:space="preserve"> </w:t>
            </w:r>
            <w:r w:rsidRPr="00F76B39">
              <w:t>Przyszowice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27 869.40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6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Balton Sp. z o.o.</w:t>
            </w:r>
          </w:p>
          <w:p w:rsidR="008470D6" w:rsidRPr="00F76B39" w:rsidRDefault="008470D6" w:rsidP="008745D8">
            <w:r w:rsidRPr="00F76B39">
              <w:t>ul. Nowy Świat</w:t>
            </w:r>
            <w:r w:rsidRPr="00F76B39">
              <w:t xml:space="preserve"> </w:t>
            </w:r>
            <w:r w:rsidRPr="00F76B39">
              <w:t>7/14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00-496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1 458.00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6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4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Balton Sp. z o.o.</w:t>
            </w:r>
          </w:p>
          <w:p w:rsidR="008470D6" w:rsidRPr="00F76B39" w:rsidRDefault="008470D6" w:rsidP="008745D8">
            <w:r w:rsidRPr="00F76B39">
              <w:t>ul. Nowy Świat</w:t>
            </w:r>
            <w:r w:rsidRPr="00F76B39">
              <w:t xml:space="preserve"> </w:t>
            </w:r>
            <w:r w:rsidRPr="00F76B39">
              <w:t>7/14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00-496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40 726.80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7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29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proofErr w:type="spellStart"/>
            <w:r w:rsidRPr="00F76B39">
              <w:t>Advance</w:t>
            </w:r>
            <w:proofErr w:type="spellEnd"/>
            <w:r w:rsidRPr="00F76B39">
              <w:t xml:space="preserve"> Europe Sp. z o.o. Biuro Techniczno-Handlowe</w:t>
            </w:r>
          </w:p>
          <w:p w:rsidR="008470D6" w:rsidRPr="00F76B39" w:rsidRDefault="008470D6" w:rsidP="008745D8">
            <w:r w:rsidRPr="00F76B39">
              <w:t>ul. Fasolowa</w:t>
            </w:r>
            <w:r w:rsidRPr="00F76B39">
              <w:t xml:space="preserve"> </w:t>
            </w:r>
            <w:r w:rsidRPr="00F76B39">
              <w:t>31A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02-482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25 704.00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8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9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PROMED S.A.</w:t>
            </w:r>
          </w:p>
          <w:p w:rsidR="008470D6" w:rsidRPr="00F76B39" w:rsidRDefault="008470D6" w:rsidP="008745D8">
            <w:r w:rsidRPr="00F76B39">
              <w:t>ul. Działkowa</w:t>
            </w:r>
            <w:r w:rsidRPr="00F76B39">
              <w:t xml:space="preserve"> </w:t>
            </w:r>
            <w:r w:rsidRPr="00F76B39">
              <w:t>56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02-234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9 871.30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9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6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proofErr w:type="spellStart"/>
            <w:r w:rsidRPr="00F76B39">
              <w:t>Medlab</w:t>
            </w:r>
            <w:proofErr w:type="spellEnd"/>
            <w:r w:rsidRPr="00F76B39">
              <w:t xml:space="preserve"> Products Spółka z ograniczoną odpowiedzialnością</w:t>
            </w:r>
          </w:p>
          <w:p w:rsidR="008470D6" w:rsidRPr="00F76B39" w:rsidRDefault="008470D6" w:rsidP="008745D8">
            <w:r w:rsidRPr="00F76B39">
              <w:t>ul. Gałczyńskiego</w:t>
            </w:r>
            <w:r w:rsidRPr="00F76B39">
              <w:t xml:space="preserve"> </w:t>
            </w:r>
            <w:r w:rsidRPr="00F76B39">
              <w:t>8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05-090</w:t>
            </w:r>
            <w:r w:rsidRPr="00F76B39">
              <w:t xml:space="preserve"> </w:t>
            </w:r>
            <w:r w:rsidRPr="00F76B39">
              <w:t>Raszyn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25 909.20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10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34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Varimed Sp. z o. o.</w:t>
            </w:r>
          </w:p>
          <w:p w:rsidR="008470D6" w:rsidRPr="00F76B39" w:rsidRDefault="008470D6" w:rsidP="008745D8">
            <w:r w:rsidRPr="00F76B39">
              <w:t>ul. Tadeusza Kościuszki</w:t>
            </w:r>
            <w:r w:rsidRPr="00F76B39">
              <w:t xml:space="preserve"> </w:t>
            </w:r>
            <w:r w:rsidRPr="00F76B39">
              <w:t>115/lok.4U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50-442</w:t>
            </w:r>
            <w:r w:rsidRPr="00F76B39">
              <w:t xml:space="preserve"> </w:t>
            </w:r>
            <w:r w:rsidRPr="00F76B39">
              <w:t>Wrocław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99 846.00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11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28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Neomed Polska Sp. z o.o.</w:t>
            </w:r>
          </w:p>
          <w:p w:rsidR="008470D6" w:rsidRPr="00F76B39" w:rsidRDefault="008470D6" w:rsidP="008745D8">
            <w:r w:rsidRPr="00F76B39">
              <w:t>ul. Orężna</w:t>
            </w:r>
            <w:r w:rsidRPr="00F76B39">
              <w:t xml:space="preserve"> </w:t>
            </w:r>
            <w:r w:rsidRPr="00F76B39">
              <w:t>6A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05-501</w:t>
            </w:r>
            <w:r w:rsidRPr="00F76B39">
              <w:t xml:space="preserve"> </w:t>
            </w:r>
            <w:r w:rsidRPr="00F76B39">
              <w:t>Piaseczno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24 300.00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12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23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Olympus Polska Sp. z o.o.</w:t>
            </w:r>
          </w:p>
          <w:p w:rsidR="008470D6" w:rsidRPr="00F76B39" w:rsidRDefault="008470D6" w:rsidP="008745D8">
            <w:r w:rsidRPr="00F76B39">
              <w:t>ul. Wynalazek</w:t>
            </w:r>
            <w:r w:rsidRPr="00F76B39">
              <w:t xml:space="preserve"> </w:t>
            </w:r>
            <w:r w:rsidRPr="00F76B39">
              <w:t>1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02-677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40 986.60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24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INTERGOS Sp. z o.o.</w:t>
            </w:r>
          </w:p>
          <w:p w:rsidR="008470D6" w:rsidRPr="00F76B39" w:rsidRDefault="008470D6" w:rsidP="008745D8">
            <w:r w:rsidRPr="00F76B39">
              <w:t>ul. Legionów</w:t>
            </w:r>
            <w:r w:rsidRPr="00F76B39">
              <w:t xml:space="preserve"> </w:t>
            </w:r>
            <w:r w:rsidRPr="00F76B39">
              <w:t>55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43-300</w:t>
            </w:r>
            <w:r w:rsidRPr="00F76B39">
              <w:t xml:space="preserve"> </w:t>
            </w:r>
            <w:r w:rsidRPr="00F76B39">
              <w:t>Bielsko-Biała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14 580.00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13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25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INTERGOS Sp. z o.o.</w:t>
            </w:r>
          </w:p>
          <w:p w:rsidR="008470D6" w:rsidRPr="00F76B39" w:rsidRDefault="008470D6" w:rsidP="008745D8">
            <w:r w:rsidRPr="00F76B39">
              <w:t>ul. Legionów</w:t>
            </w:r>
            <w:r w:rsidRPr="00F76B39">
              <w:t xml:space="preserve"> </w:t>
            </w:r>
            <w:r w:rsidRPr="00F76B39">
              <w:t>55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43-300</w:t>
            </w:r>
            <w:r w:rsidRPr="00F76B39">
              <w:t xml:space="preserve"> </w:t>
            </w:r>
            <w:r w:rsidRPr="00F76B39">
              <w:t>Bielsko-Biała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3 801.60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lastRenderedPageBreak/>
              <w:t>14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5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ANMAR Sp. z o.o.</w:t>
            </w:r>
          </w:p>
          <w:p w:rsidR="008470D6" w:rsidRPr="00F76B39" w:rsidRDefault="008470D6" w:rsidP="008745D8">
            <w:r w:rsidRPr="00F76B39">
              <w:t>ul. Strefowa</w:t>
            </w:r>
            <w:r w:rsidRPr="00F76B39">
              <w:t xml:space="preserve"> </w:t>
            </w:r>
            <w:r w:rsidRPr="00F76B39">
              <w:t>22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43-100</w:t>
            </w:r>
            <w:r w:rsidRPr="00F76B39">
              <w:t xml:space="preserve"> </w:t>
            </w:r>
            <w:r w:rsidRPr="00F76B39">
              <w:t>Tychy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31 384.80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15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26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Elektro Med Grzegorz Pałkowski</w:t>
            </w:r>
          </w:p>
          <w:p w:rsidR="008470D6" w:rsidRPr="00F76B39" w:rsidRDefault="008470D6" w:rsidP="008745D8">
            <w:r w:rsidRPr="00F76B39">
              <w:t>ul. Zabierzowska</w:t>
            </w:r>
            <w:r w:rsidRPr="00F76B39">
              <w:t xml:space="preserve"> </w:t>
            </w:r>
            <w:r w:rsidRPr="00F76B39">
              <w:t>11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32-005</w:t>
            </w:r>
            <w:r w:rsidRPr="00F76B39">
              <w:t xml:space="preserve"> </w:t>
            </w:r>
            <w:r w:rsidRPr="00F76B39">
              <w:t>Niepołomice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26 136.00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16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6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BioMaxima S.A.</w:t>
            </w:r>
          </w:p>
          <w:p w:rsidR="008470D6" w:rsidRPr="00F76B39" w:rsidRDefault="008470D6" w:rsidP="008745D8">
            <w:r w:rsidRPr="00F76B39">
              <w:t xml:space="preserve">ul. </w:t>
            </w:r>
            <w:proofErr w:type="spellStart"/>
            <w:r w:rsidRPr="00F76B39">
              <w:t>Vetterów</w:t>
            </w:r>
            <w:proofErr w:type="spellEnd"/>
            <w:r w:rsidRPr="00F76B39">
              <w:t xml:space="preserve"> </w:t>
            </w:r>
            <w:r w:rsidRPr="00F76B39">
              <w:t>5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20-277</w:t>
            </w:r>
            <w:r w:rsidRPr="00F76B39">
              <w:t xml:space="preserve"> </w:t>
            </w:r>
            <w:r w:rsidRPr="00F76B39">
              <w:t>Lublin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33 883.74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17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31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SKAMEX Spółka Akcyjna</w:t>
            </w:r>
          </w:p>
          <w:p w:rsidR="008470D6" w:rsidRPr="00F76B39" w:rsidRDefault="008470D6" w:rsidP="008745D8">
            <w:r w:rsidRPr="00F76B39">
              <w:t>ul. Częstochowska</w:t>
            </w:r>
            <w:r w:rsidRPr="00F76B39">
              <w:t xml:space="preserve"> </w:t>
            </w:r>
            <w:r w:rsidRPr="00F76B39">
              <w:t>38/52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93-121</w:t>
            </w:r>
            <w:r w:rsidRPr="00F76B39">
              <w:t xml:space="preserve"> </w:t>
            </w:r>
            <w:r w:rsidRPr="00F76B39">
              <w:t>Łódź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156 967.20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17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34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SKAMEX Spółka Akcyjna</w:t>
            </w:r>
          </w:p>
          <w:p w:rsidR="008470D6" w:rsidRPr="00F76B39" w:rsidRDefault="008470D6" w:rsidP="008745D8">
            <w:r w:rsidRPr="00F76B39">
              <w:t>ul. Częstochowska</w:t>
            </w:r>
            <w:r w:rsidRPr="00F76B39">
              <w:t xml:space="preserve"> </w:t>
            </w:r>
            <w:r w:rsidRPr="00F76B39">
              <w:t>38/52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93-121</w:t>
            </w:r>
            <w:r w:rsidRPr="00F76B39">
              <w:t xml:space="preserve"> </w:t>
            </w:r>
            <w:r w:rsidRPr="00F76B39">
              <w:t>Łódź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74 736.00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17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35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SKAMEX Spółka Akcyjna</w:t>
            </w:r>
          </w:p>
          <w:p w:rsidR="008470D6" w:rsidRPr="00F76B39" w:rsidRDefault="008470D6" w:rsidP="008745D8">
            <w:r w:rsidRPr="00F76B39">
              <w:t>ul. Częstochowska</w:t>
            </w:r>
            <w:r w:rsidRPr="00F76B39">
              <w:t xml:space="preserve"> </w:t>
            </w:r>
            <w:r w:rsidRPr="00F76B39">
              <w:t>38/52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93-121</w:t>
            </w:r>
            <w:r w:rsidRPr="00F76B39">
              <w:t xml:space="preserve"> </w:t>
            </w:r>
            <w:r w:rsidRPr="00F76B39">
              <w:t>Łódź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348 364.80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18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proofErr w:type="spellStart"/>
            <w:r w:rsidRPr="00F76B39">
              <w:t>Bialmed</w:t>
            </w:r>
            <w:proofErr w:type="spellEnd"/>
            <w:r w:rsidRPr="00F76B39">
              <w:t xml:space="preserve"> Sp. z o.o.</w:t>
            </w:r>
          </w:p>
          <w:p w:rsidR="008470D6" w:rsidRPr="00F76B39" w:rsidRDefault="008470D6" w:rsidP="008745D8">
            <w:r w:rsidRPr="00F76B39">
              <w:t>ul. Kazimierzowska</w:t>
            </w:r>
            <w:r w:rsidRPr="00F76B39">
              <w:t xml:space="preserve"> </w:t>
            </w:r>
            <w:r w:rsidRPr="00F76B39">
              <w:t>46/48/35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02-546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5 171.03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18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19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proofErr w:type="spellStart"/>
            <w:r w:rsidRPr="00F76B39">
              <w:t>Bialmed</w:t>
            </w:r>
            <w:proofErr w:type="spellEnd"/>
            <w:r w:rsidRPr="00F76B39">
              <w:t xml:space="preserve"> Sp. z o.o.</w:t>
            </w:r>
          </w:p>
          <w:p w:rsidR="008470D6" w:rsidRPr="00F76B39" w:rsidRDefault="008470D6" w:rsidP="008745D8">
            <w:r w:rsidRPr="00F76B39">
              <w:t>ul. Kazimierzowska</w:t>
            </w:r>
            <w:r w:rsidRPr="00F76B39">
              <w:t xml:space="preserve"> </w:t>
            </w:r>
            <w:r w:rsidRPr="00F76B39">
              <w:t>46/48/35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02-546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1 836.00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18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25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proofErr w:type="spellStart"/>
            <w:r w:rsidRPr="00F76B39">
              <w:t>Bialmed</w:t>
            </w:r>
            <w:proofErr w:type="spellEnd"/>
            <w:r w:rsidRPr="00F76B39">
              <w:t xml:space="preserve"> Sp. z o.o.</w:t>
            </w:r>
          </w:p>
          <w:p w:rsidR="008470D6" w:rsidRPr="00F76B39" w:rsidRDefault="008470D6" w:rsidP="008745D8">
            <w:r w:rsidRPr="00F76B39">
              <w:t>ul. Kazimierzowska</w:t>
            </w:r>
            <w:r w:rsidRPr="00F76B39">
              <w:t xml:space="preserve"> </w:t>
            </w:r>
            <w:r w:rsidRPr="00F76B39">
              <w:t>46/48/35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02-546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3 564.00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18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27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proofErr w:type="spellStart"/>
            <w:r w:rsidRPr="00F76B39">
              <w:t>Bialmed</w:t>
            </w:r>
            <w:proofErr w:type="spellEnd"/>
            <w:r w:rsidRPr="00F76B39">
              <w:t xml:space="preserve"> Sp. z o.o.</w:t>
            </w:r>
          </w:p>
          <w:p w:rsidR="008470D6" w:rsidRPr="00F76B39" w:rsidRDefault="008470D6" w:rsidP="008745D8">
            <w:r w:rsidRPr="00F76B39">
              <w:t>ul. Kazimierzowska</w:t>
            </w:r>
            <w:r w:rsidRPr="00F76B39">
              <w:t xml:space="preserve"> </w:t>
            </w:r>
            <w:r w:rsidRPr="00F76B39">
              <w:t>46/48/35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02-546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19 457.28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18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28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proofErr w:type="spellStart"/>
            <w:r w:rsidRPr="00F76B39">
              <w:t>Bialmed</w:t>
            </w:r>
            <w:proofErr w:type="spellEnd"/>
            <w:r w:rsidRPr="00F76B39">
              <w:t xml:space="preserve"> Sp. z o.o.</w:t>
            </w:r>
          </w:p>
          <w:p w:rsidR="008470D6" w:rsidRPr="00F76B39" w:rsidRDefault="008470D6" w:rsidP="008745D8">
            <w:r w:rsidRPr="00F76B39">
              <w:t>ul. Kazimierzowska</w:t>
            </w:r>
            <w:r w:rsidRPr="00F76B39">
              <w:t xml:space="preserve"> </w:t>
            </w:r>
            <w:r w:rsidRPr="00F76B39">
              <w:t>46/48/35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02-546</w:t>
            </w:r>
            <w:r w:rsidRPr="00F76B39">
              <w:t xml:space="preserve"> </w:t>
            </w:r>
            <w:r w:rsidRPr="00F76B39">
              <w:t>Warszawa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35 073.00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19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27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r w:rsidRPr="00F76B39">
              <w:t>J. Chodacki, A. Misztal „Medica” Spółka Jawna</w:t>
            </w:r>
          </w:p>
          <w:p w:rsidR="008470D6" w:rsidRPr="00F76B39" w:rsidRDefault="008470D6" w:rsidP="008745D8">
            <w:r w:rsidRPr="00F76B39">
              <w:t>ul. Przemysłowa</w:t>
            </w:r>
            <w:r w:rsidRPr="00F76B39">
              <w:t xml:space="preserve"> </w:t>
            </w:r>
            <w:r w:rsidRPr="00F76B39">
              <w:t>4A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59-300</w:t>
            </w:r>
            <w:r w:rsidRPr="00F76B39">
              <w:t xml:space="preserve"> </w:t>
            </w:r>
            <w:r w:rsidRPr="00F76B39">
              <w:t>Lubin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34 173.36 zł</w:t>
            </w:r>
          </w:p>
        </w:tc>
      </w:tr>
      <w:tr w:rsidR="008470D6" w:rsidRPr="00F76B39" w:rsidTr="008745D8">
        <w:tc>
          <w:tcPr>
            <w:tcW w:w="993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20</w:t>
            </w:r>
          </w:p>
        </w:tc>
        <w:tc>
          <w:tcPr>
            <w:tcW w:w="1134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12</w:t>
            </w:r>
          </w:p>
        </w:tc>
        <w:tc>
          <w:tcPr>
            <w:tcW w:w="4110" w:type="dxa"/>
          </w:tcPr>
          <w:p w:rsidR="008470D6" w:rsidRPr="00F76B39" w:rsidRDefault="008470D6" w:rsidP="008745D8">
            <w:pPr>
              <w:spacing w:before="80"/>
            </w:pPr>
            <w:proofErr w:type="spellStart"/>
            <w:r w:rsidRPr="00F76B39">
              <w:t>Meden-Inmed</w:t>
            </w:r>
            <w:proofErr w:type="spellEnd"/>
            <w:r w:rsidRPr="00F76B39">
              <w:t xml:space="preserve"> Sp.  z o.o.</w:t>
            </w:r>
          </w:p>
          <w:p w:rsidR="008470D6" w:rsidRPr="00F76B39" w:rsidRDefault="008470D6" w:rsidP="008745D8">
            <w:r w:rsidRPr="00F76B39">
              <w:t>ul. Wenedów</w:t>
            </w:r>
            <w:r w:rsidRPr="00F76B39">
              <w:t xml:space="preserve"> </w:t>
            </w:r>
            <w:r w:rsidRPr="00F76B39">
              <w:t>2</w:t>
            </w:r>
            <w:r w:rsidRPr="00F76B39">
              <w:t xml:space="preserve"> </w:t>
            </w:r>
          </w:p>
          <w:p w:rsidR="008470D6" w:rsidRPr="00F76B39" w:rsidRDefault="008470D6" w:rsidP="008745D8">
            <w:pPr>
              <w:spacing w:after="80"/>
              <w:jc w:val="both"/>
            </w:pPr>
            <w:r w:rsidRPr="00F76B39">
              <w:t>75-847</w:t>
            </w:r>
            <w:r w:rsidRPr="00F76B39">
              <w:t xml:space="preserve"> </w:t>
            </w:r>
            <w:r w:rsidRPr="00F76B39">
              <w:t>Koszalin</w:t>
            </w:r>
          </w:p>
        </w:tc>
        <w:tc>
          <w:tcPr>
            <w:tcW w:w="2835" w:type="dxa"/>
            <w:vAlign w:val="center"/>
          </w:tcPr>
          <w:p w:rsidR="008470D6" w:rsidRPr="00F76B39" w:rsidRDefault="008470D6" w:rsidP="008745D8">
            <w:pPr>
              <w:spacing w:before="80" w:after="80"/>
              <w:jc w:val="center"/>
            </w:pPr>
            <w:r w:rsidRPr="00F76B39">
              <w:t>380 160.00 zł</w:t>
            </w:r>
          </w:p>
        </w:tc>
      </w:tr>
      <w:bookmarkEnd w:id="0"/>
    </w:tbl>
    <w:p w:rsidR="00C236D3" w:rsidRPr="00F76B39" w:rsidRDefault="00C236D3" w:rsidP="00F76B39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F76B39" w:rsidSect="00F76B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183F" w:rsidRDefault="0092183F">
      <w:r>
        <w:separator/>
      </w:r>
    </w:p>
  </w:endnote>
  <w:endnote w:type="continuationSeparator" w:id="0">
    <w:p w:rsidR="0092183F" w:rsidRDefault="00921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183F" w:rsidRDefault="0092183F">
      <w:r>
        <w:separator/>
      </w:r>
    </w:p>
  </w:footnote>
  <w:footnote w:type="continuationSeparator" w:id="0">
    <w:p w:rsidR="0092183F" w:rsidRDefault="00921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70D6" w:rsidRDefault="00847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70D6" w:rsidRDefault="00847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70D6" w:rsidRDefault="008470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83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470D6"/>
    <w:rsid w:val="00861E75"/>
    <w:rsid w:val="0092183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76B39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F60E4B"/>
  <w15:chartTrackingRefBased/>
  <w15:docId w15:val="{6DDEC053-C45D-4DAE-AE23-3B236D19C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636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2025-10-10T11:20:00Z</dcterms:created>
  <dcterms:modified xsi:type="dcterms:W3CDTF">2025-10-10T11:22:00Z</dcterms:modified>
</cp:coreProperties>
</file>