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91867" w14:textId="77777777" w:rsidR="00D665F5" w:rsidRDefault="008347C3" w:rsidP="00D665F5">
      <w:pPr>
        <w:spacing w:after="240"/>
        <w:jc w:val="right"/>
        <w:rPr>
          <w:sz w:val="22"/>
          <w:szCs w:val="22"/>
        </w:rPr>
      </w:pPr>
      <w:r w:rsidRPr="008347C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347C3">
        <w:rPr>
          <w:sz w:val="22"/>
          <w:szCs w:val="22"/>
        </w:rPr>
        <w:t>2025-10-10</w:t>
      </w:r>
    </w:p>
    <w:p w14:paraId="729A259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EA133ED" w14:textId="77777777" w:rsidR="008347C3" w:rsidRPr="008347C3" w:rsidRDefault="008347C3" w:rsidP="00577BC6">
      <w:pPr>
        <w:spacing w:after="40"/>
        <w:rPr>
          <w:b/>
          <w:bCs/>
          <w:sz w:val="22"/>
          <w:szCs w:val="22"/>
        </w:rPr>
      </w:pPr>
      <w:r w:rsidRPr="008347C3">
        <w:rPr>
          <w:b/>
          <w:bCs/>
          <w:sz w:val="22"/>
          <w:szCs w:val="22"/>
        </w:rPr>
        <w:t>Akademia Górniczo - Hutnicza</w:t>
      </w:r>
    </w:p>
    <w:p w14:paraId="2951E0BE" w14:textId="77777777" w:rsidR="008347C3" w:rsidRPr="008347C3" w:rsidRDefault="008347C3" w:rsidP="00577BC6">
      <w:pPr>
        <w:spacing w:after="40"/>
        <w:rPr>
          <w:b/>
          <w:bCs/>
          <w:sz w:val="22"/>
          <w:szCs w:val="22"/>
        </w:rPr>
      </w:pPr>
      <w:r w:rsidRPr="008347C3">
        <w:rPr>
          <w:b/>
          <w:bCs/>
          <w:sz w:val="22"/>
          <w:szCs w:val="22"/>
        </w:rPr>
        <w:t>im. Stanisława Staszica w Krakowie</w:t>
      </w:r>
    </w:p>
    <w:p w14:paraId="4527A41A" w14:textId="77777777" w:rsidR="00D665F5" w:rsidRPr="00D91931" w:rsidRDefault="008347C3" w:rsidP="00577BC6">
      <w:pPr>
        <w:spacing w:after="40"/>
        <w:rPr>
          <w:b/>
          <w:bCs/>
          <w:sz w:val="22"/>
          <w:szCs w:val="22"/>
        </w:rPr>
      </w:pPr>
      <w:r w:rsidRPr="008347C3">
        <w:rPr>
          <w:b/>
          <w:bCs/>
          <w:sz w:val="22"/>
          <w:szCs w:val="22"/>
        </w:rPr>
        <w:t>Dział Zamówień Publicznych</w:t>
      </w:r>
    </w:p>
    <w:p w14:paraId="1CCF5370" w14:textId="77777777" w:rsidR="00D665F5" w:rsidRPr="00BD5546" w:rsidRDefault="008347C3" w:rsidP="00D665F5">
      <w:pPr>
        <w:rPr>
          <w:sz w:val="22"/>
          <w:szCs w:val="22"/>
        </w:rPr>
      </w:pPr>
      <w:r w:rsidRPr="008347C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347C3">
        <w:rPr>
          <w:sz w:val="22"/>
          <w:szCs w:val="22"/>
        </w:rPr>
        <w:t>30</w:t>
      </w:r>
    </w:p>
    <w:p w14:paraId="58C0A8EE" w14:textId="77777777" w:rsidR="00D665F5" w:rsidRPr="00BD5546" w:rsidRDefault="008347C3" w:rsidP="00D665F5">
      <w:pPr>
        <w:rPr>
          <w:sz w:val="22"/>
          <w:szCs w:val="22"/>
        </w:rPr>
      </w:pPr>
      <w:r w:rsidRPr="008347C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347C3">
        <w:rPr>
          <w:sz w:val="22"/>
          <w:szCs w:val="22"/>
        </w:rPr>
        <w:t>Kraków</w:t>
      </w:r>
    </w:p>
    <w:p w14:paraId="721DA9F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347C3" w:rsidRPr="008347C3">
        <w:rPr>
          <w:b/>
          <w:sz w:val="22"/>
          <w:szCs w:val="22"/>
        </w:rPr>
        <w:t>KC-DE-zp.272-575/25</w:t>
      </w:r>
      <w:r w:rsidR="00A80738">
        <w:rPr>
          <w:sz w:val="24"/>
        </w:rPr>
        <w:tab/>
        <w:t xml:space="preserve"> </w:t>
      </w:r>
    </w:p>
    <w:p w14:paraId="770E84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FB5B3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E5F1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63AE5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224049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D1E00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347C3" w:rsidRPr="008347C3">
        <w:rPr>
          <w:sz w:val="22"/>
          <w:szCs w:val="22"/>
        </w:rPr>
        <w:t xml:space="preserve">Tryb podstawowy bez negocjacji - art. 275 pkt. 1 ustawy </w:t>
      </w:r>
      <w:proofErr w:type="spellStart"/>
      <w:r w:rsidR="008347C3" w:rsidRPr="008347C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08CB3C7" w14:textId="77777777" w:rsidR="00A80738" w:rsidRPr="00577BC6" w:rsidRDefault="008347C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347C3">
        <w:rPr>
          <w:b/>
          <w:sz w:val="22"/>
          <w:szCs w:val="22"/>
        </w:rPr>
        <w:t>Budowa utwardzonego placu na potrzeby estrady na terenie zabytkowego Zespołu Pałacowo-Parkowego AGH w Młoszowej - KC-DE-zp.272-575/25</w:t>
      </w:r>
    </w:p>
    <w:p w14:paraId="20D9B27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AA0123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347C3" w:rsidRPr="008347C3">
        <w:rPr>
          <w:sz w:val="22"/>
          <w:szCs w:val="22"/>
        </w:rPr>
        <w:t>10/10/2025</w:t>
      </w:r>
      <w:r w:rsidR="00FF4AB1" w:rsidRPr="00577BC6">
        <w:rPr>
          <w:sz w:val="22"/>
          <w:szCs w:val="22"/>
        </w:rPr>
        <w:t xml:space="preserve"> o godz. </w:t>
      </w:r>
      <w:r w:rsidR="008347C3" w:rsidRPr="008347C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DF76952" w14:textId="77777777" w:rsidTr="003F57CD">
        <w:tc>
          <w:tcPr>
            <w:tcW w:w="993" w:type="dxa"/>
            <w:vAlign w:val="center"/>
          </w:tcPr>
          <w:p w14:paraId="49E6938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DB7797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2BAA92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347C3" w:rsidRPr="00493F8C" w14:paraId="70EC1BAF" w14:textId="77777777" w:rsidTr="00233D79">
        <w:tc>
          <w:tcPr>
            <w:tcW w:w="993" w:type="dxa"/>
            <w:vAlign w:val="center"/>
          </w:tcPr>
          <w:p w14:paraId="17906541" w14:textId="77777777" w:rsidR="008347C3" w:rsidRPr="00490DC0" w:rsidRDefault="008347C3" w:rsidP="00233D79">
            <w:pPr>
              <w:spacing w:before="120" w:after="120"/>
              <w:jc w:val="center"/>
            </w:pPr>
            <w:r w:rsidRPr="008347C3">
              <w:t>1</w:t>
            </w:r>
          </w:p>
        </w:tc>
        <w:tc>
          <w:tcPr>
            <w:tcW w:w="5244" w:type="dxa"/>
          </w:tcPr>
          <w:p w14:paraId="198928D6" w14:textId="77777777" w:rsidR="008347C3" w:rsidRPr="00490DC0" w:rsidRDefault="008347C3" w:rsidP="00233D79">
            <w:pPr>
              <w:spacing w:before="40"/>
            </w:pPr>
            <w:r w:rsidRPr="008347C3">
              <w:t>Firma STAR Ewa Chmura</w:t>
            </w:r>
          </w:p>
          <w:p w14:paraId="3DF05263" w14:textId="77777777" w:rsidR="008347C3" w:rsidRPr="00490DC0" w:rsidRDefault="008347C3" w:rsidP="00233D79">
            <w:r w:rsidRPr="008347C3">
              <w:t>Warszawska</w:t>
            </w:r>
            <w:r w:rsidRPr="00490DC0">
              <w:t xml:space="preserve"> </w:t>
            </w:r>
            <w:r w:rsidRPr="008347C3">
              <w:t>87</w:t>
            </w:r>
            <w:r w:rsidRPr="00490DC0">
              <w:t xml:space="preserve"> </w:t>
            </w:r>
          </w:p>
          <w:p w14:paraId="47958618" w14:textId="77777777" w:rsidR="008347C3" w:rsidRPr="00490DC0" w:rsidRDefault="008347C3" w:rsidP="00233D79">
            <w:pPr>
              <w:spacing w:after="40"/>
              <w:jc w:val="both"/>
            </w:pPr>
            <w:r w:rsidRPr="008347C3">
              <w:t>33-240</w:t>
            </w:r>
            <w:r w:rsidRPr="00490DC0">
              <w:t xml:space="preserve"> </w:t>
            </w:r>
            <w:r w:rsidRPr="008347C3">
              <w:t>Żabno</w:t>
            </w:r>
          </w:p>
        </w:tc>
        <w:tc>
          <w:tcPr>
            <w:tcW w:w="2835" w:type="dxa"/>
            <w:vAlign w:val="center"/>
          </w:tcPr>
          <w:p w14:paraId="4E46104C" w14:textId="77777777" w:rsidR="008347C3" w:rsidRPr="00490DC0" w:rsidRDefault="008347C3" w:rsidP="00233D79">
            <w:pPr>
              <w:spacing w:before="120" w:after="120"/>
              <w:jc w:val="both"/>
            </w:pPr>
            <w:r w:rsidRPr="008347C3">
              <w:t>264 977.22 zł</w:t>
            </w:r>
          </w:p>
        </w:tc>
      </w:tr>
      <w:tr w:rsidR="008347C3" w:rsidRPr="00493F8C" w14:paraId="77F365D2" w14:textId="77777777" w:rsidTr="00233D79">
        <w:tc>
          <w:tcPr>
            <w:tcW w:w="993" w:type="dxa"/>
            <w:vAlign w:val="center"/>
          </w:tcPr>
          <w:p w14:paraId="2CEEEDE1" w14:textId="77777777" w:rsidR="008347C3" w:rsidRPr="00490DC0" w:rsidRDefault="008347C3" w:rsidP="00233D79">
            <w:pPr>
              <w:spacing w:before="120" w:after="120"/>
              <w:jc w:val="center"/>
            </w:pPr>
            <w:r w:rsidRPr="008347C3">
              <w:t>2</w:t>
            </w:r>
          </w:p>
        </w:tc>
        <w:tc>
          <w:tcPr>
            <w:tcW w:w="5244" w:type="dxa"/>
          </w:tcPr>
          <w:p w14:paraId="65289A64" w14:textId="77777777" w:rsidR="008347C3" w:rsidRPr="00490DC0" w:rsidRDefault="008347C3" w:rsidP="00233D79">
            <w:pPr>
              <w:spacing w:before="40"/>
            </w:pPr>
            <w:r w:rsidRPr="008347C3">
              <w:t>ETNA Sp. z o.o. Sp. k.</w:t>
            </w:r>
          </w:p>
          <w:p w14:paraId="61B7DD5F" w14:textId="77777777" w:rsidR="008347C3" w:rsidRPr="00490DC0" w:rsidRDefault="008347C3" w:rsidP="00233D79">
            <w:r w:rsidRPr="008347C3">
              <w:t>Wyspiańskiego</w:t>
            </w:r>
            <w:r w:rsidRPr="00490DC0">
              <w:t xml:space="preserve"> </w:t>
            </w:r>
            <w:r w:rsidRPr="008347C3">
              <w:t>48a</w:t>
            </w:r>
            <w:r w:rsidRPr="00490DC0">
              <w:t xml:space="preserve"> </w:t>
            </w:r>
          </w:p>
          <w:p w14:paraId="65B466B1" w14:textId="77777777" w:rsidR="008347C3" w:rsidRPr="00490DC0" w:rsidRDefault="008347C3" w:rsidP="00233D79">
            <w:pPr>
              <w:spacing w:after="40"/>
              <w:jc w:val="both"/>
            </w:pPr>
            <w:r w:rsidRPr="008347C3">
              <w:t>32-050</w:t>
            </w:r>
            <w:r w:rsidRPr="00490DC0">
              <w:t xml:space="preserve"> </w:t>
            </w:r>
            <w:r w:rsidRPr="008347C3">
              <w:t>Skawina</w:t>
            </w:r>
          </w:p>
        </w:tc>
        <w:tc>
          <w:tcPr>
            <w:tcW w:w="2835" w:type="dxa"/>
            <w:vAlign w:val="center"/>
          </w:tcPr>
          <w:p w14:paraId="54D484B1" w14:textId="77777777" w:rsidR="008347C3" w:rsidRPr="00490DC0" w:rsidRDefault="008347C3" w:rsidP="00233D79">
            <w:pPr>
              <w:spacing w:before="120" w:after="120"/>
              <w:jc w:val="both"/>
            </w:pPr>
            <w:r w:rsidRPr="008347C3">
              <w:t>482 998.86 zł</w:t>
            </w:r>
          </w:p>
        </w:tc>
      </w:tr>
      <w:tr w:rsidR="008347C3" w:rsidRPr="00493F8C" w14:paraId="020A52F5" w14:textId="77777777" w:rsidTr="00233D79">
        <w:tc>
          <w:tcPr>
            <w:tcW w:w="993" w:type="dxa"/>
            <w:vAlign w:val="center"/>
          </w:tcPr>
          <w:p w14:paraId="4F961C3A" w14:textId="77777777" w:rsidR="008347C3" w:rsidRPr="00490DC0" w:rsidRDefault="008347C3" w:rsidP="00233D79">
            <w:pPr>
              <w:spacing w:before="120" w:after="120"/>
              <w:jc w:val="center"/>
            </w:pPr>
            <w:r w:rsidRPr="008347C3">
              <w:t>3</w:t>
            </w:r>
          </w:p>
        </w:tc>
        <w:tc>
          <w:tcPr>
            <w:tcW w:w="5244" w:type="dxa"/>
          </w:tcPr>
          <w:p w14:paraId="4CC5CF7C" w14:textId="77777777" w:rsidR="008347C3" w:rsidRPr="00490DC0" w:rsidRDefault="008347C3" w:rsidP="00233D79">
            <w:pPr>
              <w:spacing w:before="40"/>
            </w:pPr>
            <w:r w:rsidRPr="008347C3">
              <w:t>KRISBUD SPÓŁKA Z OGRANICZONĄ ODPOWIEDZIALNOŚCIĄ</w:t>
            </w:r>
          </w:p>
          <w:p w14:paraId="5BB5AFE5" w14:textId="77777777" w:rsidR="008347C3" w:rsidRPr="00490DC0" w:rsidRDefault="008347C3" w:rsidP="00233D79">
            <w:r w:rsidRPr="008347C3">
              <w:t>LIPCOWA</w:t>
            </w:r>
            <w:r w:rsidRPr="00490DC0">
              <w:t xml:space="preserve"> </w:t>
            </w:r>
            <w:r w:rsidRPr="008347C3">
              <w:t>58</w:t>
            </w:r>
            <w:r w:rsidRPr="00490DC0">
              <w:t xml:space="preserve"> </w:t>
            </w:r>
          </w:p>
          <w:p w14:paraId="6429DAF3" w14:textId="77777777" w:rsidR="008347C3" w:rsidRPr="00490DC0" w:rsidRDefault="008347C3" w:rsidP="00233D79">
            <w:pPr>
              <w:spacing w:after="40"/>
              <w:jc w:val="both"/>
            </w:pPr>
            <w:r w:rsidRPr="008347C3">
              <w:t>32-540</w:t>
            </w:r>
            <w:r w:rsidRPr="00490DC0">
              <w:t xml:space="preserve"> </w:t>
            </w:r>
            <w:r w:rsidRPr="008347C3">
              <w:t>TRZEBINIA</w:t>
            </w:r>
          </w:p>
        </w:tc>
        <w:tc>
          <w:tcPr>
            <w:tcW w:w="2835" w:type="dxa"/>
            <w:vAlign w:val="center"/>
          </w:tcPr>
          <w:p w14:paraId="34C198A9" w14:textId="77777777" w:rsidR="008347C3" w:rsidRPr="00490DC0" w:rsidRDefault="008347C3" w:rsidP="00233D79">
            <w:pPr>
              <w:spacing w:before="120" w:after="120"/>
              <w:jc w:val="both"/>
            </w:pPr>
            <w:r w:rsidRPr="008347C3">
              <w:t>361 057.16 zł</w:t>
            </w:r>
          </w:p>
        </w:tc>
      </w:tr>
      <w:tr w:rsidR="008347C3" w:rsidRPr="00493F8C" w14:paraId="5E00B3AA" w14:textId="77777777" w:rsidTr="00233D79">
        <w:tc>
          <w:tcPr>
            <w:tcW w:w="993" w:type="dxa"/>
            <w:vAlign w:val="center"/>
          </w:tcPr>
          <w:p w14:paraId="611D2006" w14:textId="77777777" w:rsidR="008347C3" w:rsidRPr="00490DC0" w:rsidRDefault="008347C3" w:rsidP="00233D79">
            <w:pPr>
              <w:spacing w:before="120" w:after="120"/>
              <w:jc w:val="center"/>
            </w:pPr>
            <w:r w:rsidRPr="008347C3">
              <w:t>4</w:t>
            </w:r>
          </w:p>
        </w:tc>
        <w:tc>
          <w:tcPr>
            <w:tcW w:w="5244" w:type="dxa"/>
          </w:tcPr>
          <w:p w14:paraId="3874CA47" w14:textId="77777777" w:rsidR="00D63517" w:rsidRDefault="00D63517" w:rsidP="00233D79">
            <w:pPr>
              <w:spacing w:before="40"/>
            </w:pPr>
            <w:r>
              <w:t xml:space="preserve">Konsorcjum </w:t>
            </w:r>
          </w:p>
          <w:p w14:paraId="356267AA" w14:textId="772A3AC6" w:rsidR="008347C3" w:rsidRPr="00490DC0" w:rsidRDefault="00D63517" w:rsidP="00233D79">
            <w:pPr>
              <w:spacing w:before="40"/>
            </w:pPr>
            <w:r>
              <w:t xml:space="preserve">Lider - </w:t>
            </w:r>
            <w:proofErr w:type="spellStart"/>
            <w:r w:rsidR="008347C3" w:rsidRPr="008347C3">
              <w:t>Stambud</w:t>
            </w:r>
            <w:proofErr w:type="spellEnd"/>
            <w:r w:rsidR="008347C3" w:rsidRPr="008347C3">
              <w:t xml:space="preserve"> Sp. z o.o.</w:t>
            </w:r>
          </w:p>
          <w:p w14:paraId="55227268" w14:textId="77777777" w:rsidR="00D63517" w:rsidRPr="00490DC0" w:rsidRDefault="00D63517" w:rsidP="00D63517">
            <w:r w:rsidRPr="008347C3">
              <w:t>Św. Wojciecha</w:t>
            </w:r>
            <w:r w:rsidRPr="00490DC0">
              <w:t xml:space="preserve"> </w:t>
            </w:r>
            <w:r w:rsidRPr="008347C3">
              <w:t>89</w:t>
            </w:r>
            <w:r w:rsidRPr="00490DC0">
              <w:t xml:space="preserve"> </w:t>
            </w:r>
          </w:p>
          <w:p w14:paraId="50ACA057" w14:textId="258BDA39" w:rsidR="008347C3" w:rsidRDefault="00D63517" w:rsidP="00D63517">
            <w:pPr>
              <w:spacing w:after="40"/>
              <w:jc w:val="both"/>
            </w:pPr>
            <w:r w:rsidRPr="008347C3">
              <w:t>32-085</w:t>
            </w:r>
            <w:r w:rsidRPr="00490DC0">
              <w:t xml:space="preserve"> </w:t>
            </w:r>
            <w:r w:rsidRPr="008347C3">
              <w:t>Modlnica</w:t>
            </w:r>
          </w:p>
          <w:p w14:paraId="025F35F6" w14:textId="77777777" w:rsidR="00D63517" w:rsidRDefault="00D63517" w:rsidP="00233D79">
            <w:pPr>
              <w:spacing w:after="40"/>
              <w:jc w:val="both"/>
            </w:pPr>
            <w:r>
              <w:t>Partner – 2K-Budownictwo</w:t>
            </w:r>
          </w:p>
          <w:p w14:paraId="013F7967" w14:textId="77777777" w:rsidR="00D63517" w:rsidRPr="00490DC0" w:rsidRDefault="00D63517" w:rsidP="00D63517">
            <w:r w:rsidRPr="008347C3">
              <w:t>Św. Wojciecha</w:t>
            </w:r>
            <w:r w:rsidRPr="00490DC0">
              <w:t xml:space="preserve"> </w:t>
            </w:r>
            <w:r w:rsidRPr="008347C3">
              <w:t>89</w:t>
            </w:r>
            <w:r w:rsidRPr="00490DC0">
              <w:t xml:space="preserve"> </w:t>
            </w:r>
          </w:p>
          <w:p w14:paraId="11314AF3" w14:textId="7B211CD6" w:rsidR="00D63517" w:rsidRPr="00490DC0" w:rsidRDefault="00D63517" w:rsidP="00D63517">
            <w:pPr>
              <w:spacing w:after="40"/>
              <w:jc w:val="both"/>
            </w:pPr>
            <w:r w:rsidRPr="008347C3">
              <w:t>32-085</w:t>
            </w:r>
            <w:r w:rsidRPr="00490DC0">
              <w:t xml:space="preserve"> </w:t>
            </w:r>
            <w:r w:rsidRPr="008347C3">
              <w:t>Modlnica</w:t>
            </w:r>
          </w:p>
        </w:tc>
        <w:tc>
          <w:tcPr>
            <w:tcW w:w="2835" w:type="dxa"/>
            <w:vAlign w:val="center"/>
          </w:tcPr>
          <w:p w14:paraId="2B14F4D1" w14:textId="77777777" w:rsidR="008347C3" w:rsidRPr="00490DC0" w:rsidRDefault="008347C3" w:rsidP="00233D79">
            <w:pPr>
              <w:spacing w:before="120" w:after="120"/>
              <w:jc w:val="both"/>
            </w:pPr>
            <w:r w:rsidRPr="008347C3">
              <w:t>574 681.74 zł</w:t>
            </w:r>
          </w:p>
        </w:tc>
      </w:tr>
    </w:tbl>
    <w:p w14:paraId="5BF9745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4833B" w14:textId="77777777" w:rsidR="00394ADE" w:rsidRDefault="00394ADE">
      <w:r>
        <w:separator/>
      </w:r>
    </w:p>
  </w:endnote>
  <w:endnote w:type="continuationSeparator" w:id="0">
    <w:p w14:paraId="09B4EB65" w14:textId="77777777" w:rsidR="00394ADE" w:rsidRDefault="00394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D9A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0AD2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8ABE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9518808">
        <v:line id="_x0000_s1025" style="position:absolute;left:0;text-align:left;z-index:251657728" from="-3.85pt,8.7pt" to="455.15pt,8.7pt"/>
      </w:pict>
    </w:r>
  </w:p>
  <w:p w14:paraId="3658810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3F2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8A4043" w14:textId="77777777" w:rsidR="009F189D" w:rsidRDefault="009F189D">
    <w:pPr>
      <w:pStyle w:val="Stopka"/>
      <w:tabs>
        <w:tab w:val="clear" w:pos="4536"/>
      </w:tabs>
      <w:jc w:val="center"/>
    </w:pPr>
  </w:p>
  <w:p w14:paraId="30D03A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02576" w14:textId="77777777" w:rsidR="00394ADE" w:rsidRDefault="00394ADE">
      <w:r>
        <w:separator/>
      </w:r>
    </w:p>
  </w:footnote>
  <w:footnote w:type="continuationSeparator" w:id="0">
    <w:p w14:paraId="13CDCC41" w14:textId="77777777" w:rsidR="00394ADE" w:rsidRDefault="00394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455AE" w14:textId="77777777" w:rsidR="008347C3" w:rsidRDefault="008347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E2439" w14:textId="77777777" w:rsidR="008347C3" w:rsidRDefault="008347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46182" w14:textId="77777777" w:rsidR="008347C3" w:rsidRDefault="008347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4AD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94ADE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347C3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3517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DF6FF5"/>
  <w15:chartTrackingRefBased/>
  <w15:docId w15:val="{7C4363FA-2C56-445D-BE51-165D3E636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2025-10-10T10:25:00Z</cp:lastPrinted>
  <dcterms:created xsi:type="dcterms:W3CDTF">2025-10-10T10:25:00Z</dcterms:created>
  <dcterms:modified xsi:type="dcterms:W3CDTF">2025-10-10T10:25:00Z</dcterms:modified>
</cp:coreProperties>
</file>