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DED2AF" w14:textId="01690DF2" w:rsidR="00D874E4" w:rsidRPr="00CF37A4" w:rsidRDefault="00D874E4" w:rsidP="00D874E4">
      <w:pPr>
        <w:jc w:val="right"/>
        <w:rPr>
          <w:rFonts w:ascii="Verdana" w:hAnsi="Verdana"/>
          <w:sz w:val="18"/>
          <w:szCs w:val="18"/>
        </w:rPr>
      </w:pPr>
      <w:r w:rsidRPr="00CF37A4">
        <w:rPr>
          <w:rFonts w:ascii="Verdana" w:hAnsi="Verdana"/>
          <w:sz w:val="18"/>
          <w:szCs w:val="18"/>
        </w:rPr>
        <w:t>Kraków dnia: 2025-</w:t>
      </w:r>
      <w:r w:rsidR="002B1098">
        <w:rPr>
          <w:rFonts w:ascii="Verdana" w:hAnsi="Verdana"/>
          <w:sz w:val="18"/>
          <w:szCs w:val="18"/>
        </w:rPr>
        <w:t>1</w:t>
      </w:r>
      <w:r w:rsidRPr="00CF37A4">
        <w:rPr>
          <w:rFonts w:ascii="Verdana" w:hAnsi="Verdana"/>
          <w:sz w:val="18"/>
          <w:szCs w:val="18"/>
        </w:rPr>
        <w:t>0-</w:t>
      </w:r>
      <w:r w:rsidR="002B1098">
        <w:rPr>
          <w:rFonts w:ascii="Verdana" w:hAnsi="Verdana"/>
          <w:sz w:val="18"/>
          <w:szCs w:val="18"/>
        </w:rPr>
        <w:t>10</w:t>
      </w:r>
    </w:p>
    <w:p w14:paraId="17457372" w14:textId="77777777" w:rsidR="00D874E4" w:rsidRPr="00CF37A4" w:rsidRDefault="00D874E4" w:rsidP="00D874E4">
      <w:pPr>
        <w:rPr>
          <w:rFonts w:ascii="Verdana" w:hAnsi="Verdana"/>
          <w:sz w:val="18"/>
          <w:szCs w:val="18"/>
        </w:rPr>
      </w:pPr>
    </w:p>
    <w:p w14:paraId="5E6A973B" w14:textId="77777777" w:rsidR="00D874E4" w:rsidRPr="00CF37A4" w:rsidRDefault="00D874E4" w:rsidP="00D874E4">
      <w:pPr>
        <w:rPr>
          <w:rFonts w:ascii="Verdana" w:hAnsi="Verdana"/>
          <w:b/>
          <w:bCs/>
          <w:sz w:val="18"/>
          <w:szCs w:val="18"/>
        </w:rPr>
      </w:pPr>
      <w:r w:rsidRPr="00CF37A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A38A2D4" w14:textId="77777777" w:rsidR="00D874E4" w:rsidRPr="00CF37A4" w:rsidRDefault="00D874E4" w:rsidP="00D874E4">
      <w:pPr>
        <w:rPr>
          <w:rFonts w:ascii="Verdana" w:hAnsi="Verdana"/>
          <w:b/>
          <w:bCs/>
          <w:sz w:val="18"/>
          <w:szCs w:val="18"/>
        </w:rPr>
      </w:pPr>
      <w:r w:rsidRPr="00CF37A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9CB642D" w14:textId="77777777" w:rsidR="00D874E4" w:rsidRPr="00CF37A4" w:rsidRDefault="00D874E4" w:rsidP="00D874E4">
      <w:pPr>
        <w:rPr>
          <w:rFonts w:ascii="Verdana" w:hAnsi="Verdana"/>
          <w:b/>
          <w:bCs/>
          <w:sz w:val="18"/>
          <w:szCs w:val="18"/>
        </w:rPr>
      </w:pPr>
      <w:r w:rsidRPr="00CF37A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ACEDEEC" w14:textId="77777777" w:rsidR="00D874E4" w:rsidRPr="00CF37A4" w:rsidRDefault="00D874E4" w:rsidP="00D874E4">
      <w:pPr>
        <w:rPr>
          <w:rFonts w:ascii="Verdana" w:hAnsi="Verdana"/>
          <w:sz w:val="18"/>
          <w:szCs w:val="18"/>
        </w:rPr>
      </w:pPr>
      <w:r w:rsidRPr="00CF37A4">
        <w:rPr>
          <w:rFonts w:ascii="Verdana" w:hAnsi="Verdana"/>
          <w:sz w:val="18"/>
          <w:szCs w:val="18"/>
        </w:rPr>
        <w:t>Al. Mickiewicza 30</w:t>
      </w:r>
    </w:p>
    <w:p w14:paraId="6D4AF5FF" w14:textId="77777777" w:rsidR="00D874E4" w:rsidRPr="00CF37A4" w:rsidRDefault="00D874E4" w:rsidP="00D874E4">
      <w:pPr>
        <w:rPr>
          <w:rFonts w:ascii="Verdana" w:hAnsi="Verdana"/>
          <w:sz w:val="18"/>
          <w:szCs w:val="18"/>
        </w:rPr>
      </w:pPr>
      <w:r w:rsidRPr="00CF37A4">
        <w:rPr>
          <w:rFonts w:ascii="Verdana" w:hAnsi="Verdana"/>
          <w:sz w:val="18"/>
          <w:szCs w:val="18"/>
        </w:rPr>
        <w:t>30-059 Kraków</w:t>
      </w:r>
    </w:p>
    <w:p w14:paraId="6FCC37FC" w14:textId="77777777" w:rsidR="00D874E4" w:rsidRPr="00CF37A4" w:rsidRDefault="00D874E4" w:rsidP="00D874E4">
      <w:pPr>
        <w:rPr>
          <w:rFonts w:ascii="Verdana" w:hAnsi="Verdana"/>
          <w:sz w:val="18"/>
          <w:szCs w:val="18"/>
        </w:rPr>
      </w:pPr>
      <w:r w:rsidRPr="00CF37A4">
        <w:rPr>
          <w:rFonts w:ascii="Verdana" w:hAnsi="Verdana"/>
          <w:sz w:val="18"/>
          <w:szCs w:val="18"/>
        </w:rPr>
        <w:t>Pismo:</w:t>
      </w:r>
      <w:r w:rsidRPr="00CF37A4">
        <w:rPr>
          <w:rFonts w:ascii="Verdana" w:hAnsi="Verdana"/>
          <w:b/>
          <w:bCs/>
          <w:sz w:val="18"/>
          <w:szCs w:val="18"/>
        </w:rPr>
        <w:t xml:space="preserve"> </w:t>
      </w:r>
      <w:r w:rsidRPr="00CF37A4">
        <w:rPr>
          <w:rFonts w:ascii="Verdana" w:hAnsi="Verdana"/>
          <w:bCs/>
          <w:sz w:val="18"/>
          <w:szCs w:val="18"/>
        </w:rPr>
        <w:t>DE-dzp.272-430/25</w:t>
      </w:r>
    </w:p>
    <w:p w14:paraId="088CC499" w14:textId="77777777" w:rsidR="00D874E4" w:rsidRPr="00CF37A4" w:rsidRDefault="00D874E4" w:rsidP="00D874E4">
      <w:pPr>
        <w:rPr>
          <w:rFonts w:ascii="Verdana" w:hAnsi="Verdana"/>
          <w:sz w:val="18"/>
          <w:szCs w:val="18"/>
        </w:rPr>
      </w:pPr>
    </w:p>
    <w:p w14:paraId="1B5ED369" w14:textId="77777777" w:rsidR="00D874E4" w:rsidRPr="00CF37A4" w:rsidRDefault="00D874E4" w:rsidP="00D874E4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b/>
          <w:sz w:val="18"/>
          <w:szCs w:val="18"/>
        </w:rPr>
      </w:pPr>
      <w:r w:rsidRPr="00CF37A4">
        <w:rPr>
          <w:rFonts w:ascii="Verdana" w:hAnsi="Verdana"/>
          <w:b/>
          <w:sz w:val="18"/>
          <w:szCs w:val="18"/>
        </w:rPr>
        <w:t>WYKONAWCY</w:t>
      </w:r>
    </w:p>
    <w:p w14:paraId="1FE134F8" w14:textId="77777777" w:rsidR="00D874E4" w:rsidRPr="00CF37A4" w:rsidRDefault="00D874E4" w:rsidP="00D874E4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18"/>
          <w:szCs w:val="18"/>
        </w:rPr>
      </w:pPr>
      <w:r w:rsidRPr="00CF37A4">
        <w:rPr>
          <w:rFonts w:ascii="Verdana" w:hAnsi="Verdana"/>
          <w:sz w:val="18"/>
          <w:szCs w:val="18"/>
        </w:rPr>
        <w:t>ubiegający się o zamówienie</w:t>
      </w:r>
    </w:p>
    <w:p w14:paraId="1DB9CF0F" w14:textId="77777777" w:rsidR="00D874E4" w:rsidRPr="00CF37A4" w:rsidRDefault="00D874E4" w:rsidP="00D874E4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18"/>
          <w:szCs w:val="18"/>
        </w:rPr>
      </w:pPr>
    </w:p>
    <w:p w14:paraId="7C49386E" w14:textId="77777777" w:rsidR="00D874E4" w:rsidRPr="00CF37A4" w:rsidRDefault="00D874E4" w:rsidP="00D874E4">
      <w:pPr>
        <w:keepNext/>
        <w:jc w:val="center"/>
        <w:outlineLvl w:val="0"/>
        <w:rPr>
          <w:rFonts w:ascii="Verdana" w:hAnsi="Verdana"/>
          <w:b/>
          <w:kern w:val="28"/>
          <w:sz w:val="18"/>
          <w:szCs w:val="18"/>
        </w:rPr>
      </w:pPr>
      <w:r>
        <w:rPr>
          <w:rFonts w:ascii="Verdana" w:hAnsi="Verdana"/>
          <w:b/>
          <w:kern w:val="28"/>
          <w:sz w:val="18"/>
          <w:szCs w:val="18"/>
        </w:rPr>
        <w:t>OGŁOSZENIE</w:t>
      </w:r>
    </w:p>
    <w:p w14:paraId="2006C6D4" w14:textId="1DC74C7E" w:rsidR="00D874E4" w:rsidRPr="00CF37A4" w:rsidRDefault="002B1098" w:rsidP="00D874E4">
      <w:pPr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 ponownym </w:t>
      </w:r>
      <w:r w:rsidR="00D874E4" w:rsidRPr="00CF37A4">
        <w:rPr>
          <w:rFonts w:ascii="Verdana" w:hAnsi="Verdana"/>
          <w:b/>
          <w:sz w:val="18"/>
          <w:szCs w:val="18"/>
        </w:rPr>
        <w:t xml:space="preserve"> wyborze najkorzystniejszej oferty</w:t>
      </w:r>
    </w:p>
    <w:p w14:paraId="3F067806" w14:textId="77777777" w:rsidR="00D874E4" w:rsidRPr="00CF37A4" w:rsidRDefault="00D874E4" w:rsidP="00D874E4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D874E4" w:rsidRPr="00CF37A4" w14:paraId="76FAFB95" w14:textId="77777777" w:rsidTr="00197E49">
        <w:trPr>
          <w:trHeight w:val="638"/>
        </w:trPr>
        <w:tc>
          <w:tcPr>
            <w:tcW w:w="959" w:type="dxa"/>
          </w:tcPr>
          <w:p w14:paraId="7637632E" w14:textId="77777777" w:rsidR="00D874E4" w:rsidRPr="00CF37A4" w:rsidRDefault="00D874E4" w:rsidP="00197E49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45E4D638" w14:textId="77777777" w:rsidR="00D874E4" w:rsidRPr="00CF37A4" w:rsidRDefault="00D874E4" w:rsidP="00197E49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postępowania o udzielenie zamówienia publicznego, prowadzonego w trybie przetarg nieograniczony</w:t>
            </w:r>
            <w:r w:rsidRPr="00CF37A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F37A4">
              <w:rPr>
                <w:rFonts w:ascii="Verdana" w:hAnsi="Verdana"/>
                <w:sz w:val="18"/>
                <w:szCs w:val="18"/>
              </w:rPr>
              <w:t>pn.</w:t>
            </w:r>
            <w:r w:rsidRPr="00CF37A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F37A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CF37A4">
              <w:rPr>
                <w:rFonts w:ascii="Verdana" w:hAnsi="Verdana"/>
                <w:b/>
                <w:bCs/>
                <w:sz w:val="18"/>
                <w:szCs w:val="18"/>
              </w:rPr>
              <w:t>dostawa komputera stacjonarnego oraz karty graficznej dla WIMiIP - DE-dzp.272-430/25</w:t>
            </w:r>
            <w:r w:rsidRPr="00CF37A4">
              <w:rPr>
                <w:rFonts w:ascii="Verdana" w:hAnsi="Verdana"/>
                <w:bCs/>
                <w:sz w:val="18"/>
                <w:szCs w:val="18"/>
              </w:rPr>
              <w:t>”.</w:t>
            </w:r>
          </w:p>
        </w:tc>
      </w:tr>
    </w:tbl>
    <w:p w14:paraId="159269C9" w14:textId="77777777" w:rsidR="00D874E4" w:rsidRPr="00CF37A4" w:rsidRDefault="00D874E4" w:rsidP="00D874E4">
      <w:pPr>
        <w:rPr>
          <w:rFonts w:ascii="Verdana" w:hAnsi="Verdana"/>
          <w:sz w:val="18"/>
          <w:szCs w:val="18"/>
        </w:rPr>
      </w:pPr>
    </w:p>
    <w:p w14:paraId="2CF0F1CD" w14:textId="77777777" w:rsidR="00D874E4" w:rsidRPr="00CF37A4" w:rsidRDefault="00D874E4" w:rsidP="00D874E4">
      <w:pPr>
        <w:rPr>
          <w:rFonts w:ascii="Verdana" w:hAnsi="Verdana"/>
          <w:sz w:val="18"/>
          <w:szCs w:val="18"/>
        </w:rPr>
      </w:pPr>
      <w:r w:rsidRPr="00CF37A4">
        <w:rPr>
          <w:rFonts w:ascii="Verdana" w:hAnsi="Verdana"/>
          <w:sz w:val="18"/>
          <w:szCs w:val="18"/>
        </w:rPr>
        <w:t xml:space="preserve">Zamawiający, działając na podstawie art. 253 ust. 1 </w:t>
      </w:r>
      <w:r>
        <w:rPr>
          <w:rFonts w:ascii="Verdana" w:hAnsi="Verdana"/>
          <w:sz w:val="18"/>
          <w:szCs w:val="18"/>
        </w:rPr>
        <w:t xml:space="preserve">i 2 </w:t>
      </w:r>
      <w:r w:rsidRPr="00CF37A4">
        <w:rPr>
          <w:rFonts w:ascii="Verdana" w:hAnsi="Verdana"/>
          <w:sz w:val="18"/>
          <w:szCs w:val="18"/>
        </w:rPr>
        <w:t>ustawy z dnia 11 września 2019r. Prawo zamówień publicznych (Dz.U.2024.1320 t.j. ze zm.), zwanej dalej „ustawą Pzp”, informuje, że w toczącym się postępowaniu o udzielenie zamówienia publicznego, jako najkorzystniejsza wybrana została oferta:</w:t>
      </w:r>
    </w:p>
    <w:p w14:paraId="32791EA3" w14:textId="77777777" w:rsidR="00D874E4" w:rsidRPr="00CF37A4" w:rsidRDefault="00D874E4" w:rsidP="00D874E4">
      <w:pPr>
        <w:rPr>
          <w:rFonts w:ascii="Verdana" w:hAnsi="Verdana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874E4" w:rsidRPr="00CF37A4" w14:paraId="1CCFB8EE" w14:textId="77777777" w:rsidTr="00197E49">
        <w:trPr>
          <w:cantSplit/>
        </w:trPr>
        <w:tc>
          <w:tcPr>
            <w:tcW w:w="10150" w:type="dxa"/>
          </w:tcPr>
          <w:p w14:paraId="371DCAAB" w14:textId="77777777" w:rsidR="002B1098" w:rsidRPr="002B1098" w:rsidRDefault="002B1098" w:rsidP="002B1098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2B1098">
              <w:rPr>
                <w:rFonts w:ascii="Verdana" w:hAnsi="Verdana"/>
                <w:b/>
                <w:sz w:val="18"/>
                <w:szCs w:val="18"/>
              </w:rPr>
              <w:t>PROGRESS Systemy Komputerowe Sp. z o.o.</w:t>
            </w:r>
          </w:p>
          <w:p w14:paraId="0CF4D55F" w14:textId="77777777" w:rsidR="002B1098" w:rsidRPr="002B1098" w:rsidRDefault="002B1098" w:rsidP="002B1098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B1098">
              <w:rPr>
                <w:rFonts w:ascii="Verdana" w:hAnsi="Verdana"/>
                <w:b/>
                <w:bCs/>
                <w:sz w:val="18"/>
                <w:szCs w:val="18"/>
              </w:rPr>
              <w:t xml:space="preserve">Al. Mickiewicza 27 </w:t>
            </w:r>
          </w:p>
          <w:p w14:paraId="67287CC3" w14:textId="4ACF78A5" w:rsidR="00D874E4" w:rsidRPr="00CF37A4" w:rsidRDefault="002B1098" w:rsidP="002B1098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B1098">
              <w:rPr>
                <w:rFonts w:ascii="Verdana" w:hAnsi="Verdana"/>
                <w:b/>
                <w:bCs/>
                <w:sz w:val="18"/>
                <w:szCs w:val="18"/>
              </w:rPr>
              <w:t>31-120 Kraków</w:t>
            </w:r>
            <w:r w:rsidRPr="002B109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D874E4" w:rsidRPr="00CF37A4">
              <w:rPr>
                <w:rFonts w:ascii="Verdana" w:hAnsi="Verdana"/>
                <w:sz w:val="18"/>
                <w:szCs w:val="18"/>
              </w:rPr>
              <w:t>na:</w:t>
            </w:r>
          </w:p>
          <w:p w14:paraId="174737C8" w14:textId="4C8AB99F" w:rsidR="00D874E4" w:rsidRPr="00CF37A4" w:rsidRDefault="00D874E4" w:rsidP="00197E49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="002B1098">
              <w:rPr>
                <w:rFonts w:ascii="Verdana" w:hAnsi="Verdana"/>
                <w:b/>
                <w:sz w:val="18"/>
                <w:szCs w:val="18"/>
              </w:rPr>
              <w:t>24 692,25</w:t>
            </w:r>
            <w:r w:rsidRPr="00CF37A4">
              <w:rPr>
                <w:rFonts w:ascii="Verdana" w:hAnsi="Verdana"/>
                <w:b/>
                <w:sz w:val="18"/>
                <w:szCs w:val="18"/>
              </w:rPr>
              <w:t xml:space="preserve"> zł</w:t>
            </w:r>
            <w:r w:rsidRPr="00CF37A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2233BF90" w14:textId="77777777" w:rsidR="00D874E4" w:rsidRPr="00CF37A4" w:rsidRDefault="00D874E4" w:rsidP="00197E49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color w:val="000000"/>
                <w:sz w:val="18"/>
                <w:szCs w:val="18"/>
              </w:rPr>
              <w:t>Uzasadnienie wyboru: Oferta najkorzystniejsza zgodnie z kryterium oceny ofert.</w:t>
            </w:r>
            <w:r w:rsidRPr="00CF37A4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648AADD" w14:textId="77777777" w:rsidR="00D874E4" w:rsidRPr="00CF37A4" w:rsidRDefault="00D874E4" w:rsidP="00197E49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7F6315D" w14:textId="77777777" w:rsidR="00D874E4" w:rsidRPr="00CF37A4" w:rsidRDefault="00D874E4" w:rsidP="00D874E4">
      <w:pPr>
        <w:jc w:val="both"/>
        <w:rPr>
          <w:rFonts w:ascii="Verdana" w:hAnsi="Verdana"/>
          <w:color w:val="000000"/>
          <w:sz w:val="18"/>
          <w:szCs w:val="18"/>
        </w:rPr>
      </w:pPr>
    </w:p>
    <w:p w14:paraId="6AD0B1BF" w14:textId="77777777" w:rsidR="00D874E4" w:rsidRPr="00CF37A4" w:rsidRDefault="00D874E4" w:rsidP="00D874E4">
      <w:pPr>
        <w:jc w:val="both"/>
        <w:rPr>
          <w:rFonts w:ascii="Verdana" w:hAnsi="Verdana"/>
          <w:color w:val="000000"/>
          <w:sz w:val="18"/>
          <w:szCs w:val="18"/>
        </w:rPr>
      </w:pPr>
      <w:r w:rsidRPr="00CF37A4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D874E4" w:rsidRPr="00CF37A4" w14:paraId="610B75C8" w14:textId="77777777" w:rsidTr="00197E49">
        <w:trPr>
          <w:trHeight w:val="510"/>
        </w:trPr>
        <w:tc>
          <w:tcPr>
            <w:tcW w:w="595" w:type="pct"/>
            <w:vAlign w:val="center"/>
          </w:tcPr>
          <w:p w14:paraId="633FDAFB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23C0ACEC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31B69621" w14:textId="77777777" w:rsidR="00D874E4" w:rsidRPr="00CF37A4" w:rsidRDefault="00D874E4" w:rsidP="00197E49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  <w:r w:rsidRPr="00CF37A4">
              <w:rPr>
                <w:rFonts w:ascii="Verdana" w:hAnsi="Verdana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44AA32E6" w14:textId="77777777" w:rsidR="00D874E4" w:rsidRPr="00CF37A4" w:rsidRDefault="00D874E4" w:rsidP="00197E49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  <w:r w:rsidRPr="00CF37A4">
              <w:rPr>
                <w:rFonts w:ascii="Verdana" w:hAnsi="Verdana"/>
                <w:bCs/>
                <w:sz w:val="18"/>
                <w:szCs w:val="18"/>
              </w:rPr>
              <w:t>Termin realizacji</w:t>
            </w:r>
          </w:p>
        </w:tc>
        <w:tc>
          <w:tcPr>
            <w:tcW w:w="715" w:type="pct"/>
            <w:vAlign w:val="center"/>
          </w:tcPr>
          <w:p w14:paraId="506F8343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Łączna liczba punktów</w:t>
            </w:r>
          </w:p>
        </w:tc>
      </w:tr>
      <w:tr w:rsidR="00D874E4" w:rsidRPr="00CF37A4" w14:paraId="345BBB1E" w14:textId="77777777" w:rsidTr="00197E49">
        <w:tc>
          <w:tcPr>
            <w:tcW w:w="595" w:type="pct"/>
            <w:vAlign w:val="center"/>
          </w:tcPr>
          <w:p w14:paraId="0FB26EB3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14:paraId="4B4D71DD" w14:textId="77777777" w:rsidR="00D874E4" w:rsidRPr="00CF37A4" w:rsidRDefault="00D874E4" w:rsidP="00197E49">
            <w:pPr>
              <w:rPr>
                <w:rFonts w:ascii="Verdana" w:hAnsi="Verdana"/>
                <w:b/>
                <w:sz w:val="18"/>
                <w:szCs w:val="18"/>
              </w:rPr>
            </w:pPr>
            <w:r w:rsidRPr="00CF37A4">
              <w:rPr>
                <w:rFonts w:ascii="Verdana" w:hAnsi="Verdana"/>
                <w:b/>
                <w:sz w:val="18"/>
                <w:szCs w:val="18"/>
              </w:rPr>
              <w:t>NKK SYSTEM sp. z o.o.</w:t>
            </w:r>
          </w:p>
          <w:p w14:paraId="751604E5" w14:textId="77777777" w:rsidR="00D874E4" w:rsidRPr="00CF37A4" w:rsidRDefault="00D874E4" w:rsidP="00197E49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F37A4">
              <w:rPr>
                <w:rFonts w:ascii="Verdana" w:hAnsi="Verdana"/>
                <w:bCs/>
                <w:sz w:val="18"/>
                <w:szCs w:val="18"/>
              </w:rPr>
              <w:t xml:space="preserve">Tatarska 5 </w:t>
            </w:r>
          </w:p>
          <w:p w14:paraId="68C6CEAF" w14:textId="77777777" w:rsidR="00D874E4" w:rsidRPr="00CF37A4" w:rsidRDefault="00D874E4" w:rsidP="00197E49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F37A4">
              <w:rPr>
                <w:rFonts w:ascii="Verdana" w:hAnsi="Verdana"/>
                <w:bCs/>
                <w:sz w:val="18"/>
                <w:szCs w:val="18"/>
              </w:rPr>
              <w:t>30-103 Kraków</w:t>
            </w:r>
          </w:p>
        </w:tc>
        <w:tc>
          <w:tcPr>
            <w:tcW w:w="952" w:type="pct"/>
            <w:vAlign w:val="center"/>
          </w:tcPr>
          <w:p w14:paraId="2DF3F567" w14:textId="7BB350D2" w:rsidR="00D874E4" w:rsidRPr="00CF37A4" w:rsidRDefault="002B1098" w:rsidP="002B1098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952" w:type="pct"/>
            <w:vAlign w:val="center"/>
          </w:tcPr>
          <w:p w14:paraId="031A447E" w14:textId="73EFD6E0" w:rsidR="00D874E4" w:rsidRPr="00CF37A4" w:rsidRDefault="002B1098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715" w:type="pct"/>
            <w:vAlign w:val="center"/>
          </w:tcPr>
          <w:p w14:paraId="21C2419C" w14:textId="2805E553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 xml:space="preserve">  </w:t>
            </w:r>
            <w:r w:rsidR="002B1098">
              <w:rPr>
                <w:rFonts w:ascii="Verdana" w:hAnsi="Verdana"/>
                <w:sz w:val="18"/>
                <w:szCs w:val="18"/>
              </w:rPr>
              <w:t>*</w:t>
            </w:r>
          </w:p>
        </w:tc>
      </w:tr>
      <w:tr w:rsidR="00D874E4" w:rsidRPr="00CF37A4" w14:paraId="71FFD39B" w14:textId="77777777" w:rsidTr="00197E49">
        <w:tc>
          <w:tcPr>
            <w:tcW w:w="595" w:type="pct"/>
            <w:vAlign w:val="center"/>
          </w:tcPr>
          <w:p w14:paraId="3E263648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5AFD2D77" w14:textId="77777777" w:rsidR="00D874E4" w:rsidRPr="00CF37A4" w:rsidRDefault="00D874E4" w:rsidP="00197E49">
            <w:pPr>
              <w:rPr>
                <w:rFonts w:ascii="Verdana" w:hAnsi="Verdana"/>
                <w:b/>
                <w:sz w:val="18"/>
                <w:szCs w:val="18"/>
              </w:rPr>
            </w:pPr>
            <w:r w:rsidRPr="00CF37A4">
              <w:rPr>
                <w:rFonts w:ascii="Verdana" w:hAnsi="Verdana"/>
                <w:b/>
                <w:sz w:val="18"/>
                <w:szCs w:val="18"/>
              </w:rPr>
              <w:t>PIXEL Centrum Komputerowe Tomasz Dziedzic</w:t>
            </w:r>
          </w:p>
          <w:p w14:paraId="3DC608BF" w14:textId="77777777" w:rsidR="00D874E4" w:rsidRPr="00CF37A4" w:rsidRDefault="00D874E4" w:rsidP="00197E49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F37A4">
              <w:rPr>
                <w:rFonts w:ascii="Verdana" w:hAnsi="Verdana"/>
                <w:bCs/>
                <w:sz w:val="18"/>
                <w:szCs w:val="18"/>
              </w:rPr>
              <w:t xml:space="preserve">Wilkowa 3A </w:t>
            </w:r>
          </w:p>
          <w:p w14:paraId="714A4B0B" w14:textId="77777777" w:rsidR="00D874E4" w:rsidRPr="00CF37A4" w:rsidRDefault="00D874E4" w:rsidP="00197E49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F37A4">
              <w:rPr>
                <w:rFonts w:ascii="Verdana" w:hAnsi="Verdana"/>
                <w:bCs/>
                <w:sz w:val="18"/>
                <w:szCs w:val="18"/>
              </w:rPr>
              <w:t>28-232 Łubnice</w:t>
            </w:r>
          </w:p>
        </w:tc>
        <w:tc>
          <w:tcPr>
            <w:tcW w:w="952" w:type="pct"/>
            <w:vAlign w:val="center"/>
          </w:tcPr>
          <w:p w14:paraId="4A2DE606" w14:textId="5163C810" w:rsidR="00D874E4" w:rsidRPr="00CF37A4" w:rsidRDefault="002B1098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952" w:type="pct"/>
            <w:vAlign w:val="center"/>
          </w:tcPr>
          <w:p w14:paraId="5DDE45ED" w14:textId="7EA4D0D8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 xml:space="preserve">  </w:t>
            </w:r>
            <w:r w:rsidR="002B1098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715" w:type="pct"/>
            <w:vAlign w:val="center"/>
          </w:tcPr>
          <w:p w14:paraId="332D7575" w14:textId="016AE6CF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 xml:space="preserve">  </w:t>
            </w:r>
            <w:r w:rsidR="002B1098">
              <w:rPr>
                <w:rFonts w:ascii="Verdana" w:hAnsi="Verdana"/>
                <w:sz w:val="18"/>
                <w:szCs w:val="18"/>
              </w:rPr>
              <w:t>*</w:t>
            </w:r>
          </w:p>
        </w:tc>
      </w:tr>
      <w:tr w:rsidR="00D874E4" w:rsidRPr="00CF37A4" w14:paraId="0594C036" w14:textId="77777777" w:rsidTr="00197E49">
        <w:tc>
          <w:tcPr>
            <w:tcW w:w="595" w:type="pct"/>
            <w:vAlign w:val="center"/>
          </w:tcPr>
          <w:p w14:paraId="7E65D3CC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786" w:type="pct"/>
            <w:vAlign w:val="center"/>
          </w:tcPr>
          <w:p w14:paraId="237B27EE" w14:textId="77777777" w:rsidR="00D874E4" w:rsidRPr="00CF37A4" w:rsidRDefault="00D874E4" w:rsidP="00197E49">
            <w:pPr>
              <w:rPr>
                <w:rFonts w:ascii="Verdana" w:hAnsi="Verdana"/>
                <w:b/>
                <w:sz w:val="18"/>
                <w:szCs w:val="18"/>
              </w:rPr>
            </w:pPr>
            <w:r w:rsidRPr="00CF37A4">
              <w:rPr>
                <w:rFonts w:ascii="Verdana" w:hAnsi="Verdana"/>
                <w:b/>
                <w:sz w:val="18"/>
                <w:szCs w:val="18"/>
              </w:rPr>
              <w:t>PROGRESS Systemy Komputerowe Sp. z o.o.</w:t>
            </w:r>
          </w:p>
          <w:p w14:paraId="46B7A1D0" w14:textId="77777777" w:rsidR="00D874E4" w:rsidRPr="00CF37A4" w:rsidRDefault="00D874E4" w:rsidP="00197E49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F37A4">
              <w:rPr>
                <w:rFonts w:ascii="Verdana" w:hAnsi="Verdana"/>
                <w:bCs/>
                <w:sz w:val="18"/>
                <w:szCs w:val="18"/>
              </w:rPr>
              <w:t xml:space="preserve">Al. Mickiewicza 27 </w:t>
            </w:r>
          </w:p>
          <w:p w14:paraId="0DC785ED" w14:textId="77777777" w:rsidR="00D874E4" w:rsidRPr="00CF37A4" w:rsidRDefault="00D874E4" w:rsidP="00197E49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F37A4">
              <w:rPr>
                <w:rFonts w:ascii="Verdana" w:hAnsi="Verdana"/>
                <w:bCs/>
                <w:sz w:val="18"/>
                <w:szCs w:val="18"/>
              </w:rPr>
              <w:t>31-120 Kraków</w:t>
            </w:r>
          </w:p>
        </w:tc>
        <w:tc>
          <w:tcPr>
            <w:tcW w:w="952" w:type="pct"/>
            <w:vAlign w:val="center"/>
          </w:tcPr>
          <w:p w14:paraId="3A699503" w14:textId="40ADCDB6" w:rsidR="00D874E4" w:rsidRPr="00CF37A4" w:rsidRDefault="002B1098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60,00</w:t>
            </w:r>
          </w:p>
        </w:tc>
        <w:tc>
          <w:tcPr>
            <w:tcW w:w="952" w:type="pct"/>
            <w:vAlign w:val="center"/>
          </w:tcPr>
          <w:p w14:paraId="7F866B9A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62DAF924" w14:textId="5DD6CB17" w:rsidR="00D874E4" w:rsidRPr="00CF37A4" w:rsidRDefault="002B1098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100,00</w:t>
            </w:r>
          </w:p>
        </w:tc>
      </w:tr>
      <w:tr w:rsidR="00D874E4" w:rsidRPr="00CF37A4" w14:paraId="456BAD59" w14:textId="77777777" w:rsidTr="00197E49">
        <w:tc>
          <w:tcPr>
            <w:tcW w:w="595" w:type="pct"/>
            <w:vAlign w:val="center"/>
          </w:tcPr>
          <w:p w14:paraId="369E7AD6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78DB2573" w14:textId="77777777" w:rsidR="00D874E4" w:rsidRPr="00CF37A4" w:rsidRDefault="00D874E4" w:rsidP="00197E49">
            <w:pPr>
              <w:rPr>
                <w:rFonts w:ascii="Verdana" w:hAnsi="Verdana"/>
                <w:b/>
                <w:sz w:val="18"/>
                <w:szCs w:val="18"/>
              </w:rPr>
            </w:pPr>
            <w:r w:rsidRPr="00CF37A4">
              <w:rPr>
                <w:rFonts w:ascii="Verdana" w:hAnsi="Verdana"/>
                <w:b/>
                <w:sz w:val="18"/>
                <w:szCs w:val="18"/>
              </w:rPr>
              <w:t>CEZARY SITARZ FH ANTRACYT X MEDIA SPRZEDAŻ KOMPUTERÓW</w:t>
            </w:r>
          </w:p>
          <w:p w14:paraId="0A38B873" w14:textId="77777777" w:rsidR="00D874E4" w:rsidRPr="00CF37A4" w:rsidRDefault="00D874E4" w:rsidP="00197E49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F37A4">
              <w:rPr>
                <w:rFonts w:ascii="Verdana" w:hAnsi="Verdana"/>
                <w:bCs/>
                <w:sz w:val="18"/>
                <w:szCs w:val="18"/>
              </w:rPr>
              <w:t xml:space="preserve">OS. ZŁOTEGO WIEKU 19 </w:t>
            </w:r>
          </w:p>
          <w:p w14:paraId="3D08B712" w14:textId="77777777" w:rsidR="00D874E4" w:rsidRPr="00CF37A4" w:rsidRDefault="00D874E4" w:rsidP="00197E49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F37A4">
              <w:rPr>
                <w:rFonts w:ascii="Verdana" w:hAnsi="Verdana"/>
                <w:bCs/>
                <w:sz w:val="18"/>
                <w:szCs w:val="18"/>
              </w:rPr>
              <w:t>31-617 KRAKÓW</w:t>
            </w:r>
          </w:p>
        </w:tc>
        <w:tc>
          <w:tcPr>
            <w:tcW w:w="952" w:type="pct"/>
            <w:vAlign w:val="center"/>
          </w:tcPr>
          <w:p w14:paraId="1263F639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952" w:type="pct"/>
          </w:tcPr>
          <w:p w14:paraId="1FE9A387" w14:textId="77777777" w:rsidR="00D874E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61333C12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715" w:type="pct"/>
          </w:tcPr>
          <w:p w14:paraId="05946A11" w14:textId="77777777" w:rsidR="00D874E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29B5B464" w14:textId="77777777" w:rsidR="00D874E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3AD62C3B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*</w:t>
            </w:r>
          </w:p>
        </w:tc>
      </w:tr>
      <w:tr w:rsidR="00D874E4" w:rsidRPr="00CF37A4" w14:paraId="441ACF88" w14:textId="77777777" w:rsidTr="00197E49">
        <w:tc>
          <w:tcPr>
            <w:tcW w:w="595" w:type="pct"/>
            <w:vAlign w:val="center"/>
          </w:tcPr>
          <w:p w14:paraId="4EE607F9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1786" w:type="pct"/>
            <w:vAlign w:val="center"/>
          </w:tcPr>
          <w:p w14:paraId="69CCB0B9" w14:textId="77777777" w:rsidR="00D874E4" w:rsidRPr="00CF37A4" w:rsidRDefault="00D874E4" w:rsidP="00197E49">
            <w:pPr>
              <w:rPr>
                <w:rFonts w:ascii="Verdana" w:hAnsi="Verdana"/>
                <w:b/>
                <w:sz w:val="18"/>
                <w:szCs w:val="18"/>
              </w:rPr>
            </w:pPr>
            <w:r w:rsidRPr="00CF37A4">
              <w:rPr>
                <w:rFonts w:ascii="Verdana" w:hAnsi="Verdana"/>
                <w:b/>
                <w:sz w:val="18"/>
                <w:szCs w:val="18"/>
              </w:rPr>
              <w:t>Framko 2 spółka jawna J.Strykowski S.Miazga</w:t>
            </w:r>
          </w:p>
          <w:p w14:paraId="6CA49E2B" w14:textId="77777777" w:rsidR="00D874E4" w:rsidRPr="00CF37A4" w:rsidRDefault="00D874E4" w:rsidP="00197E49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F37A4">
              <w:rPr>
                <w:rFonts w:ascii="Verdana" w:hAnsi="Verdana"/>
                <w:bCs/>
                <w:sz w:val="18"/>
                <w:szCs w:val="18"/>
              </w:rPr>
              <w:t xml:space="preserve">Duża 22 </w:t>
            </w:r>
          </w:p>
          <w:p w14:paraId="0254C638" w14:textId="77777777" w:rsidR="00D874E4" w:rsidRPr="00CF37A4" w:rsidRDefault="00D874E4" w:rsidP="00197E49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F37A4">
              <w:rPr>
                <w:rFonts w:ascii="Verdana" w:hAnsi="Verdana"/>
                <w:bCs/>
                <w:sz w:val="18"/>
                <w:szCs w:val="18"/>
              </w:rPr>
              <w:t>25-013 Kielce</w:t>
            </w:r>
          </w:p>
        </w:tc>
        <w:tc>
          <w:tcPr>
            <w:tcW w:w="952" w:type="pct"/>
          </w:tcPr>
          <w:p w14:paraId="094509B8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952" w:type="pct"/>
          </w:tcPr>
          <w:p w14:paraId="3892943D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715" w:type="pct"/>
          </w:tcPr>
          <w:p w14:paraId="6A4DC210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*</w:t>
            </w:r>
          </w:p>
        </w:tc>
      </w:tr>
      <w:tr w:rsidR="00D874E4" w:rsidRPr="00CF37A4" w14:paraId="5D838B6B" w14:textId="77777777" w:rsidTr="00197E49">
        <w:tc>
          <w:tcPr>
            <w:tcW w:w="595" w:type="pct"/>
            <w:vAlign w:val="center"/>
          </w:tcPr>
          <w:p w14:paraId="53986793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1786" w:type="pct"/>
            <w:vAlign w:val="center"/>
          </w:tcPr>
          <w:p w14:paraId="18CA6412" w14:textId="77777777" w:rsidR="00D874E4" w:rsidRPr="00CF37A4" w:rsidRDefault="00D874E4" w:rsidP="00197E49">
            <w:pPr>
              <w:rPr>
                <w:rFonts w:ascii="Verdana" w:hAnsi="Verdana"/>
                <w:b/>
                <w:sz w:val="18"/>
                <w:szCs w:val="18"/>
              </w:rPr>
            </w:pPr>
            <w:r w:rsidRPr="00CF37A4">
              <w:rPr>
                <w:rFonts w:ascii="Verdana" w:hAnsi="Verdana"/>
                <w:b/>
                <w:sz w:val="18"/>
                <w:szCs w:val="18"/>
              </w:rPr>
              <w:t>Extreme PC, Marek Budny, Radosław Janicki, spółka cywilna</w:t>
            </w:r>
          </w:p>
          <w:p w14:paraId="276DCF12" w14:textId="77777777" w:rsidR="00D874E4" w:rsidRPr="00CF37A4" w:rsidRDefault="00D874E4" w:rsidP="00197E49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F37A4">
              <w:rPr>
                <w:rFonts w:ascii="Verdana" w:hAnsi="Verdana"/>
                <w:bCs/>
                <w:sz w:val="18"/>
                <w:szCs w:val="18"/>
              </w:rPr>
              <w:t>Brzeska 5-15 /U3</w:t>
            </w:r>
          </w:p>
          <w:p w14:paraId="3AADB8C9" w14:textId="77777777" w:rsidR="00D874E4" w:rsidRPr="00CF37A4" w:rsidRDefault="00D874E4" w:rsidP="00197E49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F37A4">
              <w:rPr>
                <w:rFonts w:ascii="Verdana" w:hAnsi="Verdana"/>
                <w:bCs/>
                <w:sz w:val="18"/>
                <w:szCs w:val="18"/>
              </w:rPr>
              <w:t>50-430 Wrocław</w:t>
            </w:r>
          </w:p>
        </w:tc>
        <w:tc>
          <w:tcPr>
            <w:tcW w:w="952" w:type="pct"/>
          </w:tcPr>
          <w:p w14:paraId="3596C94B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952" w:type="pct"/>
          </w:tcPr>
          <w:p w14:paraId="74B506A7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715" w:type="pct"/>
          </w:tcPr>
          <w:p w14:paraId="5FCD2EA6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*</w:t>
            </w:r>
          </w:p>
        </w:tc>
      </w:tr>
    </w:tbl>
    <w:p w14:paraId="1A885E0B" w14:textId="77777777" w:rsidR="00D874E4" w:rsidRPr="00CF37A4" w:rsidRDefault="00D874E4" w:rsidP="00D874E4">
      <w:pPr>
        <w:ind w:firstLine="709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*Zamawiający nie przyznawał punktów. Oferta Wykonawcy została odrzucona.</w:t>
      </w:r>
    </w:p>
    <w:p w14:paraId="7C8C7B1F" w14:textId="77777777" w:rsidR="00D874E4" w:rsidRPr="00CF37A4" w:rsidRDefault="00D874E4" w:rsidP="00D874E4"/>
    <w:p w14:paraId="26A3E6ED" w14:textId="77777777" w:rsidR="00D874E4" w:rsidRPr="00CF37A4" w:rsidRDefault="00D874E4" w:rsidP="00CF37A4"/>
    <w:sectPr w:rsidR="00D874E4" w:rsidRPr="00CF37A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08B5FA" w14:textId="77777777" w:rsidR="00961FB2" w:rsidRDefault="00961FB2">
      <w:r>
        <w:separator/>
      </w:r>
    </w:p>
  </w:endnote>
  <w:endnote w:type="continuationSeparator" w:id="0">
    <w:p w14:paraId="43FB1B1F" w14:textId="77777777" w:rsidR="00961FB2" w:rsidRDefault="00961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9F9C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60E0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EE3E9D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88EE72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89AE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47A54" w14:textId="77777777" w:rsidR="00961FB2" w:rsidRDefault="00961FB2">
      <w:r>
        <w:separator/>
      </w:r>
    </w:p>
  </w:footnote>
  <w:footnote w:type="continuationSeparator" w:id="0">
    <w:p w14:paraId="053D5D8D" w14:textId="77777777" w:rsidR="00961FB2" w:rsidRDefault="00961F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58EA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928E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2925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742E"/>
    <w:rsid w:val="00005838"/>
    <w:rsid w:val="00022322"/>
    <w:rsid w:val="00042497"/>
    <w:rsid w:val="00097E97"/>
    <w:rsid w:val="000C1E6F"/>
    <w:rsid w:val="000E4E56"/>
    <w:rsid w:val="001A1468"/>
    <w:rsid w:val="001B7815"/>
    <w:rsid w:val="001C31ED"/>
    <w:rsid w:val="002B1098"/>
    <w:rsid w:val="002B1E4F"/>
    <w:rsid w:val="002B6761"/>
    <w:rsid w:val="003445A0"/>
    <w:rsid w:val="0034742E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742F3"/>
    <w:rsid w:val="00596FD7"/>
    <w:rsid w:val="005E5BFF"/>
    <w:rsid w:val="00607F9B"/>
    <w:rsid w:val="00644DCB"/>
    <w:rsid w:val="00657C1E"/>
    <w:rsid w:val="006B585D"/>
    <w:rsid w:val="006E3089"/>
    <w:rsid w:val="00704C1F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5F1"/>
    <w:rsid w:val="00915B9E"/>
    <w:rsid w:val="00952256"/>
    <w:rsid w:val="00960D19"/>
    <w:rsid w:val="00961FB2"/>
    <w:rsid w:val="0097748A"/>
    <w:rsid w:val="009F0E5C"/>
    <w:rsid w:val="00A029B8"/>
    <w:rsid w:val="00A17CDB"/>
    <w:rsid w:val="00AA02AC"/>
    <w:rsid w:val="00B32D12"/>
    <w:rsid w:val="00B464D3"/>
    <w:rsid w:val="00B51F05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CF37A4"/>
    <w:rsid w:val="00D01E5B"/>
    <w:rsid w:val="00D04203"/>
    <w:rsid w:val="00D26ED6"/>
    <w:rsid w:val="00D42C90"/>
    <w:rsid w:val="00D62C0E"/>
    <w:rsid w:val="00D8427E"/>
    <w:rsid w:val="00D874E4"/>
    <w:rsid w:val="00DE4BF6"/>
    <w:rsid w:val="00E30B2D"/>
    <w:rsid w:val="00E62859"/>
    <w:rsid w:val="00E85D70"/>
    <w:rsid w:val="00F33C66"/>
    <w:rsid w:val="00F72C77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D5095C"/>
  <w15:chartTrackingRefBased/>
  <w15:docId w15:val="{3088689C-12FE-4895-9430-096E50611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Katarzyna Breguła</cp:lastModifiedBy>
  <cp:revision>3</cp:revision>
  <cp:lastPrinted>2025-09-04T06:07:00Z</cp:lastPrinted>
  <dcterms:created xsi:type="dcterms:W3CDTF">2025-10-10T08:33:00Z</dcterms:created>
  <dcterms:modified xsi:type="dcterms:W3CDTF">2025-10-10T08:35:00Z</dcterms:modified>
</cp:coreProperties>
</file>