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B7AD7" w14:textId="77777777" w:rsidR="00CF7835" w:rsidRPr="009432A1" w:rsidRDefault="00D9311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93111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93111">
        <w:rPr>
          <w:rFonts w:ascii="Arial" w:hAnsi="Arial" w:cs="Arial"/>
          <w:sz w:val="24"/>
          <w:szCs w:val="24"/>
        </w:rPr>
        <w:t>2025-10-10</w:t>
      </w:r>
    </w:p>
    <w:p w14:paraId="57249180" w14:textId="77777777" w:rsidR="00CF7835" w:rsidRPr="009432A1" w:rsidRDefault="00D9311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9311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0EEBE08" w14:textId="77777777" w:rsidR="00CF7835" w:rsidRPr="009432A1" w:rsidRDefault="00D9311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93111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93111">
        <w:rPr>
          <w:rFonts w:ascii="Arial" w:hAnsi="Arial" w:cs="Arial"/>
          <w:sz w:val="24"/>
          <w:szCs w:val="24"/>
        </w:rPr>
        <w:t>66</w:t>
      </w:r>
    </w:p>
    <w:p w14:paraId="51FD0D46" w14:textId="77777777" w:rsidR="00CF7835" w:rsidRPr="009432A1" w:rsidRDefault="00D93111" w:rsidP="00CF7835">
      <w:pPr>
        <w:rPr>
          <w:rFonts w:ascii="Arial" w:hAnsi="Arial" w:cs="Arial"/>
          <w:sz w:val="24"/>
          <w:szCs w:val="24"/>
        </w:rPr>
      </w:pPr>
      <w:r w:rsidRPr="00D93111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93111">
        <w:rPr>
          <w:rFonts w:ascii="Arial" w:hAnsi="Arial" w:cs="Arial"/>
          <w:sz w:val="24"/>
          <w:szCs w:val="24"/>
        </w:rPr>
        <w:t>Kraków</w:t>
      </w:r>
    </w:p>
    <w:p w14:paraId="51CC15D2" w14:textId="60C8990B" w:rsidR="00CF7835" w:rsidRPr="009432A1" w:rsidRDefault="001775C4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SZP-271-49/25-1030.IW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DFE0BB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6DF288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6137FA9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51541A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499953C" w14:textId="77777777" w:rsidTr="000C1C6D">
        <w:tc>
          <w:tcPr>
            <w:tcW w:w="2269" w:type="dxa"/>
            <w:shd w:val="clear" w:color="auto" w:fill="auto"/>
          </w:tcPr>
          <w:p w14:paraId="3B8358B0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EE2F4E" w14:textId="77777777" w:rsidR="00CF7835" w:rsidRPr="004E4B64" w:rsidRDefault="00D9311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3111">
              <w:rPr>
                <w:rFonts w:ascii="Arial" w:hAnsi="Arial" w:cs="Arial"/>
                <w:bCs/>
                <w:sz w:val="24"/>
                <w:szCs w:val="24"/>
              </w:rPr>
              <w:t>Zakup, dostawa i uruchomienie aparatu do znieczulenia - 1 sztuka oraz przeszkolenie pracowników Zamawiającego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93111" w:rsidRPr="004E4B64" w14:paraId="5A763FFC" w14:textId="77777777" w:rsidTr="00CA4D93">
        <w:tc>
          <w:tcPr>
            <w:tcW w:w="2269" w:type="dxa"/>
            <w:shd w:val="clear" w:color="auto" w:fill="auto"/>
          </w:tcPr>
          <w:p w14:paraId="32FEE6BB" w14:textId="77777777" w:rsidR="00D93111" w:rsidRPr="004E4B64" w:rsidRDefault="00D93111" w:rsidP="00CA4D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E655CB" w14:textId="77777777" w:rsidR="00D93111" w:rsidRPr="004E4B64" w:rsidRDefault="00D93111" w:rsidP="00CA4D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3111">
              <w:rPr>
                <w:rFonts w:ascii="Arial" w:hAnsi="Arial" w:cs="Arial"/>
                <w:bCs/>
                <w:sz w:val="24"/>
                <w:szCs w:val="24"/>
              </w:rPr>
              <w:t>SZP-271-49/25</w:t>
            </w:r>
          </w:p>
        </w:tc>
      </w:tr>
    </w:tbl>
    <w:p w14:paraId="05818E7A" w14:textId="62890BFE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93111" w:rsidRPr="00D93111">
        <w:rPr>
          <w:rFonts w:ascii="Arial" w:hAnsi="Arial" w:cs="Arial"/>
          <w:sz w:val="24"/>
          <w:szCs w:val="24"/>
        </w:rPr>
        <w:t>(</w:t>
      </w:r>
      <w:proofErr w:type="spellStart"/>
      <w:r w:rsidR="00D93111" w:rsidRPr="00D93111">
        <w:rPr>
          <w:rFonts w:ascii="Arial" w:hAnsi="Arial" w:cs="Arial"/>
          <w:sz w:val="24"/>
          <w:szCs w:val="24"/>
        </w:rPr>
        <w:t>t.j</w:t>
      </w:r>
      <w:proofErr w:type="spellEnd"/>
      <w:r w:rsidR="00D93111" w:rsidRPr="00D93111">
        <w:rPr>
          <w:rFonts w:ascii="Arial" w:hAnsi="Arial" w:cs="Arial"/>
          <w:sz w:val="24"/>
          <w:szCs w:val="24"/>
        </w:rPr>
        <w:t>. Dz. U. z 2024 poz. 1320</w:t>
      </w:r>
      <w:r w:rsidR="001775C4">
        <w:rPr>
          <w:rFonts w:ascii="Arial" w:hAnsi="Arial" w:cs="Arial"/>
          <w:sz w:val="24"/>
          <w:szCs w:val="24"/>
        </w:rPr>
        <w:t>ze zm.</w:t>
      </w:r>
      <w:r w:rsidR="00D93111" w:rsidRPr="00D93111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6438F53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93111" w:rsidRPr="00D93111">
        <w:rPr>
          <w:rFonts w:ascii="Arial" w:hAnsi="Arial" w:cs="Arial"/>
          <w:sz w:val="24"/>
          <w:szCs w:val="24"/>
        </w:rPr>
        <w:t>10/10/2025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93111" w:rsidRPr="00D93111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1EBA725" w14:textId="77777777" w:rsidTr="000C1C6D">
        <w:tc>
          <w:tcPr>
            <w:tcW w:w="1276" w:type="dxa"/>
            <w:shd w:val="clear" w:color="auto" w:fill="F2F2F2"/>
            <w:vAlign w:val="center"/>
          </w:tcPr>
          <w:p w14:paraId="78DE350C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FA5FBA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DB41DE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93111" w:rsidRPr="00355C9D" w14:paraId="3455029C" w14:textId="77777777" w:rsidTr="00CA4D93">
        <w:tc>
          <w:tcPr>
            <w:tcW w:w="1276" w:type="dxa"/>
            <w:shd w:val="clear" w:color="auto" w:fill="auto"/>
            <w:vAlign w:val="center"/>
          </w:tcPr>
          <w:p w14:paraId="6877FED2" w14:textId="77777777" w:rsidR="00D93111" w:rsidRPr="00CF7835" w:rsidRDefault="00D93111" w:rsidP="00CA4D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31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E77A9F6" w14:textId="77777777" w:rsidR="00D93111" w:rsidRPr="00CF7835" w:rsidRDefault="00D93111" w:rsidP="00CA4D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93111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2FC01CE2" w14:textId="77777777" w:rsidR="00D93111" w:rsidRPr="00CF7835" w:rsidRDefault="00D93111" w:rsidP="00CA4D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93111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93111">
              <w:rPr>
                <w:rFonts w:ascii="Arial" w:hAnsi="Arial" w:cs="Arial"/>
                <w:sz w:val="24"/>
                <w:szCs w:val="24"/>
              </w:rPr>
              <w:t>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20CDC2" w14:textId="77777777" w:rsidR="00D93111" w:rsidRPr="00CF7835" w:rsidRDefault="00D93111" w:rsidP="00CA4D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3111">
              <w:rPr>
                <w:rFonts w:ascii="Arial" w:hAnsi="Arial" w:cs="Arial"/>
                <w:sz w:val="24"/>
                <w:szCs w:val="24"/>
              </w:rPr>
              <w:t>15-620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93111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828C81" w14:textId="77777777" w:rsidR="00D93111" w:rsidRPr="00CF7835" w:rsidRDefault="00D93111" w:rsidP="00CA4D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3111">
              <w:rPr>
                <w:rFonts w:ascii="Arial" w:hAnsi="Arial" w:cs="Arial"/>
                <w:sz w:val="24"/>
                <w:szCs w:val="24"/>
              </w:rPr>
              <w:t>214 380.00 zł</w:t>
            </w:r>
          </w:p>
        </w:tc>
      </w:tr>
    </w:tbl>
    <w:p w14:paraId="3C51FB0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0182C03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A5D3B38" w14:textId="11B431E6" w:rsidR="00A80738" w:rsidRDefault="00A80738" w:rsidP="001775C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8EAFD6D" w14:textId="03F878EC" w:rsidR="001775C4" w:rsidRDefault="001775C4" w:rsidP="001775C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E43A28A" w14:textId="1B29D71B" w:rsidR="001775C4" w:rsidRPr="00355C9D" w:rsidRDefault="001775C4" w:rsidP="001775C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1775C4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D0490" w14:textId="77777777" w:rsidR="007B2472" w:rsidRDefault="007B2472">
      <w:r>
        <w:separator/>
      </w:r>
    </w:p>
  </w:endnote>
  <w:endnote w:type="continuationSeparator" w:id="0">
    <w:p w14:paraId="1D862A54" w14:textId="77777777" w:rsidR="007B2472" w:rsidRDefault="007B2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3DC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A1E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E296C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BEE915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417D00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5F6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14831D" w14:textId="77777777" w:rsidR="009F189D" w:rsidRDefault="009F189D">
    <w:pPr>
      <w:pStyle w:val="Stopka"/>
      <w:tabs>
        <w:tab w:val="clear" w:pos="4536"/>
      </w:tabs>
      <w:jc w:val="center"/>
    </w:pPr>
  </w:p>
  <w:p w14:paraId="1BF6BA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C7646" w14:textId="77777777" w:rsidR="007B2472" w:rsidRDefault="007B2472">
      <w:r>
        <w:separator/>
      </w:r>
    </w:p>
  </w:footnote>
  <w:footnote w:type="continuationSeparator" w:id="0">
    <w:p w14:paraId="0CCD5011" w14:textId="77777777" w:rsidR="007B2472" w:rsidRDefault="007B2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D827" w14:textId="77777777" w:rsidR="00D93111" w:rsidRDefault="00D931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7B55A" w14:textId="77777777" w:rsidR="00D93111" w:rsidRDefault="00D931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3A2A4" w14:textId="77777777" w:rsidR="00D93111" w:rsidRDefault="00D931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472"/>
    <w:rsid w:val="00007727"/>
    <w:rsid w:val="00017720"/>
    <w:rsid w:val="00035488"/>
    <w:rsid w:val="000C1C6D"/>
    <w:rsid w:val="000D7F25"/>
    <w:rsid w:val="000E00E5"/>
    <w:rsid w:val="001146A4"/>
    <w:rsid w:val="00173B20"/>
    <w:rsid w:val="001775C4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2472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9311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FD4DF"/>
  <w15:chartTrackingRefBased/>
  <w15:docId w15:val="{B4CB1B3E-DB6D-4F43-B916-75A53DCE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2025-10-10T08:19:00Z</cp:lastPrinted>
  <dcterms:created xsi:type="dcterms:W3CDTF">2025-10-10T08:18:00Z</dcterms:created>
  <dcterms:modified xsi:type="dcterms:W3CDTF">2025-10-10T08:19:00Z</dcterms:modified>
</cp:coreProperties>
</file>