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160E9" w14:textId="77777777" w:rsidR="00A858F3" w:rsidRPr="00E874DC" w:rsidRDefault="00A858F3" w:rsidP="00A858F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F7F75BB" w14:textId="77777777" w:rsidR="00A858F3" w:rsidRDefault="00A858F3" w:rsidP="00A858F3">
      <w:pPr>
        <w:spacing w:before="48" w:line="240" w:lineRule="atLeast"/>
        <w:jc w:val="right"/>
        <w:rPr>
          <w:b/>
          <w:sz w:val="24"/>
          <w:szCs w:val="24"/>
          <w:lang w:val="pl-PL"/>
        </w:rPr>
      </w:pPr>
    </w:p>
    <w:p w14:paraId="17D456EC" w14:textId="77777777" w:rsidR="00A858F3" w:rsidRDefault="00A858F3" w:rsidP="00A858F3">
      <w:pPr>
        <w:spacing w:before="48" w:line="240" w:lineRule="atLeast"/>
        <w:jc w:val="center"/>
        <w:rPr>
          <w:b/>
          <w:sz w:val="24"/>
          <w:szCs w:val="24"/>
          <w:lang w:val="pl-PL"/>
        </w:rPr>
      </w:pPr>
      <w:r>
        <w:rPr>
          <w:b/>
          <w:sz w:val="24"/>
          <w:szCs w:val="24"/>
          <w:lang w:val="pl-PL"/>
        </w:rPr>
        <w:t>WZÓR UMOWY</w:t>
      </w:r>
    </w:p>
    <w:p w14:paraId="48175E92" w14:textId="77777777" w:rsidR="00A858F3" w:rsidRDefault="00A858F3" w:rsidP="00A858F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4393E1C7" w14:textId="77777777" w:rsidR="00A858F3" w:rsidRDefault="00A858F3" w:rsidP="00A858F3">
      <w:pPr>
        <w:spacing w:before="48" w:line="240" w:lineRule="atLeast"/>
        <w:jc w:val="center"/>
        <w:rPr>
          <w:b/>
          <w:sz w:val="28"/>
          <w:lang w:val="pl-PL"/>
        </w:rPr>
      </w:pPr>
    </w:p>
    <w:p w14:paraId="1B4967DC" w14:textId="310B5D2A" w:rsidR="00A858F3" w:rsidRPr="00AA2A22" w:rsidRDefault="00A858F3" w:rsidP="00A858F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DE-dzp.272-</w:t>
      </w:r>
      <w:r>
        <w:rPr>
          <w:rFonts w:ascii="Times New Roman" w:hAnsi="Times New Roman"/>
        </w:rPr>
        <w:t>607</w:t>
      </w:r>
      <w:r>
        <w:rPr>
          <w:rFonts w:ascii="Times New Roman" w:hAnsi="Times New Roman"/>
        </w:rPr>
        <w:t>/25</w:t>
      </w:r>
      <w:r w:rsidRPr="00AA2A22">
        <w:rPr>
          <w:rFonts w:ascii="Times New Roman" w:hAnsi="Times New Roman"/>
        </w:rPr>
        <w:t xml:space="preserve"> </w:t>
      </w:r>
    </w:p>
    <w:p w14:paraId="6A223138" w14:textId="77777777" w:rsidR="00A858F3" w:rsidRDefault="00A858F3" w:rsidP="00A858F3">
      <w:pPr>
        <w:pStyle w:val="Tekstpodstawowy"/>
        <w:ind w:right="-47"/>
        <w:jc w:val="both"/>
        <w:rPr>
          <w:rFonts w:ascii="Times New Roman" w:hAnsi="Times New Roman"/>
        </w:rPr>
      </w:pPr>
      <w:r w:rsidRPr="00AA2A22">
        <w:rPr>
          <w:rFonts w:ascii="Times New Roman" w:hAnsi="Times New Roman"/>
        </w:rPr>
        <w:t>pomiędzy</w:t>
      </w:r>
    </w:p>
    <w:p w14:paraId="3CC72A6E" w14:textId="77777777" w:rsidR="00A858F3" w:rsidRDefault="00A858F3" w:rsidP="00A858F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FB385D1" w14:textId="77777777" w:rsidR="00A858F3" w:rsidRDefault="00A858F3" w:rsidP="00A858F3">
      <w:pPr>
        <w:pStyle w:val="Tekstpodstawowy"/>
        <w:ind w:right="-47"/>
        <w:jc w:val="both"/>
        <w:rPr>
          <w:rFonts w:ascii="Times New Roman" w:hAnsi="Times New Roman"/>
        </w:rPr>
      </w:pPr>
      <w:r>
        <w:rPr>
          <w:rFonts w:ascii="Times New Roman" w:hAnsi="Times New Roman"/>
        </w:rPr>
        <w:t>reprezentowana przez:</w:t>
      </w:r>
    </w:p>
    <w:p w14:paraId="6521842E" w14:textId="77777777" w:rsidR="00A858F3" w:rsidRDefault="00A858F3" w:rsidP="00A858F3">
      <w:pPr>
        <w:pStyle w:val="Tekstpodstawowy"/>
        <w:ind w:right="-47"/>
        <w:jc w:val="both"/>
        <w:rPr>
          <w:rFonts w:ascii="Times New Roman" w:hAnsi="Times New Roman"/>
        </w:rPr>
      </w:pPr>
      <w:r>
        <w:rPr>
          <w:rFonts w:ascii="Times New Roman" w:hAnsi="Times New Roman"/>
        </w:rPr>
        <w:t xml:space="preserve">1.Dziekana Wydziału /Kierownika Jednostki/............................................................................. </w:t>
      </w:r>
    </w:p>
    <w:p w14:paraId="51D8D012" w14:textId="77777777" w:rsidR="00A858F3" w:rsidRDefault="00A858F3" w:rsidP="00A858F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5B329F2" w14:textId="77777777" w:rsidR="00A858F3" w:rsidRDefault="00A858F3" w:rsidP="00A858F3">
      <w:pPr>
        <w:pStyle w:val="Tekstpodstawowy"/>
        <w:ind w:right="-47"/>
        <w:jc w:val="both"/>
        <w:rPr>
          <w:rFonts w:ascii="Times New Roman" w:hAnsi="Times New Roman"/>
        </w:rPr>
      </w:pPr>
      <w:r>
        <w:rPr>
          <w:rFonts w:ascii="Times New Roman" w:hAnsi="Times New Roman"/>
        </w:rPr>
        <w:t>zwaną dalej KUPUJĄCYM</w:t>
      </w:r>
    </w:p>
    <w:p w14:paraId="455CCF81" w14:textId="77777777" w:rsidR="00A858F3" w:rsidRDefault="00A858F3" w:rsidP="00A858F3">
      <w:pPr>
        <w:pStyle w:val="Tekstpodstawowy"/>
        <w:ind w:right="-47"/>
        <w:jc w:val="both"/>
        <w:rPr>
          <w:rFonts w:ascii="Times New Roman" w:hAnsi="Times New Roman"/>
        </w:rPr>
      </w:pPr>
      <w:r>
        <w:rPr>
          <w:rFonts w:ascii="Times New Roman" w:hAnsi="Times New Roman"/>
        </w:rPr>
        <w:t xml:space="preserve">a </w:t>
      </w:r>
    </w:p>
    <w:p w14:paraId="1491503F" w14:textId="77777777" w:rsidR="00A858F3" w:rsidRDefault="00A858F3" w:rsidP="00A858F3">
      <w:pPr>
        <w:pStyle w:val="Tekstpodstawowy"/>
        <w:ind w:right="-47"/>
        <w:jc w:val="both"/>
        <w:rPr>
          <w:rFonts w:ascii="Times New Roman" w:hAnsi="Times New Roman"/>
        </w:rPr>
      </w:pPr>
      <w:r>
        <w:rPr>
          <w:rFonts w:ascii="Times New Roman" w:hAnsi="Times New Roman"/>
        </w:rPr>
        <w:t>......................................................................................................................................................</w:t>
      </w:r>
    </w:p>
    <w:p w14:paraId="25C04633" w14:textId="77777777" w:rsidR="00A858F3" w:rsidRDefault="00A858F3" w:rsidP="00A858F3">
      <w:pPr>
        <w:pStyle w:val="Tekstpodstawowy"/>
        <w:ind w:right="-47"/>
        <w:jc w:val="both"/>
        <w:rPr>
          <w:rFonts w:ascii="Times New Roman" w:hAnsi="Times New Roman"/>
        </w:rPr>
      </w:pPr>
      <w:r>
        <w:rPr>
          <w:rFonts w:ascii="Times New Roman" w:hAnsi="Times New Roman"/>
        </w:rPr>
        <w:t>......................................................................................................................................................</w:t>
      </w:r>
    </w:p>
    <w:p w14:paraId="5C51C6AD" w14:textId="77777777" w:rsidR="00A858F3" w:rsidRDefault="00A858F3" w:rsidP="00A858F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83FC4DF" w14:textId="77777777" w:rsidR="00A858F3" w:rsidRDefault="00A858F3" w:rsidP="00A858F3">
      <w:pPr>
        <w:pStyle w:val="Tekstpodstawowy"/>
        <w:ind w:right="-47"/>
        <w:jc w:val="both"/>
        <w:rPr>
          <w:rFonts w:ascii="Times New Roman" w:hAnsi="Times New Roman"/>
        </w:rPr>
      </w:pPr>
      <w:r>
        <w:rPr>
          <w:rFonts w:ascii="Times New Roman" w:hAnsi="Times New Roman"/>
        </w:rPr>
        <w:t>reprezentowanym przez:</w:t>
      </w:r>
    </w:p>
    <w:p w14:paraId="517079AD" w14:textId="77777777" w:rsidR="00A858F3" w:rsidRDefault="00A858F3" w:rsidP="00A858F3">
      <w:pPr>
        <w:pStyle w:val="Tekstpodstawowy"/>
        <w:ind w:right="-47"/>
        <w:jc w:val="both"/>
        <w:rPr>
          <w:rFonts w:ascii="Times New Roman" w:hAnsi="Times New Roman"/>
        </w:rPr>
      </w:pPr>
      <w:r>
        <w:rPr>
          <w:rFonts w:ascii="Times New Roman" w:hAnsi="Times New Roman"/>
        </w:rPr>
        <w:t>1...................................................................................................................................................</w:t>
      </w:r>
    </w:p>
    <w:p w14:paraId="62F8B371" w14:textId="77777777" w:rsidR="00A858F3" w:rsidRDefault="00A858F3" w:rsidP="00A858F3">
      <w:pPr>
        <w:pStyle w:val="Tekstpodstawowy"/>
        <w:ind w:right="-47"/>
        <w:jc w:val="both"/>
        <w:rPr>
          <w:rFonts w:ascii="Times New Roman" w:hAnsi="Times New Roman"/>
        </w:rPr>
      </w:pPr>
      <w:r>
        <w:rPr>
          <w:rFonts w:ascii="Times New Roman" w:hAnsi="Times New Roman"/>
        </w:rPr>
        <w:t xml:space="preserve">2................................................................................................................................................... </w:t>
      </w:r>
    </w:p>
    <w:p w14:paraId="7A08EED5" w14:textId="77777777" w:rsidR="00A858F3" w:rsidRDefault="00A858F3" w:rsidP="00A858F3">
      <w:pPr>
        <w:pStyle w:val="Tekstpodstawowy"/>
        <w:ind w:right="-47"/>
        <w:jc w:val="both"/>
        <w:rPr>
          <w:rFonts w:ascii="Times New Roman" w:hAnsi="Times New Roman"/>
        </w:rPr>
      </w:pPr>
      <w:r>
        <w:rPr>
          <w:rFonts w:ascii="Times New Roman" w:hAnsi="Times New Roman"/>
        </w:rPr>
        <w:t>zwanym dalej SPRZEDAWCĄ</w:t>
      </w:r>
    </w:p>
    <w:p w14:paraId="43BF5A17" w14:textId="77777777" w:rsidR="00A858F3" w:rsidRDefault="00A858F3" w:rsidP="00A858F3">
      <w:pPr>
        <w:pStyle w:val="Tekstpodstawowy"/>
        <w:ind w:right="-47"/>
        <w:jc w:val="center"/>
        <w:rPr>
          <w:rFonts w:ascii="Times New Roman" w:hAnsi="Times New Roman"/>
        </w:rPr>
      </w:pPr>
    </w:p>
    <w:p w14:paraId="1EEFEFD0"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 1</w:t>
      </w:r>
    </w:p>
    <w:p w14:paraId="75CFAEAA" w14:textId="77777777" w:rsidR="00A858F3" w:rsidRPr="00A51A5B" w:rsidRDefault="00A858F3" w:rsidP="00A858F3">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szCs w:val="24"/>
        </w:rPr>
        <w:t>d</w:t>
      </w:r>
      <w:r w:rsidRPr="00A51A5B">
        <w:rPr>
          <w:rFonts w:ascii="Times New Roman" w:hAnsi="Times New Roman"/>
          <w:b/>
          <w:szCs w:val="24"/>
        </w:rPr>
        <w:t xml:space="preserve">ostawa </w:t>
      </w:r>
      <w:r>
        <w:rPr>
          <w:rFonts w:ascii="Times New Roman" w:hAnsi="Times New Roman"/>
          <w:b/>
          <w:szCs w:val="24"/>
        </w:rPr>
        <w:t xml:space="preserve">robota przemysłowego </w:t>
      </w:r>
      <w:r w:rsidRPr="00A51A5B">
        <w:rPr>
          <w:rFonts w:ascii="Times New Roman" w:hAnsi="Times New Roman"/>
          <w:b/>
          <w:szCs w:val="24"/>
        </w:rPr>
        <w:t xml:space="preserve">na potrzeby </w:t>
      </w:r>
      <w:proofErr w:type="spellStart"/>
      <w:r w:rsidRPr="00A51A5B">
        <w:rPr>
          <w:rFonts w:ascii="Times New Roman" w:hAnsi="Times New Roman"/>
          <w:b/>
          <w:szCs w:val="24"/>
        </w:rPr>
        <w:t>W</w:t>
      </w:r>
      <w:r>
        <w:rPr>
          <w:rFonts w:ascii="Times New Roman" w:hAnsi="Times New Roman"/>
          <w:b/>
          <w:szCs w:val="24"/>
        </w:rPr>
        <w:t>EAIiIB</w:t>
      </w:r>
      <w:proofErr w:type="spellEnd"/>
    </w:p>
    <w:p w14:paraId="3B6CA120" w14:textId="77777777" w:rsidR="00A858F3" w:rsidRDefault="00A858F3" w:rsidP="00A858F3">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516E1BB8" w14:textId="77777777" w:rsidR="00A858F3" w:rsidRPr="0043435F" w:rsidRDefault="00A858F3" w:rsidP="00A858F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082A4C8C" w14:textId="77777777" w:rsidR="00A858F3" w:rsidRDefault="00A858F3" w:rsidP="00A858F3">
      <w:pPr>
        <w:pStyle w:val="Tekstpodstawowy"/>
        <w:ind w:right="-47"/>
        <w:jc w:val="both"/>
        <w:rPr>
          <w:rFonts w:ascii="Times New Roman" w:hAnsi="Times New Roman"/>
        </w:rPr>
      </w:pPr>
    </w:p>
    <w:p w14:paraId="59C73D26"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 2</w:t>
      </w:r>
    </w:p>
    <w:p w14:paraId="4B81ADAD" w14:textId="77777777" w:rsidR="00A858F3" w:rsidRPr="0043435F" w:rsidRDefault="00A858F3" w:rsidP="00A858F3">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uruchomić i zademonstrować działanie </w:t>
      </w:r>
      <w:r w:rsidRPr="0043435F">
        <w:rPr>
          <w:rFonts w:ascii="Times New Roman" w:hAnsi="Times New Roman"/>
          <w:szCs w:val="24"/>
        </w:rPr>
        <w:t>sprzęt</w:t>
      </w:r>
      <w:r>
        <w:rPr>
          <w:rFonts w:ascii="Times New Roman" w:hAnsi="Times New Roman"/>
          <w:szCs w:val="24"/>
        </w:rPr>
        <w:t>u</w:t>
      </w:r>
      <w:r w:rsidRPr="0043435F">
        <w:rPr>
          <w:rFonts w:ascii="Times New Roman" w:hAnsi="Times New Roman"/>
          <w:szCs w:val="24"/>
        </w:rPr>
        <w:t xml:space="preserve">, </w:t>
      </w:r>
      <w:r>
        <w:rPr>
          <w:rFonts w:ascii="Times New Roman" w:hAnsi="Times New Roman"/>
          <w:szCs w:val="24"/>
        </w:rPr>
        <w:br/>
      </w:r>
      <w:r w:rsidRPr="0043435F">
        <w:rPr>
          <w:rFonts w:ascii="Times New Roman" w:hAnsi="Times New Roman"/>
          <w:szCs w:val="24"/>
        </w:rPr>
        <w:t xml:space="preserve">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48F09BA4" w14:textId="77777777" w:rsidR="00A858F3" w:rsidRPr="0043435F" w:rsidRDefault="00A858F3" w:rsidP="00A858F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18FBB98" w14:textId="77777777" w:rsidR="00A858F3" w:rsidRPr="0043435F" w:rsidRDefault="00A858F3" w:rsidP="00A858F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21C87F8" w14:textId="77777777" w:rsidR="00A858F3" w:rsidRDefault="00A858F3" w:rsidP="00A858F3">
      <w:pPr>
        <w:pStyle w:val="Tekstpodstawowy"/>
        <w:ind w:right="-47"/>
        <w:jc w:val="both"/>
        <w:rPr>
          <w:rFonts w:ascii="Times New Roman" w:hAnsi="Times New Roman"/>
        </w:rPr>
      </w:pPr>
    </w:p>
    <w:p w14:paraId="6B98EF16" w14:textId="77777777" w:rsidR="00A858F3" w:rsidRDefault="00A858F3" w:rsidP="00A858F3">
      <w:pPr>
        <w:pStyle w:val="Tekstpodstawowy"/>
        <w:ind w:right="-47"/>
        <w:jc w:val="center"/>
        <w:rPr>
          <w:rFonts w:ascii="Times New Roman" w:hAnsi="Times New Roman"/>
          <w:b/>
        </w:rPr>
      </w:pPr>
    </w:p>
    <w:p w14:paraId="65190F75" w14:textId="77777777" w:rsidR="00A858F3" w:rsidRDefault="00A858F3" w:rsidP="00A858F3">
      <w:pPr>
        <w:pStyle w:val="Tekstpodstawowy"/>
        <w:ind w:right="-47"/>
        <w:jc w:val="center"/>
        <w:rPr>
          <w:rFonts w:ascii="Times New Roman" w:hAnsi="Times New Roman"/>
          <w:b/>
        </w:rPr>
      </w:pPr>
    </w:p>
    <w:p w14:paraId="0D72EE13"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 3</w:t>
      </w:r>
    </w:p>
    <w:p w14:paraId="0D23F7F7" w14:textId="77777777" w:rsidR="00A858F3" w:rsidRPr="0043435F" w:rsidRDefault="00A858F3" w:rsidP="00A858F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7EC86E3" w14:textId="77777777" w:rsidR="00A858F3" w:rsidRPr="0043435F" w:rsidRDefault="00A858F3" w:rsidP="00A858F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07FF893C" w14:textId="77777777" w:rsidR="00A858F3" w:rsidRPr="0043435F" w:rsidRDefault="00A858F3" w:rsidP="00A858F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140834F" w14:textId="77777777" w:rsidR="00A858F3" w:rsidRPr="0043435F" w:rsidRDefault="00A858F3" w:rsidP="00A858F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2FA5699" w14:textId="77777777" w:rsidR="00A858F3" w:rsidRDefault="00A858F3" w:rsidP="00A858F3">
      <w:pPr>
        <w:pStyle w:val="Tekstpodstawowy"/>
        <w:ind w:right="-47"/>
        <w:jc w:val="both"/>
        <w:rPr>
          <w:rFonts w:ascii="Times New Roman" w:hAnsi="Times New Roman"/>
        </w:rPr>
      </w:pPr>
    </w:p>
    <w:p w14:paraId="68D910CF"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 4</w:t>
      </w:r>
    </w:p>
    <w:p w14:paraId="6A66BE3F" w14:textId="77777777" w:rsidR="00A858F3" w:rsidRDefault="00A858F3" w:rsidP="00A858F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29D6A0E" w14:textId="77777777" w:rsidR="00A858F3" w:rsidRDefault="00A858F3" w:rsidP="00A858F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BFA5587" w14:textId="77777777" w:rsidR="00A858F3" w:rsidRDefault="00A858F3" w:rsidP="00A858F3">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DB00FF5" w14:textId="77777777" w:rsidR="00A858F3" w:rsidRPr="00593CEB" w:rsidRDefault="00A858F3" w:rsidP="00A858F3">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6611AC5" w14:textId="77777777" w:rsidR="00A858F3" w:rsidRDefault="00A858F3" w:rsidP="00A858F3">
      <w:pPr>
        <w:pStyle w:val="Tekstpodstawowy"/>
        <w:ind w:right="-47"/>
        <w:jc w:val="center"/>
        <w:rPr>
          <w:rFonts w:ascii="Times New Roman" w:hAnsi="Times New Roman"/>
        </w:rPr>
      </w:pPr>
    </w:p>
    <w:p w14:paraId="364CDFA5"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 5</w:t>
      </w:r>
    </w:p>
    <w:p w14:paraId="3E2C7BE2" w14:textId="77777777" w:rsidR="00A858F3" w:rsidRPr="00C53B52" w:rsidRDefault="00A858F3" w:rsidP="00A858F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B9956C1" w14:textId="77777777" w:rsidR="00A858F3" w:rsidRPr="00C53B52" w:rsidRDefault="00A858F3" w:rsidP="00A858F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4A21928" w14:textId="77777777" w:rsidR="00A858F3" w:rsidRPr="00C53B52" w:rsidRDefault="00A858F3" w:rsidP="00A858F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9ABF4B6" w14:textId="77777777" w:rsidR="00A858F3" w:rsidRPr="00C53B52" w:rsidRDefault="00A858F3" w:rsidP="00A858F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4D7DA83" w14:textId="77777777" w:rsidR="00A858F3" w:rsidRPr="00C53B52" w:rsidRDefault="00A858F3" w:rsidP="00A858F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67E698BF" w14:textId="77777777" w:rsidR="00A858F3" w:rsidRPr="00C53B52" w:rsidRDefault="00A858F3" w:rsidP="00A858F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147ECA54" w14:textId="77777777" w:rsidR="00A858F3" w:rsidRPr="00C53B52" w:rsidRDefault="00A858F3" w:rsidP="00A858F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F24C46B" w14:textId="77777777" w:rsidR="00A858F3" w:rsidRPr="00C53B52" w:rsidRDefault="00A858F3" w:rsidP="00A858F3">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209016CA" w14:textId="77777777" w:rsidR="00A858F3" w:rsidRPr="00C53B52" w:rsidRDefault="00A858F3" w:rsidP="00A858F3">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52C6F5A9" w14:textId="77777777" w:rsidR="00A858F3" w:rsidRPr="006B2CAA" w:rsidRDefault="00A858F3" w:rsidP="00A858F3">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35CB29AA" w14:textId="77777777" w:rsidR="00A858F3" w:rsidRDefault="00A858F3" w:rsidP="00A858F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E0A2D5B" w14:textId="77777777" w:rsidR="00A858F3" w:rsidRDefault="00A858F3" w:rsidP="00A858F3">
      <w:pPr>
        <w:pStyle w:val="Tekstpodstawowy"/>
        <w:ind w:right="-47"/>
        <w:jc w:val="center"/>
        <w:rPr>
          <w:rFonts w:ascii="Times New Roman" w:hAnsi="Times New Roman"/>
          <w:b/>
        </w:rPr>
      </w:pPr>
      <w:r w:rsidRPr="00877B92">
        <w:rPr>
          <w:rFonts w:ascii="Times New Roman" w:hAnsi="Times New Roman"/>
          <w:b/>
        </w:rPr>
        <w:lastRenderedPageBreak/>
        <w:t>§ 6</w:t>
      </w:r>
    </w:p>
    <w:p w14:paraId="777AEAA6" w14:textId="77777777" w:rsidR="00A858F3" w:rsidRDefault="00A858F3" w:rsidP="00A858F3">
      <w:pPr>
        <w:pStyle w:val="Tekstpodstawowy"/>
        <w:ind w:right="-47"/>
        <w:jc w:val="center"/>
        <w:rPr>
          <w:rFonts w:ascii="Times New Roman" w:hAnsi="Times New Roman"/>
          <w:b/>
        </w:rPr>
      </w:pPr>
    </w:p>
    <w:p w14:paraId="4188E667" w14:textId="77777777" w:rsidR="00A858F3" w:rsidRDefault="00A858F3" w:rsidP="00A858F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BFBE040" w14:textId="77777777" w:rsidR="00A858F3" w:rsidRDefault="00A858F3" w:rsidP="00A858F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8D6C121" w14:textId="77777777" w:rsidR="00A858F3" w:rsidRDefault="00A858F3" w:rsidP="00A858F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1BBEC92" w14:textId="77777777" w:rsidR="00A858F3" w:rsidRDefault="00A858F3" w:rsidP="00A858F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16F9838" w14:textId="77777777" w:rsidR="00A858F3" w:rsidRDefault="00A858F3" w:rsidP="00A858F3">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12F8DDC"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86211E1" w14:textId="77777777" w:rsidR="00A858F3" w:rsidRPr="003F1749" w:rsidRDefault="00A858F3" w:rsidP="00A858F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554C03A" w14:textId="77777777" w:rsidR="00A858F3" w:rsidRDefault="00A858F3" w:rsidP="00A858F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F5F4297" w14:textId="77777777" w:rsidR="00A858F3" w:rsidRDefault="00A858F3" w:rsidP="00A858F3">
      <w:pPr>
        <w:pStyle w:val="Tekstpodstawowy"/>
        <w:ind w:right="-47"/>
        <w:jc w:val="center"/>
        <w:rPr>
          <w:rFonts w:ascii="Times New Roman" w:hAnsi="Times New Roman"/>
        </w:rPr>
      </w:pPr>
    </w:p>
    <w:p w14:paraId="648A8CAB"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24378F4" w14:textId="77777777" w:rsidR="00A858F3" w:rsidRPr="0043435F" w:rsidRDefault="00A858F3" w:rsidP="00A858F3">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6183F3A4" w14:textId="61C3A6C2" w:rsidR="00A858F3" w:rsidRPr="0043435F" w:rsidRDefault="00A858F3" w:rsidP="00A858F3">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1E26D3F7" w14:textId="77777777" w:rsidR="00A858F3" w:rsidRPr="0043435F" w:rsidRDefault="00A858F3" w:rsidP="00A858F3">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29E6819" w14:textId="77777777" w:rsidR="00A858F3" w:rsidRPr="0043435F" w:rsidRDefault="00A858F3" w:rsidP="00A858F3">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20C57DB" w14:textId="68EDDDB3" w:rsidR="00A858F3" w:rsidRPr="0043435F" w:rsidRDefault="00A858F3" w:rsidP="00A858F3">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w:t>
      </w:r>
      <w:r>
        <w:rPr>
          <w:bCs/>
          <w:sz w:val="24"/>
          <w:szCs w:val="24"/>
          <w:lang w:val="pl-PL" w:eastAsia="en-US"/>
        </w:rPr>
        <w:t xml:space="preserve"> d</w:t>
      </w:r>
      <w:r>
        <w:rPr>
          <w:bCs/>
          <w:sz w:val="24"/>
          <w:szCs w:val="24"/>
          <w:lang w:val="pl-PL" w:eastAsia="en-US"/>
        </w:rPr>
        <w:t>zień</w:t>
      </w:r>
      <w:r>
        <w:rPr>
          <w:bCs/>
          <w:sz w:val="24"/>
          <w:szCs w:val="24"/>
          <w:lang w:val="pl-PL" w:eastAsia="en-US"/>
        </w:rPr>
        <w:t xml:space="preserve"> robocz</w:t>
      </w:r>
      <w:r>
        <w:rPr>
          <w:bCs/>
          <w:sz w:val="24"/>
          <w:szCs w:val="24"/>
          <w:lang w:val="pl-PL" w:eastAsia="en-US"/>
        </w:rPr>
        <w:t>y</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4E933F0E" w14:textId="77777777" w:rsidR="00A858F3" w:rsidRPr="0043435F" w:rsidRDefault="00A858F3" w:rsidP="00A858F3">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w:t>
      </w:r>
      <w:r w:rsidRPr="0043435F">
        <w:rPr>
          <w:bCs/>
          <w:sz w:val="24"/>
          <w:szCs w:val="24"/>
          <w:lang w:val="pl-PL" w:eastAsia="en-US"/>
        </w:rPr>
        <w:lastRenderedPageBreak/>
        <w:t xml:space="preserve">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01E6D568" w14:textId="77777777" w:rsidR="00A858F3" w:rsidRPr="0043435F" w:rsidRDefault="00A858F3" w:rsidP="00A858F3">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0F9597AE" w14:textId="77777777" w:rsidR="00A858F3" w:rsidRPr="0043435F" w:rsidRDefault="00A858F3" w:rsidP="00A858F3">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78E897B8" w14:textId="77777777" w:rsidR="00A858F3" w:rsidRPr="0043435F" w:rsidRDefault="00A858F3" w:rsidP="00A858F3">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E1176D1" w14:textId="77777777" w:rsidR="00A858F3" w:rsidRPr="0043435F" w:rsidRDefault="00A858F3" w:rsidP="00A858F3">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7E4E6" w14:textId="77777777" w:rsidR="00A858F3" w:rsidRPr="0043435F" w:rsidRDefault="00A858F3" w:rsidP="00A858F3">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CE53580" w14:textId="77777777" w:rsidR="00A858F3" w:rsidRPr="0043435F" w:rsidRDefault="00A858F3" w:rsidP="00A858F3">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0426990" w14:textId="77777777" w:rsidR="00A858F3" w:rsidRDefault="00A858F3" w:rsidP="00A858F3">
      <w:pPr>
        <w:pStyle w:val="Tekstpodstawowy"/>
        <w:ind w:left="284" w:right="-47"/>
        <w:jc w:val="both"/>
        <w:rPr>
          <w:rFonts w:ascii="Times New Roman" w:hAnsi="Times New Roman"/>
        </w:rPr>
      </w:pPr>
    </w:p>
    <w:p w14:paraId="0ED868BF" w14:textId="77777777" w:rsidR="00A858F3" w:rsidRDefault="00A858F3" w:rsidP="00A858F3">
      <w:pPr>
        <w:pStyle w:val="Tekstpodstawowy"/>
        <w:ind w:right="-47"/>
        <w:jc w:val="center"/>
        <w:rPr>
          <w:rFonts w:ascii="Times New Roman" w:hAnsi="Times New Roman"/>
          <w:b/>
        </w:rPr>
      </w:pPr>
    </w:p>
    <w:p w14:paraId="1F371A0B"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FEED1C0" w14:textId="77777777" w:rsidR="00A858F3" w:rsidRPr="009B2595" w:rsidRDefault="00A858F3" w:rsidP="00A858F3">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7F16FD1" w14:textId="77777777" w:rsidR="00A858F3" w:rsidRPr="009B2595" w:rsidRDefault="00A858F3" w:rsidP="00A858F3">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45B8030" w14:textId="77777777" w:rsidR="00A858F3" w:rsidRPr="009B2595" w:rsidRDefault="00A858F3" w:rsidP="00A858F3">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551946A" w14:textId="77777777" w:rsidR="00A858F3" w:rsidRPr="009B2595" w:rsidRDefault="00A858F3" w:rsidP="00A858F3">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5B7A4C3" w14:textId="77777777" w:rsidR="00A858F3" w:rsidRPr="009B2595" w:rsidRDefault="00A858F3" w:rsidP="00A858F3">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138A93B" w14:textId="77777777" w:rsidR="00A858F3" w:rsidRPr="009B2595" w:rsidRDefault="00A858F3" w:rsidP="00A858F3">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5C0EE7C" w14:textId="77777777" w:rsidR="00A858F3" w:rsidRPr="009B2595" w:rsidRDefault="00A858F3" w:rsidP="00A858F3">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0589F1C7" w14:textId="77777777" w:rsidR="00A858F3" w:rsidRPr="009B2595" w:rsidRDefault="00A858F3" w:rsidP="00A858F3">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80D1F82" w14:textId="77777777" w:rsidR="00A858F3" w:rsidRPr="009B2595" w:rsidRDefault="00A858F3" w:rsidP="00A858F3">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A7E8B41" w14:textId="77777777" w:rsidR="00A858F3" w:rsidRPr="00042F5C" w:rsidRDefault="00A858F3" w:rsidP="00A858F3">
      <w:pPr>
        <w:widowControl w:val="0"/>
        <w:suppressAutoHyphens/>
        <w:autoSpaceDN w:val="0"/>
        <w:ind w:left="360"/>
        <w:jc w:val="center"/>
        <w:textAlignment w:val="baseline"/>
        <w:rPr>
          <w:rFonts w:eastAsia="SimSun"/>
          <w:b/>
          <w:bCs/>
          <w:color w:val="000000"/>
          <w:kern w:val="2"/>
          <w:sz w:val="24"/>
          <w:szCs w:val="24"/>
          <w:lang w:val="pl-PL"/>
        </w:rPr>
      </w:pPr>
    </w:p>
    <w:p w14:paraId="73B10BF6" w14:textId="77777777" w:rsidR="00A858F3" w:rsidRPr="009B2595" w:rsidRDefault="00A858F3" w:rsidP="00A858F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A24C3EA" w14:textId="77777777" w:rsidR="00A858F3" w:rsidRPr="009B2595" w:rsidRDefault="00A858F3" w:rsidP="00A858F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F7CE969" w14:textId="77777777" w:rsidR="00A858F3" w:rsidRPr="009B2595" w:rsidRDefault="00A858F3" w:rsidP="00A858F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16132F39" w14:textId="77777777" w:rsidR="00A858F3" w:rsidRPr="009B2595" w:rsidRDefault="00A858F3" w:rsidP="00A858F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75B85" w14:textId="77777777" w:rsidR="00A858F3" w:rsidRPr="009B2595" w:rsidRDefault="00A858F3" w:rsidP="00A858F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A4EF7E7"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28912B0" w14:textId="77777777" w:rsidR="00A858F3" w:rsidRDefault="00A858F3" w:rsidP="00A858F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F9EC580" w14:textId="77777777" w:rsidR="00A858F3" w:rsidRDefault="00A858F3" w:rsidP="00A858F3">
      <w:pPr>
        <w:pStyle w:val="Tekstpodstawowy"/>
        <w:ind w:right="-47"/>
        <w:jc w:val="center"/>
        <w:rPr>
          <w:rFonts w:ascii="Times New Roman" w:hAnsi="Times New Roman"/>
        </w:rPr>
      </w:pPr>
    </w:p>
    <w:p w14:paraId="190B97FE" w14:textId="77777777" w:rsidR="00A858F3" w:rsidRDefault="00A858F3" w:rsidP="00A858F3">
      <w:pPr>
        <w:pStyle w:val="Tekstpodstawowy"/>
        <w:ind w:right="-47"/>
        <w:jc w:val="center"/>
        <w:rPr>
          <w:rFonts w:ascii="Times New Roman" w:hAnsi="Times New Roman"/>
        </w:rPr>
      </w:pPr>
    </w:p>
    <w:p w14:paraId="6CD2B29A" w14:textId="77777777" w:rsidR="00A858F3" w:rsidRDefault="00A858F3" w:rsidP="00A858F3">
      <w:pPr>
        <w:pStyle w:val="Tekstpodstawowy"/>
        <w:ind w:right="-47"/>
        <w:jc w:val="both"/>
        <w:rPr>
          <w:rFonts w:ascii="Times New Roman" w:hAnsi="Times New Roman"/>
        </w:rPr>
      </w:pPr>
    </w:p>
    <w:p w14:paraId="6A1ABB26"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1E8A8EBA" w14:textId="77777777" w:rsidR="00A858F3" w:rsidRDefault="00A858F3" w:rsidP="00A858F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4923AF4" w14:textId="77777777" w:rsidR="00A858F3" w:rsidRDefault="00A858F3" w:rsidP="00A858F3">
      <w:pPr>
        <w:pStyle w:val="Tekstpodstawowy"/>
        <w:ind w:right="-47"/>
        <w:jc w:val="both"/>
        <w:rPr>
          <w:rFonts w:ascii="Times New Roman" w:hAnsi="Times New Roman"/>
        </w:rPr>
      </w:pPr>
    </w:p>
    <w:p w14:paraId="38EC8420"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4957F2A" w14:textId="77777777" w:rsidR="00A858F3" w:rsidRDefault="00A858F3" w:rsidP="00A858F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63C494B" w14:textId="77777777" w:rsidR="00A858F3" w:rsidRDefault="00A858F3" w:rsidP="00A858F3">
      <w:pPr>
        <w:pStyle w:val="Tekstpodstawowy"/>
        <w:ind w:right="-47"/>
        <w:jc w:val="both"/>
        <w:rPr>
          <w:rFonts w:ascii="Times New Roman" w:hAnsi="Times New Roman"/>
        </w:rPr>
      </w:pPr>
    </w:p>
    <w:p w14:paraId="61D4B6AF" w14:textId="77777777" w:rsidR="00A858F3" w:rsidRDefault="00A858F3" w:rsidP="00A858F3">
      <w:pPr>
        <w:pStyle w:val="Tekstpodstawowy"/>
        <w:ind w:right="-47"/>
        <w:jc w:val="center"/>
        <w:rPr>
          <w:rFonts w:ascii="Times New Roman" w:hAnsi="Times New Roman"/>
          <w:b/>
        </w:rPr>
      </w:pPr>
    </w:p>
    <w:p w14:paraId="38713BC1" w14:textId="77777777" w:rsidR="00A858F3" w:rsidRDefault="00A858F3" w:rsidP="00A858F3">
      <w:pPr>
        <w:pStyle w:val="Tekstpodstawowy"/>
        <w:ind w:right="-47"/>
        <w:jc w:val="center"/>
        <w:rPr>
          <w:rFonts w:ascii="Times New Roman" w:hAnsi="Times New Roman"/>
          <w:b/>
        </w:rPr>
      </w:pPr>
    </w:p>
    <w:p w14:paraId="6B0E2F55" w14:textId="77777777" w:rsidR="00A858F3" w:rsidRDefault="00A858F3" w:rsidP="00A858F3">
      <w:pPr>
        <w:pStyle w:val="Tekstpodstawowy"/>
        <w:ind w:right="-47"/>
        <w:jc w:val="center"/>
        <w:rPr>
          <w:rFonts w:ascii="Times New Roman" w:hAnsi="Times New Roman"/>
          <w:b/>
        </w:rPr>
      </w:pPr>
    </w:p>
    <w:p w14:paraId="11968111" w14:textId="77777777" w:rsidR="00A858F3" w:rsidRDefault="00A858F3" w:rsidP="00A858F3">
      <w:pPr>
        <w:pStyle w:val="Tekstpodstawowy"/>
        <w:ind w:right="-47"/>
        <w:jc w:val="center"/>
        <w:rPr>
          <w:rFonts w:ascii="Times New Roman" w:hAnsi="Times New Roman"/>
          <w:b/>
        </w:rPr>
      </w:pPr>
    </w:p>
    <w:p w14:paraId="1A3AB004" w14:textId="77777777" w:rsidR="00A858F3" w:rsidRDefault="00A858F3" w:rsidP="00A858F3">
      <w:pPr>
        <w:pStyle w:val="Tekstpodstawowy"/>
        <w:ind w:right="-47"/>
        <w:jc w:val="center"/>
        <w:rPr>
          <w:rFonts w:ascii="Times New Roman" w:hAnsi="Times New Roman"/>
          <w:b/>
        </w:rPr>
      </w:pPr>
    </w:p>
    <w:p w14:paraId="587F3EBA" w14:textId="77777777" w:rsidR="00A858F3" w:rsidRPr="00877B92" w:rsidRDefault="00A858F3" w:rsidP="00A858F3">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4</w:t>
      </w:r>
    </w:p>
    <w:p w14:paraId="24964508" w14:textId="77777777" w:rsidR="00A858F3" w:rsidRPr="004F0507" w:rsidRDefault="00A858F3" w:rsidP="00A858F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3E3071E" w14:textId="77777777" w:rsidR="00A858F3" w:rsidRDefault="00A858F3" w:rsidP="00A858F3">
      <w:pPr>
        <w:pStyle w:val="Tekstpodstawowy2"/>
        <w:spacing w:line="240" w:lineRule="auto"/>
        <w:ind w:right="-47"/>
      </w:pPr>
    </w:p>
    <w:p w14:paraId="2794E11E" w14:textId="77777777" w:rsidR="00A858F3" w:rsidRDefault="00A858F3" w:rsidP="00A858F3">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158CFFDC" w14:textId="77777777" w:rsidR="00A858F3" w:rsidRDefault="00A858F3" w:rsidP="00A858F3">
      <w:pPr>
        <w:rPr>
          <w:sz w:val="22"/>
          <w:szCs w:val="22"/>
          <w:lang w:val="pl-PL"/>
        </w:rPr>
      </w:pPr>
    </w:p>
    <w:p w14:paraId="5D406B18" w14:textId="77777777" w:rsidR="00A858F3" w:rsidRDefault="00A858F3" w:rsidP="00A858F3">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0B595F33" w14:textId="77777777" w:rsidR="00A858F3" w:rsidRDefault="00A858F3" w:rsidP="00A858F3">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7EA5D515" w14:textId="77777777" w:rsidR="00A858F3" w:rsidRDefault="00A858F3" w:rsidP="00A858F3">
      <w:pPr>
        <w:pStyle w:val="Zwykytekst"/>
        <w:rPr>
          <w:rFonts w:ascii="Times New Roman" w:hAnsi="Times New Roman" w:cs="Times New Roman"/>
          <w:sz w:val="22"/>
          <w:szCs w:val="22"/>
          <w:lang w:val="pl-PL"/>
        </w:rPr>
      </w:pPr>
    </w:p>
    <w:p w14:paraId="3AEC7141" w14:textId="77777777" w:rsidR="00A858F3" w:rsidRDefault="00A858F3" w:rsidP="00A858F3">
      <w:pPr>
        <w:pStyle w:val="Zwykytekst"/>
        <w:ind w:left="4956" w:firstLine="708"/>
        <w:rPr>
          <w:rFonts w:ascii="Times New Roman" w:hAnsi="Times New Roman" w:cs="Times New Roman"/>
          <w:sz w:val="22"/>
          <w:szCs w:val="22"/>
          <w:lang w:val="pl-PL"/>
        </w:rPr>
      </w:pPr>
    </w:p>
    <w:p w14:paraId="1BC19060" w14:textId="77777777" w:rsidR="00A858F3" w:rsidRDefault="00A858F3" w:rsidP="00A858F3">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6BCC6A78" w14:textId="77777777" w:rsidR="00A858F3" w:rsidRDefault="00A858F3" w:rsidP="00A858F3">
      <w:pPr>
        <w:pStyle w:val="Zwykytekst"/>
        <w:ind w:left="4956" w:firstLine="708"/>
        <w:rPr>
          <w:rFonts w:ascii="Times New Roman" w:hAnsi="Times New Roman" w:cs="Times New Roman"/>
          <w:b/>
          <w:bCs/>
          <w:sz w:val="22"/>
          <w:szCs w:val="22"/>
          <w:lang w:val="pl-PL"/>
        </w:rPr>
      </w:pPr>
    </w:p>
    <w:p w14:paraId="1C1D7542" w14:textId="77777777" w:rsidR="00A858F3" w:rsidRDefault="00A858F3" w:rsidP="00A858F3">
      <w:pPr>
        <w:pStyle w:val="Zwykytekst"/>
        <w:ind w:left="4956" w:firstLine="708"/>
        <w:rPr>
          <w:rFonts w:ascii="Times New Roman" w:hAnsi="Times New Roman" w:cs="Times New Roman"/>
          <w:b/>
          <w:bCs/>
          <w:sz w:val="22"/>
          <w:szCs w:val="22"/>
          <w:lang w:val="pl-PL"/>
        </w:rPr>
      </w:pPr>
    </w:p>
    <w:p w14:paraId="31281B9A" w14:textId="77777777" w:rsidR="00A858F3" w:rsidRDefault="00A858F3" w:rsidP="00A858F3">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6AB7A661" w14:textId="77777777" w:rsidR="00A858F3" w:rsidRDefault="00A858F3" w:rsidP="00A858F3">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2276C35D"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41317E62"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22CA46E7"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450EC277"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6247320F"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605859B1"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3875B8E3"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1742B149"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749808AB"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07918F72"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7638BDAF"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79D1E865"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04CD546B"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542C4BBC"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42625459"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514AA722"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37FAA429"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25788672"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1BCA9D2E"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46FCB86A"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683B9804"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5143C5AB"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30030066"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7E330345"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06117371"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668675D0"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4F629C81"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151AE8F1"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4467247E" w14:textId="77777777" w:rsidR="00A858F3" w:rsidRDefault="00A858F3" w:rsidP="00A858F3">
      <w:pPr>
        <w:pStyle w:val="Zwykytekst"/>
        <w:tabs>
          <w:tab w:val="left" w:pos="7050"/>
        </w:tabs>
        <w:rPr>
          <w:rFonts w:ascii="Times New Roman" w:hAnsi="Times New Roman" w:cs="Times New Roman"/>
          <w:i/>
          <w:iCs/>
          <w:sz w:val="22"/>
          <w:szCs w:val="22"/>
          <w:lang w:val="pl-PL"/>
        </w:rPr>
      </w:pPr>
    </w:p>
    <w:p w14:paraId="43EFBF6E" w14:textId="77777777" w:rsidR="00A858F3" w:rsidRPr="00515AFA" w:rsidRDefault="00A858F3" w:rsidP="00A858F3">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F8FA7A4" w14:textId="77777777" w:rsidR="00A858F3" w:rsidRPr="00515AFA" w:rsidRDefault="00A858F3" w:rsidP="00A858F3">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061E3C9" w14:textId="77777777" w:rsidR="00A858F3" w:rsidRPr="00BD63BC" w:rsidRDefault="00A858F3" w:rsidP="00A858F3">
      <w:pPr>
        <w:rPr>
          <w:lang w:val="pl-PL"/>
        </w:rPr>
      </w:pPr>
    </w:p>
    <w:p w14:paraId="466C5230" w14:textId="77777777" w:rsidR="00A858F3" w:rsidRPr="007775F0" w:rsidRDefault="00A858F3" w:rsidP="00A858F3">
      <w:pPr>
        <w:rPr>
          <w:lang w:val="pl-PL"/>
        </w:rPr>
      </w:pPr>
    </w:p>
    <w:p w14:paraId="4499CFCF" w14:textId="77777777" w:rsidR="00A858F3" w:rsidRPr="009A2FD4" w:rsidRDefault="00A858F3" w:rsidP="00A858F3">
      <w:pPr>
        <w:rPr>
          <w:lang w:val="pl-PL"/>
        </w:rPr>
      </w:pPr>
    </w:p>
    <w:p w14:paraId="5BC60E4A" w14:textId="77777777" w:rsidR="00A858F3" w:rsidRPr="00E335EE" w:rsidRDefault="00A858F3" w:rsidP="00A858F3">
      <w:pPr>
        <w:rPr>
          <w:lang w:val="pl-PL"/>
        </w:rPr>
      </w:pPr>
    </w:p>
    <w:p w14:paraId="581F21C5" w14:textId="77777777" w:rsidR="00A858F3" w:rsidRPr="00B93D1C" w:rsidRDefault="00A858F3" w:rsidP="00A858F3">
      <w:pPr>
        <w:rPr>
          <w:lang w:val="pl-PL"/>
        </w:rPr>
      </w:pPr>
    </w:p>
    <w:p w14:paraId="3D5F6A31" w14:textId="77777777" w:rsidR="00A858F3" w:rsidRPr="003D78E4" w:rsidRDefault="00A858F3" w:rsidP="00A858F3">
      <w:pPr>
        <w:rPr>
          <w:lang w:val="pl-PL"/>
        </w:rPr>
      </w:pPr>
    </w:p>
    <w:p w14:paraId="2910EBD7" w14:textId="01221D79" w:rsidR="00496551" w:rsidRPr="00A858F3" w:rsidRDefault="00496551" w:rsidP="00A858F3">
      <w:pPr>
        <w:rPr>
          <w:lang w:val="pl-PL"/>
        </w:rPr>
      </w:pPr>
    </w:p>
    <w:sectPr w:rsidR="00496551" w:rsidRPr="00A858F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E5A00" w14:textId="77777777" w:rsidR="00FC230C" w:rsidRDefault="00FC230C">
      <w:r>
        <w:separator/>
      </w:r>
    </w:p>
  </w:endnote>
  <w:endnote w:type="continuationSeparator" w:id="0">
    <w:p w14:paraId="71EA6379" w14:textId="77777777" w:rsidR="00FC230C" w:rsidRDefault="00FC2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3369" w14:textId="77777777" w:rsidR="00D20971" w:rsidRDefault="00D2097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37510" w14:textId="77777777" w:rsidR="00A858F3" w:rsidRDefault="00A858F3">
    <w:pPr>
      <w:pStyle w:val="Stopka"/>
      <w:jc w:val="right"/>
    </w:pPr>
    <w:r>
      <w:fldChar w:fldCharType="begin"/>
    </w:r>
    <w:r>
      <w:instrText>PAGE   \* MERGEFORMAT</w:instrText>
    </w:r>
    <w:r>
      <w:fldChar w:fldCharType="separate"/>
    </w:r>
    <w:r>
      <w:rPr>
        <w:lang w:val="pl-PL"/>
      </w:rPr>
      <w:t>2</w:t>
    </w:r>
    <w:r>
      <w:fldChar w:fldCharType="end"/>
    </w:r>
  </w:p>
  <w:p w14:paraId="36D93332" w14:textId="77777777" w:rsidR="00D20971" w:rsidRDefault="00D2097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5864E" w14:textId="77777777" w:rsidR="00D20971" w:rsidRDefault="00D209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9F2EE" w14:textId="77777777" w:rsidR="00FC230C" w:rsidRDefault="00FC230C">
      <w:r>
        <w:separator/>
      </w:r>
    </w:p>
  </w:footnote>
  <w:footnote w:type="continuationSeparator" w:id="0">
    <w:p w14:paraId="02311DDD" w14:textId="77777777" w:rsidR="00FC230C" w:rsidRDefault="00FC2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C743" w14:textId="77777777" w:rsidR="00D20971" w:rsidRDefault="00D209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1DA25" w14:textId="77777777" w:rsidR="00D20971" w:rsidRDefault="00D209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B2056" w14:textId="77777777" w:rsidR="00D20971" w:rsidRDefault="00D209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13820530">
    <w:abstractNumId w:val="19"/>
  </w:num>
  <w:num w:numId="2" w16cid:durableId="127277979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9717004">
    <w:abstractNumId w:val="29"/>
  </w:num>
  <w:num w:numId="4" w16cid:durableId="1444105990">
    <w:abstractNumId w:val="11"/>
  </w:num>
  <w:num w:numId="5" w16cid:durableId="1322275749">
    <w:abstractNumId w:val="30"/>
  </w:num>
  <w:num w:numId="6" w16cid:durableId="408163668">
    <w:abstractNumId w:val="32"/>
  </w:num>
  <w:num w:numId="7" w16cid:durableId="2044095103">
    <w:abstractNumId w:val="35"/>
  </w:num>
  <w:num w:numId="8" w16cid:durableId="1531839428">
    <w:abstractNumId w:val="25"/>
  </w:num>
  <w:num w:numId="9" w16cid:durableId="811993238">
    <w:abstractNumId w:val="39"/>
  </w:num>
  <w:num w:numId="10" w16cid:durableId="371275407">
    <w:abstractNumId w:val="27"/>
  </w:num>
  <w:num w:numId="11" w16cid:durableId="1130709176">
    <w:abstractNumId w:val="6"/>
  </w:num>
  <w:num w:numId="12" w16cid:durableId="98062455">
    <w:abstractNumId w:val="10"/>
  </w:num>
  <w:num w:numId="13" w16cid:durableId="820734983">
    <w:abstractNumId w:val="14"/>
  </w:num>
  <w:num w:numId="14" w16cid:durableId="246306409">
    <w:abstractNumId w:val="40"/>
  </w:num>
  <w:num w:numId="15" w16cid:durableId="1364787749">
    <w:abstractNumId w:val="13"/>
  </w:num>
  <w:num w:numId="16" w16cid:durableId="1636250341">
    <w:abstractNumId w:val="9"/>
  </w:num>
  <w:num w:numId="17" w16cid:durableId="1125002258">
    <w:abstractNumId w:val="37"/>
  </w:num>
  <w:num w:numId="18" w16cid:durableId="2047221178">
    <w:abstractNumId w:val="28"/>
  </w:num>
  <w:num w:numId="19" w16cid:durableId="797727483">
    <w:abstractNumId w:val="23"/>
  </w:num>
  <w:num w:numId="20" w16cid:durableId="627664290">
    <w:abstractNumId w:val="26"/>
  </w:num>
  <w:num w:numId="21" w16cid:durableId="919026732">
    <w:abstractNumId w:val="20"/>
  </w:num>
  <w:num w:numId="22" w16cid:durableId="868680854">
    <w:abstractNumId w:val="0"/>
  </w:num>
  <w:num w:numId="23" w16cid:durableId="638457331">
    <w:abstractNumId w:val="38"/>
  </w:num>
  <w:num w:numId="24" w16cid:durableId="1081678900">
    <w:abstractNumId w:val="18"/>
  </w:num>
  <w:num w:numId="25" w16cid:durableId="862592708">
    <w:abstractNumId w:val="3"/>
  </w:num>
  <w:num w:numId="26" w16cid:durableId="33623869">
    <w:abstractNumId w:val="31"/>
  </w:num>
  <w:num w:numId="27" w16cid:durableId="10813736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256041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493823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11171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11177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996530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157217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902063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38064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71052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98309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84014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98934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656221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279674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708674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7387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08316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215499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421748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82995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516568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230C"/>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58F3"/>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097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 w:val="00FC23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83AAE"/>
  <w15:chartTrackingRefBased/>
  <w15:docId w15:val="{836C1181-CF92-499D-AD32-9A826442C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58F3"/>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858F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2112</Words>
  <Characters>12674</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2025-10-06T12:14:00Z</dcterms:created>
  <dcterms:modified xsi:type="dcterms:W3CDTF">2025-10-06T12:18:00Z</dcterms:modified>
</cp:coreProperties>
</file>