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60B2" w14:textId="77777777" w:rsidR="008A558F" w:rsidRPr="00240E71" w:rsidRDefault="008A558F" w:rsidP="008A558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0F16DA0" w14:textId="77777777" w:rsidR="008A558F" w:rsidRDefault="008A558F" w:rsidP="008A558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074840" w14:textId="77777777" w:rsidR="008A558F" w:rsidRPr="0022732C" w:rsidRDefault="008A558F" w:rsidP="008A558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6B90C6" w14:textId="77777777" w:rsidR="008A558F" w:rsidRDefault="008A558F" w:rsidP="008A558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9DC763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3F6D112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EBF6A8B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0672985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B090B0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0AB5A5A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8B5DAD5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398DBD6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A365048" w14:textId="77777777" w:rsidR="008A558F" w:rsidRPr="0022732C" w:rsidRDefault="008A558F" w:rsidP="008A558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0B2D0CE" w14:textId="77777777" w:rsidR="008A558F" w:rsidRDefault="008A558F" w:rsidP="008A558F">
      <w:pPr>
        <w:spacing w:line="360" w:lineRule="auto"/>
      </w:pPr>
      <w:r>
        <w:t>Do: Nazwa i siedziba Zamawiającego:</w:t>
      </w:r>
    </w:p>
    <w:p w14:paraId="27014D8C" w14:textId="77777777" w:rsidR="008A558F" w:rsidRPr="00B66886" w:rsidRDefault="008A558F" w:rsidP="008A558F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7808BE1C" w14:textId="77777777" w:rsidR="008A558F" w:rsidRPr="00B66886" w:rsidRDefault="008A558F" w:rsidP="008A558F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0272389A" w14:textId="77777777" w:rsidR="008A558F" w:rsidRDefault="008A558F" w:rsidP="008A558F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72F22C4E" w14:textId="77777777" w:rsidR="008A558F" w:rsidRDefault="008A558F" w:rsidP="008A558F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4F9AADAA" w14:textId="77777777" w:rsidR="008A558F" w:rsidRDefault="008A558F" w:rsidP="008A558F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7C0530F0" w14:textId="77777777" w:rsidR="008A558F" w:rsidRDefault="008A558F" w:rsidP="008A558F">
      <w:pPr>
        <w:ind w:firstLine="3969"/>
        <w:rPr>
          <w:b/>
        </w:rPr>
      </w:pPr>
    </w:p>
    <w:p w14:paraId="6E3373C0" w14:textId="67D8218C" w:rsidR="008A558F" w:rsidRPr="003B1667" w:rsidRDefault="008A558F" w:rsidP="008A558F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="009F7BD9" w:rsidRPr="009F7BD9">
        <w:rPr>
          <w:b/>
          <w:sz w:val="22"/>
          <w:szCs w:val="22"/>
        </w:rPr>
        <w:t xml:space="preserve">Dostawa 1 szt. GPS GNSSS RTK na potrzeby </w:t>
      </w:r>
      <w:proofErr w:type="spellStart"/>
      <w:r w:rsidR="009F7BD9" w:rsidRPr="009F7BD9">
        <w:rPr>
          <w:b/>
          <w:sz w:val="22"/>
          <w:szCs w:val="22"/>
        </w:rPr>
        <w:t>WGGiOŚ</w:t>
      </w:r>
      <w:proofErr w:type="spellEnd"/>
      <w:r w:rsidRPr="003B1667">
        <w:rPr>
          <w:b/>
          <w:sz w:val="22"/>
          <w:szCs w:val="22"/>
        </w:rPr>
        <w:t xml:space="preserve">, nr sprawy: </w:t>
      </w:r>
      <w:r>
        <w:rPr>
          <w:b/>
          <w:sz w:val="22"/>
          <w:szCs w:val="22"/>
        </w:rPr>
        <w:t>KC-DE</w:t>
      </w:r>
      <w:r w:rsidRPr="003B1667">
        <w:rPr>
          <w:b/>
          <w:sz w:val="22"/>
          <w:szCs w:val="22"/>
        </w:rPr>
        <w:t>-dzp.272-</w:t>
      </w:r>
      <w:r w:rsidR="009F7BD9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0</w:t>
      </w:r>
      <w:r w:rsidR="009F7BD9">
        <w:rPr>
          <w:b/>
          <w:sz w:val="22"/>
          <w:szCs w:val="22"/>
        </w:rPr>
        <w:t>7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6EC83A9" w14:textId="77777777" w:rsidR="008A558F" w:rsidRPr="003B1667" w:rsidRDefault="008A558F" w:rsidP="008A558F">
      <w:pPr>
        <w:tabs>
          <w:tab w:val="right" w:pos="9000"/>
        </w:tabs>
        <w:rPr>
          <w:sz w:val="22"/>
          <w:szCs w:val="22"/>
        </w:rPr>
      </w:pPr>
    </w:p>
    <w:p w14:paraId="7A83CE6C" w14:textId="77777777" w:rsidR="008A558F" w:rsidRPr="003B1667" w:rsidRDefault="008A558F" w:rsidP="008A558F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2D92F1E2" w14:textId="77777777" w:rsidR="008A558F" w:rsidRPr="003B1667" w:rsidRDefault="008A558F" w:rsidP="008A558F">
      <w:pPr>
        <w:widowControl w:val="0"/>
        <w:ind w:right="1"/>
        <w:rPr>
          <w:b/>
          <w:sz w:val="22"/>
          <w:szCs w:val="22"/>
        </w:rPr>
      </w:pPr>
    </w:p>
    <w:p w14:paraId="79562D43" w14:textId="77777777" w:rsidR="008A558F" w:rsidRPr="003B1667" w:rsidRDefault="008A558F" w:rsidP="008A558F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7A134C16" w14:textId="77777777" w:rsidR="008A558F" w:rsidRPr="003B1667" w:rsidRDefault="008A558F" w:rsidP="008A558F">
      <w:pPr>
        <w:widowControl w:val="0"/>
        <w:ind w:right="1"/>
        <w:jc w:val="both"/>
        <w:rPr>
          <w:b/>
          <w:sz w:val="22"/>
          <w:szCs w:val="22"/>
        </w:rPr>
      </w:pPr>
    </w:p>
    <w:p w14:paraId="515AE5CC" w14:textId="77777777" w:rsidR="008A558F" w:rsidRPr="003B1667" w:rsidRDefault="008A558F" w:rsidP="008A558F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2E9C0D" w14:textId="77777777" w:rsidR="008A558F" w:rsidRPr="003B1667" w:rsidRDefault="008A558F" w:rsidP="008A558F">
      <w:pPr>
        <w:widowControl w:val="0"/>
        <w:ind w:right="1"/>
        <w:jc w:val="both"/>
        <w:rPr>
          <w:b/>
          <w:sz w:val="22"/>
          <w:szCs w:val="22"/>
        </w:rPr>
      </w:pPr>
    </w:p>
    <w:p w14:paraId="42256980" w14:textId="77777777" w:rsidR="008A558F" w:rsidRPr="003B1667" w:rsidRDefault="008A558F" w:rsidP="008A558F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304D37FB" w14:textId="310EA823" w:rsidR="008A558F" w:rsidRPr="003B1667" w:rsidRDefault="008A558F" w:rsidP="008A558F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/producent/model zaoferowanego </w:t>
      </w:r>
      <w:r w:rsidR="009F7BD9">
        <w:rPr>
          <w:sz w:val="22"/>
          <w:szCs w:val="22"/>
        </w:rPr>
        <w:t>GPS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1D6961EA" w14:textId="77777777" w:rsidR="008A558F" w:rsidRPr="003B1667" w:rsidRDefault="008A558F" w:rsidP="008A558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…………………….. dni od daty podpisania umowy </w:t>
      </w:r>
      <w:r w:rsidRPr="003B1667">
        <w:rPr>
          <w:sz w:val="22"/>
          <w:szCs w:val="22"/>
        </w:rPr>
        <w:t>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6EDE1DA7" w14:textId="3ED7E95A" w:rsidR="008A558F" w:rsidRPr="003B1667" w:rsidRDefault="008A558F" w:rsidP="008A558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</w:t>
      </w:r>
      <w:r w:rsidR="00391E9F">
        <w:rPr>
          <w:b/>
          <w:bCs/>
          <w:sz w:val="22"/>
          <w:szCs w:val="22"/>
        </w:rPr>
        <w:t>12</w:t>
      </w:r>
      <w:r w:rsidRPr="00391E9F">
        <w:rPr>
          <w:b/>
          <w:bCs/>
          <w:sz w:val="22"/>
          <w:szCs w:val="22"/>
        </w:rPr>
        <w:t xml:space="preserve"> miesi</w:t>
      </w:r>
      <w:r w:rsidR="00391E9F">
        <w:rPr>
          <w:b/>
          <w:bCs/>
          <w:sz w:val="22"/>
          <w:szCs w:val="22"/>
        </w:rPr>
        <w:t>ę</w:t>
      </w:r>
      <w:r w:rsidR="00391E9F" w:rsidRPr="00391E9F">
        <w:rPr>
          <w:b/>
          <w:bCs/>
          <w:sz w:val="22"/>
          <w:szCs w:val="22"/>
        </w:rPr>
        <w:t>c</w:t>
      </w:r>
      <w:r w:rsidR="00391E9F">
        <w:rPr>
          <w:b/>
          <w:bCs/>
          <w:sz w:val="22"/>
          <w:szCs w:val="22"/>
        </w:rPr>
        <w:t>y</w:t>
      </w:r>
    </w:p>
    <w:p w14:paraId="5A249317" w14:textId="77777777" w:rsidR="008A558F" w:rsidRPr="003B1667" w:rsidRDefault="008A558F" w:rsidP="008A558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482BCA46" w14:textId="77777777" w:rsidR="008A558F" w:rsidRPr="00FE545C" w:rsidRDefault="008A558F" w:rsidP="008A558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52FBAF01" w14:textId="77777777" w:rsidR="008A558F" w:rsidRDefault="008A558F" w:rsidP="008A558F">
      <w:pPr>
        <w:jc w:val="both"/>
        <w:rPr>
          <w:sz w:val="18"/>
          <w:szCs w:val="18"/>
        </w:rPr>
      </w:pPr>
    </w:p>
    <w:p w14:paraId="1C758F75" w14:textId="77777777" w:rsidR="008A558F" w:rsidRDefault="008A558F" w:rsidP="008A558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50D4A07" w14:textId="77777777" w:rsidR="008A558F" w:rsidRPr="00730EFE" w:rsidRDefault="008A558F" w:rsidP="008A55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9DDD62B" w14:textId="77777777" w:rsidR="008A558F" w:rsidRDefault="008A558F" w:rsidP="008A55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FA157B4" w14:textId="77777777" w:rsidR="008A558F" w:rsidRDefault="008A558F" w:rsidP="008A55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BAE5AD3" w14:textId="77777777" w:rsidR="008A558F" w:rsidRDefault="008A558F" w:rsidP="008A558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DF2099" w14:textId="77777777" w:rsidR="008A558F" w:rsidRDefault="008A558F" w:rsidP="008A558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F28684" w14:textId="77777777" w:rsidR="008A558F" w:rsidRPr="001D671E" w:rsidRDefault="008A558F" w:rsidP="008A55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558F" w:rsidRPr="00FE545C" w14:paraId="62E77A29" w14:textId="77777777" w:rsidTr="004E473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F563D" w14:textId="77777777" w:rsidR="008A558F" w:rsidRPr="00FE545C" w:rsidRDefault="008A558F" w:rsidP="004E473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C254C" w14:textId="77777777" w:rsidR="008A558F" w:rsidRPr="00FE545C" w:rsidRDefault="008A558F" w:rsidP="004E473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6FA4DC" w14:textId="77777777" w:rsidR="008A558F" w:rsidRPr="00FE545C" w:rsidRDefault="008A558F" w:rsidP="004E473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45400" w14:textId="77777777" w:rsidR="008A558F" w:rsidRPr="00FE545C" w:rsidRDefault="008A558F" w:rsidP="004E473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A558F" w:rsidRPr="00FE545C" w14:paraId="1123BDE9" w14:textId="77777777" w:rsidTr="004E47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661F7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93039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BDF56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A558F" w:rsidRPr="00FE545C" w14:paraId="45B42D24" w14:textId="77777777" w:rsidTr="004E473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95B0E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6DF88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A4E22" w14:textId="77777777" w:rsidR="008A558F" w:rsidRPr="00FE545C" w:rsidRDefault="008A558F" w:rsidP="004E473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C34A029" w14:textId="77777777" w:rsidR="008A558F" w:rsidRDefault="008A558F" w:rsidP="008A55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9F115D0" w14:textId="77777777" w:rsidR="008A558F" w:rsidRPr="00D638CC" w:rsidRDefault="008A558F" w:rsidP="008A558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0DED35C" w14:textId="77777777" w:rsidR="008A558F" w:rsidRPr="002F276A" w:rsidRDefault="008A558F" w:rsidP="008A558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F5F4191" w14:textId="77777777" w:rsidR="008A558F" w:rsidRPr="002F276A" w:rsidRDefault="008A558F" w:rsidP="008A55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4634D04" w14:textId="77777777" w:rsidR="008A558F" w:rsidRPr="002F276A" w:rsidRDefault="008A558F" w:rsidP="008A55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08E5750" w14:textId="77777777" w:rsidR="008A558F" w:rsidRPr="002F276A" w:rsidRDefault="008A558F" w:rsidP="008A55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FB86F21" w14:textId="77777777" w:rsidR="008A558F" w:rsidRPr="002F276A" w:rsidRDefault="008A558F" w:rsidP="008A558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8C215F" w14:textId="77777777" w:rsidR="008A558F" w:rsidRDefault="008A558F" w:rsidP="008A55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7E9384B" w14:textId="77777777" w:rsidR="008A558F" w:rsidRDefault="008A558F" w:rsidP="008A558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21559C" w14:textId="77777777" w:rsidR="008A558F" w:rsidRDefault="008A558F" w:rsidP="008A55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EDE1CA2" w14:textId="77777777" w:rsidR="008A558F" w:rsidRDefault="008A558F" w:rsidP="008A55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9FD6053" w14:textId="77777777" w:rsidR="008A558F" w:rsidRDefault="008A558F" w:rsidP="008A55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651217" w14:textId="77777777" w:rsidR="008A558F" w:rsidRDefault="008A558F" w:rsidP="008A55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73D033" w14:textId="77777777" w:rsidR="008A558F" w:rsidRPr="000B45FE" w:rsidRDefault="008A558F" w:rsidP="008A55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E07182F" w14:textId="77777777" w:rsidR="008A558F" w:rsidRDefault="008A558F" w:rsidP="008A558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1378CE1" w14:textId="77777777" w:rsidR="008A558F" w:rsidRDefault="008A558F" w:rsidP="008A558F">
      <w:pPr>
        <w:jc w:val="both"/>
        <w:rPr>
          <w:sz w:val="22"/>
          <w:szCs w:val="22"/>
        </w:rPr>
      </w:pPr>
    </w:p>
    <w:p w14:paraId="3B246A5B" w14:textId="77777777" w:rsidR="008A558F" w:rsidRDefault="008A558F" w:rsidP="008A558F">
      <w:pPr>
        <w:jc w:val="both"/>
        <w:rPr>
          <w:sz w:val="22"/>
          <w:szCs w:val="22"/>
        </w:rPr>
      </w:pPr>
    </w:p>
    <w:p w14:paraId="7F10FDFF" w14:textId="77777777" w:rsidR="008A558F" w:rsidRPr="00423B06" w:rsidRDefault="008A558F" w:rsidP="008A558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9ED10C7" w14:textId="77777777" w:rsidR="008A558F" w:rsidRPr="00012E38" w:rsidRDefault="008A558F" w:rsidP="008A558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6A986EC" w14:textId="77777777" w:rsidR="008A558F" w:rsidRPr="00124EBA" w:rsidRDefault="008A558F" w:rsidP="008A558F">
      <w:pPr>
        <w:jc w:val="both"/>
      </w:pPr>
    </w:p>
    <w:p w14:paraId="50A9E366" w14:textId="77777777" w:rsidR="008A558F" w:rsidRPr="00DC779D" w:rsidRDefault="008A558F" w:rsidP="008A558F"/>
    <w:p w14:paraId="67B19641" w14:textId="77777777" w:rsidR="00FE545C" w:rsidRPr="008A558F" w:rsidRDefault="00FE545C" w:rsidP="008A558F"/>
    <w:sectPr w:rsidR="00FE545C" w:rsidRPr="008A55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6F894" w14:textId="77777777" w:rsidR="00E8787F" w:rsidRDefault="00E8787F">
      <w:r>
        <w:separator/>
      </w:r>
    </w:p>
  </w:endnote>
  <w:endnote w:type="continuationSeparator" w:id="0">
    <w:p w14:paraId="72E83405" w14:textId="77777777" w:rsidR="00E8787F" w:rsidRDefault="00E8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B3054" w14:textId="77777777" w:rsidR="00CC3DE5" w:rsidRDefault="00CC3D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0946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F752C" w14:textId="77777777" w:rsidR="00CC3DE5" w:rsidRDefault="00CC3D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BC559" w14:textId="77777777" w:rsidR="00E8787F" w:rsidRDefault="00E8787F">
      <w:r>
        <w:separator/>
      </w:r>
    </w:p>
  </w:footnote>
  <w:footnote w:type="continuationSeparator" w:id="0">
    <w:p w14:paraId="1762F1A8" w14:textId="77777777" w:rsidR="00E8787F" w:rsidRDefault="00E87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999AA" w14:textId="77777777" w:rsidR="00CC3DE5" w:rsidRDefault="00CC3D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94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F3B3" w14:textId="77777777" w:rsidR="00CC3DE5" w:rsidRDefault="00CC3D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583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067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620181">
    <w:abstractNumId w:val="0"/>
  </w:num>
  <w:num w:numId="4" w16cid:durableId="1124692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8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91E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6D63"/>
    <w:rsid w:val="00853083"/>
    <w:rsid w:val="008A558F"/>
    <w:rsid w:val="008B2F0C"/>
    <w:rsid w:val="008B4928"/>
    <w:rsid w:val="008D2AB8"/>
    <w:rsid w:val="008F1C66"/>
    <w:rsid w:val="00970FE4"/>
    <w:rsid w:val="009F7BD9"/>
    <w:rsid w:val="00A0022B"/>
    <w:rsid w:val="00A346FE"/>
    <w:rsid w:val="00A47B4D"/>
    <w:rsid w:val="00A83018"/>
    <w:rsid w:val="00B774DC"/>
    <w:rsid w:val="00C817F7"/>
    <w:rsid w:val="00C969A6"/>
    <w:rsid w:val="00CA7D36"/>
    <w:rsid w:val="00CC3DE5"/>
    <w:rsid w:val="00D24208"/>
    <w:rsid w:val="00D60C38"/>
    <w:rsid w:val="00D66893"/>
    <w:rsid w:val="00D90ACB"/>
    <w:rsid w:val="00DC1500"/>
    <w:rsid w:val="00E44371"/>
    <w:rsid w:val="00E8787F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2650B"/>
  <w15:chartTrackingRefBased/>
  <w15:docId w15:val="{FE35829C-D347-4A3F-8462-7CE461CE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58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455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2025-10-07T12:19:00Z</cp:lastPrinted>
  <dcterms:created xsi:type="dcterms:W3CDTF">2025-10-06T12:11:00Z</dcterms:created>
  <dcterms:modified xsi:type="dcterms:W3CDTF">2025-10-07T12:20:00Z</dcterms:modified>
</cp:coreProperties>
</file>