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AC499" w14:textId="05DF4DB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21B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EA4E79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754722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DAD13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3DA5ED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B757EF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59515F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379443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E3B638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766E31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1223B6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94E91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627171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AED60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256B01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2AEA73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150E329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1428C" w:rsidRPr="00E1428C">
        <w:rPr>
          <w:rFonts w:eastAsia="Times New Roman" w:cs="Calibri"/>
          <w:b/>
          <w:lang w:eastAsia="pl-PL"/>
        </w:rPr>
        <w:t xml:space="preserve">Dostawa 1 szt. GPS GNSSS RTK na potrzeby </w:t>
      </w:r>
      <w:proofErr w:type="spellStart"/>
      <w:r w:rsidR="00E1428C" w:rsidRPr="00E1428C">
        <w:rPr>
          <w:rFonts w:eastAsia="Times New Roman" w:cs="Calibri"/>
          <w:b/>
          <w:lang w:eastAsia="pl-PL"/>
        </w:rPr>
        <w:t>WGGiOŚ</w:t>
      </w:r>
      <w:proofErr w:type="spellEnd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727660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D80DA2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3CEC71" w14:textId="2BD87F36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AB21B9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3479DC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D7C459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58B9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548F76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B46D75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7C0310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32575F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2A725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A70907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B63663F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98517" w14:textId="77777777" w:rsidR="00EB6DBD" w:rsidRDefault="00EB6DBD" w:rsidP="0038231F">
      <w:pPr>
        <w:spacing w:after="0" w:line="240" w:lineRule="auto"/>
      </w:pPr>
      <w:r>
        <w:separator/>
      </w:r>
    </w:p>
  </w:endnote>
  <w:endnote w:type="continuationSeparator" w:id="0">
    <w:p w14:paraId="3A7B8562" w14:textId="77777777" w:rsidR="00EB6DBD" w:rsidRDefault="00EB6D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0DAD6" w14:textId="77777777" w:rsidR="00E1428C" w:rsidRDefault="00E142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19C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A91581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F1FB" w14:textId="77777777" w:rsidR="00E1428C" w:rsidRDefault="00E142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3AE28" w14:textId="77777777" w:rsidR="00EB6DBD" w:rsidRDefault="00EB6DBD" w:rsidP="0038231F">
      <w:pPr>
        <w:spacing w:after="0" w:line="240" w:lineRule="auto"/>
      </w:pPr>
      <w:r>
        <w:separator/>
      </w:r>
    </w:p>
  </w:footnote>
  <w:footnote w:type="continuationSeparator" w:id="0">
    <w:p w14:paraId="39A012C9" w14:textId="77777777" w:rsidR="00EB6DBD" w:rsidRDefault="00EB6DBD" w:rsidP="0038231F">
      <w:pPr>
        <w:spacing w:after="0" w:line="240" w:lineRule="auto"/>
      </w:pPr>
      <w:r>
        <w:continuationSeparator/>
      </w:r>
    </w:p>
  </w:footnote>
  <w:footnote w:id="1">
    <w:p w14:paraId="4C1C6A8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92FE70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F9E8" w14:textId="77777777" w:rsidR="00E1428C" w:rsidRDefault="00E142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DA5F" w14:textId="77777777" w:rsidR="00E1428C" w:rsidRDefault="00E142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48D7A" w14:textId="77777777" w:rsidR="00E1428C" w:rsidRDefault="00E142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482148">
    <w:abstractNumId w:val="7"/>
  </w:num>
  <w:num w:numId="2" w16cid:durableId="193463230">
    <w:abstractNumId w:val="0"/>
  </w:num>
  <w:num w:numId="3" w16cid:durableId="1005598380">
    <w:abstractNumId w:val="6"/>
  </w:num>
  <w:num w:numId="4" w16cid:durableId="369961932">
    <w:abstractNumId w:val="9"/>
  </w:num>
  <w:num w:numId="5" w16cid:durableId="1782917816">
    <w:abstractNumId w:val="8"/>
  </w:num>
  <w:num w:numId="6" w16cid:durableId="491986196">
    <w:abstractNumId w:val="5"/>
  </w:num>
  <w:num w:numId="7" w16cid:durableId="1003052992">
    <w:abstractNumId w:val="1"/>
  </w:num>
  <w:num w:numId="8" w16cid:durableId="182090589">
    <w:abstractNumId w:val="3"/>
  </w:num>
  <w:num w:numId="9" w16cid:durableId="1760251429">
    <w:abstractNumId w:val="2"/>
  </w:num>
  <w:num w:numId="10" w16cid:durableId="497501751">
    <w:abstractNumId w:val="4"/>
  </w:num>
  <w:num w:numId="11" w16cid:durableId="265708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D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21B9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428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DB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04220"/>
  <w15:chartTrackingRefBased/>
  <w15:docId w15:val="{BA9DAE4F-8EF9-4B9E-9F48-B3B72C52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2016-07-26T10:32:00Z</cp:lastPrinted>
  <dcterms:created xsi:type="dcterms:W3CDTF">2025-10-06T12:13:00Z</dcterms:created>
  <dcterms:modified xsi:type="dcterms:W3CDTF">2025-10-06T12:13:00Z</dcterms:modified>
</cp:coreProperties>
</file>