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536B4" w14:textId="77777777" w:rsidR="003E6519" w:rsidRPr="00411199" w:rsidRDefault="0037055B" w:rsidP="003E6519">
      <w:pPr>
        <w:spacing w:after="600"/>
        <w:jc w:val="right"/>
      </w:pPr>
      <w:r w:rsidRPr="00411199">
        <w:t>Niepołomice</w:t>
      </w:r>
      <w:r w:rsidR="003E6519" w:rsidRPr="00411199">
        <w:t xml:space="preserve"> dnia: </w:t>
      </w:r>
      <w:r w:rsidRPr="00411199">
        <w:t>2025-10-10</w:t>
      </w:r>
    </w:p>
    <w:p w14:paraId="28D03656" w14:textId="77777777" w:rsidR="003E6519" w:rsidRPr="00411199" w:rsidRDefault="0037055B" w:rsidP="003E6519">
      <w:pPr>
        <w:spacing w:line="360" w:lineRule="auto"/>
        <w:rPr>
          <w:b/>
          <w:bCs/>
        </w:rPr>
      </w:pPr>
      <w:r w:rsidRPr="00411199">
        <w:rPr>
          <w:b/>
          <w:bCs/>
        </w:rPr>
        <w:t>GMINA NIEPOŁOMICE</w:t>
      </w:r>
    </w:p>
    <w:p w14:paraId="56C15BC1" w14:textId="77777777" w:rsidR="003E6519" w:rsidRPr="00411199" w:rsidRDefault="0037055B" w:rsidP="003E6519">
      <w:pPr>
        <w:spacing w:line="360" w:lineRule="auto"/>
      </w:pPr>
      <w:r w:rsidRPr="00411199">
        <w:t>Pl. Zwycięstwa</w:t>
      </w:r>
      <w:r w:rsidR="003E6519" w:rsidRPr="00411199">
        <w:t xml:space="preserve"> </w:t>
      </w:r>
      <w:r w:rsidRPr="00411199">
        <w:t>13</w:t>
      </w:r>
    </w:p>
    <w:p w14:paraId="52E9F0A3" w14:textId="77777777" w:rsidR="003E6519" w:rsidRPr="00411199" w:rsidRDefault="0037055B" w:rsidP="003E6519">
      <w:r w:rsidRPr="00411199">
        <w:t>32-005</w:t>
      </w:r>
      <w:r w:rsidR="003E6519" w:rsidRPr="00411199">
        <w:t xml:space="preserve"> </w:t>
      </w:r>
      <w:r w:rsidRPr="00411199">
        <w:t>Niepołomice</w:t>
      </w:r>
    </w:p>
    <w:p w14:paraId="62542AFC" w14:textId="50A230F6" w:rsidR="003E6519" w:rsidRPr="00411199" w:rsidRDefault="003E6519" w:rsidP="003E6519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411199" w14:paraId="7B41B266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201FC4F" w14:textId="77777777" w:rsidR="003E6519" w:rsidRPr="00411199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411199">
              <w:rPr>
                <w:b/>
                <w:spacing w:val="60"/>
                <w:kern w:val="28"/>
              </w:rPr>
              <w:t>INFORMACJA</w:t>
            </w:r>
          </w:p>
          <w:p w14:paraId="313938B8" w14:textId="77777777" w:rsidR="003E6519" w:rsidRPr="00411199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411199">
              <w:t>o kwocie przeznaczonej na realizację zamówienia</w:t>
            </w:r>
          </w:p>
        </w:tc>
      </w:tr>
    </w:tbl>
    <w:p w14:paraId="2265DECE" w14:textId="77777777" w:rsidR="003E6519" w:rsidRPr="00411199" w:rsidRDefault="003E6519" w:rsidP="003E6519">
      <w:pPr>
        <w:pStyle w:val="Nagwek"/>
        <w:tabs>
          <w:tab w:val="clear" w:pos="4536"/>
        </w:tabs>
        <w:spacing w:after="360"/>
      </w:pPr>
      <w:r w:rsidRPr="00411199">
        <w:tab/>
        <w:t xml:space="preserve"> </w:t>
      </w:r>
    </w:p>
    <w:p w14:paraId="3921401B" w14:textId="77777777" w:rsidR="003E6519" w:rsidRPr="00411199" w:rsidRDefault="003E6519" w:rsidP="003E6519">
      <w:pPr>
        <w:spacing w:after="120" w:line="360" w:lineRule="auto"/>
        <w:jc w:val="both"/>
        <w:rPr>
          <w:rFonts w:eastAsia="Calibri"/>
          <w:lang w:eastAsia="en-US"/>
        </w:rPr>
      </w:pPr>
      <w:r w:rsidRPr="00411199">
        <w:rPr>
          <w:rFonts w:eastAsia="Calibri"/>
          <w:lang w:eastAsia="en-US"/>
        </w:rPr>
        <w:t xml:space="preserve">Dotyczy </w:t>
      </w:r>
      <w:r w:rsidRPr="00411199">
        <w:t>postępowania o udzielenie zamówienia publicznego</w:t>
      </w:r>
      <w:r w:rsidRPr="00411199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11199" w14:paraId="68C26A40" w14:textId="77777777" w:rsidTr="001A0FA2">
        <w:tc>
          <w:tcPr>
            <w:tcW w:w="2269" w:type="dxa"/>
          </w:tcPr>
          <w:p w14:paraId="4BA51949" w14:textId="77777777" w:rsidR="003E6519" w:rsidRPr="00411199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411199">
              <w:t>Nazwa zamówienia:</w:t>
            </w:r>
          </w:p>
        </w:tc>
        <w:tc>
          <w:tcPr>
            <w:tcW w:w="6803" w:type="dxa"/>
          </w:tcPr>
          <w:p w14:paraId="17C7D851" w14:textId="77777777" w:rsidR="003E6519" w:rsidRPr="00411199" w:rsidRDefault="0037055B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11199">
              <w:rPr>
                <w:bCs/>
              </w:rPr>
              <w:t>Zakup kursów zawodowych dla nauczycieli Centrum Kształcenia Zawodowego i Ustawicznego w Niepołomicach oraz kursów zawodowych dla uczniów Centrum Kształcenia Zawodowego i Ustawicznego w Niepołomicach w ramach projektu pod nazwą: Rozwijanie umiejętności zawodowych uczniów oraz kadry pedagogicznej szkół prowadzących kształcenie zawodowe w Niepołomicach</w:t>
            </w:r>
            <w:r w:rsidR="003E6519" w:rsidRPr="00411199">
              <w:rPr>
                <w:bCs/>
              </w:rPr>
              <w:t>.</w:t>
            </w:r>
          </w:p>
        </w:tc>
      </w:tr>
      <w:tr w:rsidR="0037055B" w:rsidRPr="00411199" w14:paraId="3FD0981F" w14:textId="77777777" w:rsidTr="00AA4035">
        <w:tc>
          <w:tcPr>
            <w:tcW w:w="2269" w:type="dxa"/>
          </w:tcPr>
          <w:p w14:paraId="0572F664" w14:textId="77777777" w:rsidR="0037055B" w:rsidRPr="00411199" w:rsidRDefault="0037055B" w:rsidP="00AA403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411199">
              <w:t>Numer referencyjny:</w:t>
            </w:r>
          </w:p>
        </w:tc>
        <w:tc>
          <w:tcPr>
            <w:tcW w:w="6803" w:type="dxa"/>
          </w:tcPr>
          <w:p w14:paraId="26630557" w14:textId="77777777" w:rsidR="0037055B" w:rsidRPr="00411199" w:rsidRDefault="0037055B" w:rsidP="00AA403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11199">
              <w:rPr>
                <w:bCs/>
              </w:rPr>
              <w:t>ZP.271.40.2025</w:t>
            </w:r>
          </w:p>
        </w:tc>
      </w:tr>
    </w:tbl>
    <w:p w14:paraId="4068BBF9" w14:textId="77777777" w:rsidR="00890B92" w:rsidRPr="00411199" w:rsidRDefault="00A80738" w:rsidP="003E6519">
      <w:pPr>
        <w:spacing w:before="480" w:after="120" w:line="360" w:lineRule="auto"/>
        <w:jc w:val="both"/>
      </w:pPr>
      <w:r w:rsidRPr="00411199">
        <w:t xml:space="preserve">Zamawiający na podstawie art. </w:t>
      </w:r>
      <w:r w:rsidR="00890B92" w:rsidRPr="00411199">
        <w:t>22</w:t>
      </w:r>
      <w:r w:rsidR="0049054E" w:rsidRPr="00411199">
        <w:t>2</w:t>
      </w:r>
      <w:r w:rsidRPr="00411199">
        <w:t xml:space="preserve"> ust. </w:t>
      </w:r>
      <w:r w:rsidR="00890B92" w:rsidRPr="00411199">
        <w:t>4</w:t>
      </w:r>
      <w:r w:rsidRPr="00411199">
        <w:t xml:space="preserve"> </w:t>
      </w:r>
      <w:r w:rsidR="00890B92" w:rsidRPr="00411199">
        <w:rPr>
          <w:bCs/>
        </w:rPr>
        <w:t>ustawy z dnia 11 września 2019 r. Prawo zamówień publicznych</w:t>
      </w:r>
      <w:r w:rsidR="004C7E9B" w:rsidRPr="00411199">
        <w:t xml:space="preserve"> </w:t>
      </w:r>
      <w:r w:rsidR="0037055B" w:rsidRPr="00411199">
        <w:t>(</w:t>
      </w:r>
      <w:proofErr w:type="spellStart"/>
      <w:r w:rsidR="0037055B" w:rsidRPr="00411199">
        <w:t>t.j</w:t>
      </w:r>
      <w:proofErr w:type="spellEnd"/>
      <w:r w:rsidR="0037055B" w:rsidRPr="00411199">
        <w:t>. Dz. U. z 2024 poz. 1320)</w:t>
      </w:r>
      <w:r w:rsidR="00490DC0" w:rsidRPr="00411199">
        <w:t xml:space="preserve"> </w:t>
      </w:r>
      <w:r w:rsidR="00890B92" w:rsidRPr="00411199">
        <w:t>informuje, że kwota, jaką zamierza przeznaczyć na sfinansowanie zamówienia wynosi</w:t>
      </w:r>
      <w:r w:rsidR="00510EC8" w:rsidRPr="00411199">
        <w:t xml:space="preserve"> dla</w:t>
      </w:r>
      <w:r w:rsidR="00890B92" w:rsidRPr="00411199"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7055B" w:rsidRPr="00411199" w14:paraId="5581652E" w14:textId="77777777" w:rsidTr="00AA4035">
        <w:trPr>
          <w:trHeight w:val="70"/>
        </w:trPr>
        <w:tc>
          <w:tcPr>
            <w:tcW w:w="9214" w:type="dxa"/>
          </w:tcPr>
          <w:p w14:paraId="0D0009B7" w14:textId="77777777" w:rsidR="0037055B" w:rsidRPr="00411199" w:rsidRDefault="0037055B" w:rsidP="00AA4035">
            <w:pPr>
              <w:spacing w:before="40" w:line="360" w:lineRule="auto"/>
              <w:ind w:left="74" w:right="108"/>
            </w:pPr>
            <w:r w:rsidRPr="00411199">
              <w:t>części 1 zamówienia w wysokości 106 400.00 zł brutto;</w:t>
            </w:r>
          </w:p>
        </w:tc>
      </w:tr>
      <w:tr w:rsidR="0037055B" w:rsidRPr="00411199" w14:paraId="6693EFE8" w14:textId="77777777" w:rsidTr="00AA4035">
        <w:trPr>
          <w:trHeight w:val="70"/>
        </w:trPr>
        <w:tc>
          <w:tcPr>
            <w:tcW w:w="9214" w:type="dxa"/>
          </w:tcPr>
          <w:p w14:paraId="60137C49" w14:textId="77777777" w:rsidR="0037055B" w:rsidRPr="00411199" w:rsidRDefault="0037055B" w:rsidP="00AA4035">
            <w:pPr>
              <w:spacing w:before="40" w:line="360" w:lineRule="auto"/>
              <w:ind w:left="74" w:right="108"/>
            </w:pPr>
            <w:r w:rsidRPr="00411199">
              <w:t>części 2 zamówienia w wysokości 61 000.00 zł brutto;</w:t>
            </w:r>
          </w:p>
        </w:tc>
      </w:tr>
    </w:tbl>
    <w:p w14:paraId="54678CFE" w14:textId="77777777" w:rsidR="00890B92" w:rsidRPr="00411199" w:rsidRDefault="00890B92" w:rsidP="00A80738">
      <w:pPr>
        <w:spacing w:before="120" w:after="120"/>
        <w:jc w:val="both"/>
      </w:pPr>
    </w:p>
    <w:p w14:paraId="2398D3D4" w14:textId="77777777" w:rsidR="00510EC8" w:rsidRPr="00411199" w:rsidRDefault="00510EC8" w:rsidP="00A80738">
      <w:pPr>
        <w:spacing w:before="120" w:after="120"/>
        <w:jc w:val="both"/>
      </w:pPr>
    </w:p>
    <w:sectPr w:rsidR="00510EC8" w:rsidRPr="00411199" w:rsidSect="003E6519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F3F5B" w14:textId="77777777" w:rsidR="00B55E7A" w:rsidRDefault="00B55E7A">
      <w:r>
        <w:separator/>
      </w:r>
    </w:p>
  </w:endnote>
  <w:endnote w:type="continuationSeparator" w:id="0">
    <w:p w14:paraId="356067A5" w14:textId="77777777" w:rsidR="00B55E7A" w:rsidRDefault="00B55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DC14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BCA77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D434F" w14:textId="74EDAF3F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F9F7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94F3E3" w14:textId="77777777" w:rsidR="009F189D" w:rsidRDefault="009F189D">
    <w:pPr>
      <w:pStyle w:val="Stopka"/>
      <w:tabs>
        <w:tab w:val="clear" w:pos="4536"/>
      </w:tabs>
      <w:jc w:val="center"/>
    </w:pPr>
  </w:p>
  <w:p w14:paraId="1C5D4800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E78B5F" w14:textId="77777777" w:rsidR="00B55E7A" w:rsidRDefault="00B55E7A">
      <w:r>
        <w:separator/>
      </w:r>
    </w:p>
  </w:footnote>
  <w:footnote w:type="continuationSeparator" w:id="0">
    <w:p w14:paraId="4BAB40CF" w14:textId="77777777" w:rsidR="00B55E7A" w:rsidRDefault="00B55E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5E7A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7055B"/>
    <w:rsid w:val="003D72FD"/>
    <w:rsid w:val="003E6519"/>
    <w:rsid w:val="00411199"/>
    <w:rsid w:val="00423179"/>
    <w:rsid w:val="0049054E"/>
    <w:rsid w:val="00490DC0"/>
    <w:rsid w:val="00493F8C"/>
    <w:rsid w:val="004C7E9B"/>
    <w:rsid w:val="00510EC8"/>
    <w:rsid w:val="00524583"/>
    <w:rsid w:val="0069085C"/>
    <w:rsid w:val="00723A6E"/>
    <w:rsid w:val="00804A9B"/>
    <w:rsid w:val="00843263"/>
    <w:rsid w:val="00861E75"/>
    <w:rsid w:val="00890B92"/>
    <w:rsid w:val="009D19BD"/>
    <w:rsid w:val="009F189D"/>
    <w:rsid w:val="00A47FF6"/>
    <w:rsid w:val="00A80738"/>
    <w:rsid w:val="00B55E7A"/>
    <w:rsid w:val="00BE7129"/>
    <w:rsid w:val="00C236D3"/>
    <w:rsid w:val="00C659E2"/>
    <w:rsid w:val="00C902DE"/>
    <w:rsid w:val="00CB0802"/>
    <w:rsid w:val="00D7128F"/>
    <w:rsid w:val="00EA3476"/>
    <w:rsid w:val="00F75BA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151A30"/>
  <w15:chartTrackingRefBased/>
  <w15:docId w15:val="{FE4D6396-FB43-403C-998A-449A1A26B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123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2025-10-10T07:09:00Z</cp:lastPrinted>
  <dcterms:created xsi:type="dcterms:W3CDTF">2025-10-10T07:10:00Z</dcterms:created>
  <dcterms:modified xsi:type="dcterms:W3CDTF">2025-10-10T07:10:00Z</dcterms:modified>
</cp:coreProperties>
</file>