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1A18A" w14:textId="0ABFDF3D" w:rsidR="008D2AB8" w:rsidRPr="008B1FD6" w:rsidRDefault="008D2AB8" w:rsidP="008B1FD6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b w:val="0"/>
          <w:sz w:val="20"/>
          <w:szCs w:val="20"/>
        </w:rPr>
        <w:tab/>
      </w:r>
      <w:r w:rsidRPr="008B1FD6">
        <w:rPr>
          <w:rFonts w:ascii="Verdana" w:hAnsi="Verdana"/>
          <w:b w:val="0"/>
          <w:sz w:val="20"/>
          <w:szCs w:val="20"/>
        </w:rPr>
        <w:tab/>
      </w:r>
      <w:r w:rsidRPr="008B1FD6">
        <w:rPr>
          <w:rFonts w:ascii="Verdana" w:hAnsi="Verdana"/>
          <w:b w:val="0"/>
          <w:sz w:val="20"/>
          <w:szCs w:val="20"/>
        </w:rPr>
        <w:tab/>
      </w:r>
      <w:r w:rsidRPr="008B1FD6">
        <w:rPr>
          <w:rFonts w:ascii="Verdana" w:hAnsi="Verdana"/>
          <w:b w:val="0"/>
          <w:sz w:val="20"/>
          <w:szCs w:val="20"/>
        </w:rPr>
        <w:tab/>
      </w:r>
      <w:r w:rsidRPr="008B1FD6">
        <w:rPr>
          <w:rFonts w:ascii="Verdana" w:hAnsi="Verdana"/>
          <w:b w:val="0"/>
          <w:sz w:val="20"/>
          <w:szCs w:val="20"/>
        </w:rPr>
        <w:tab/>
      </w:r>
      <w:r w:rsidRPr="008B1FD6">
        <w:rPr>
          <w:rFonts w:ascii="Verdana" w:hAnsi="Verdana"/>
          <w:b w:val="0"/>
          <w:sz w:val="20"/>
          <w:szCs w:val="20"/>
        </w:rPr>
        <w:tab/>
      </w:r>
      <w:r w:rsidRPr="008B1FD6">
        <w:rPr>
          <w:rFonts w:ascii="Verdana" w:hAnsi="Verdana"/>
          <w:b w:val="0"/>
          <w:sz w:val="20"/>
          <w:szCs w:val="20"/>
        </w:rPr>
        <w:tab/>
      </w:r>
      <w:r w:rsidRPr="008B1FD6">
        <w:rPr>
          <w:rFonts w:ascii="Verdana" w:hAnsi="Verdana"/>
          <w:sz w:val="20"/>
          <w:szCs w:val="20"/>
        </w:rPr>
        <w:t xml:space="preserve">Załącznik nr </w:t>
      </w:r>
      <w:r w:rsidR="00012286" w:rsidRPr="008B1FD6">
        <w:rPr>
          <w:rFonts w:ascii="Verdana" w:hAnsi="Verdana"/>
          <w:sz w:val="20"/>
          <w:szCs w:val="20"/>
        </w:rPr>
        <w:t>1</w:t>
      </w:r>
    </w:p>
    <w:p w14:paraId="662F0904" w14:textId="77777777" w:rsidR="008D2AB8" w:rsidRPr="008B1FD6" w:rsidRDefault="008D2AB8" w:rsidP="008B1FD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579CF25" w14:textId="77777777" w:rsidR="008D2AB8" w:rsidRPr="008B1FD6" w:rsidRDefault="008D2AB8" w:rsidP="008B1FD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B1FD6">
        <w:rPr>
          <w:rFonts w:ascii="Verdana" w:hAnsi="Verdana"/>
          <w:b/>
          <w:sz w:val="20"/>
          <w:szCs w:val="20"/>
        </w:rPr>
        <w:t>FORMULARZ OFERTY</w:t>
      </w:r>
    </w:p>
    <w:p w14:paraId="1D0C9F7A" w14:textId="77777777" w:rsidR="008D2AB8" w:rsidRPr="008B1FD6" w:rsidRDefault="008D2AB8" w:rsidP="008B1FD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84EC76B" w14:textId="77777777" w:rsidR="008D2AB8" w:rsidRPr="008B1FD6" w:rsidRDefault="008D2AB8" w:rsidP="008B1F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144FAE8" w14:textId="43205864" w:rsidR="008D2AB8" w:rsidRPr="008B1FD6" w:rsidRDefault="008D2AB8" w:rsidP="008B1F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FORMA PROWADZONEJ DZIAŁALNOŚCI: ....................................................</w:t>
      </w:r>
    </w:p>
    <w:p w14:paraId="5E5A8878" w14:textId="77777777" w:rsidR="008D2AB8" w:rsidRPr="008B1FD6" w:rsidRDefault="008D2AB8" w:rsidP="008B1F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2325CE7" w14:textId="77777777" w:rsidR="008D2AB8" w:rsidRPr="008B1FD6" w:rsidRDefault="008D2AB8" w:rsidP="008B1F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122E6AD" w14:textId="77777777" w:rsidR="008D2AB8" w:rsidRPr="008B1FD6" w:rsidRDefault="008D2AB8" w:rsidP="008B1FD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B1FD6">
        <w:rPr>
          <w:rFonts w:ascii="Verdana" w:hAnsi="Verdana"/>
          <w:sz w:val="20"/>
          <w:szCs w:val="20"/>
          <w:lang w:val="de-DE"/>
        </w:rPr>
        <w:t>TEL.</w:t>
      </w:r>
      <w:r w:rsidRPr="008B1FD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2F8761A" w14:textId="77777777" w:rsidR="008D2AB8" w:rsidRPr="008B1FD6" w:rsidRDefault="008D2AB8" w:rsidP="008B1FD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B1FD6">
        <w:rPr>
          <w:rFonts w:ascii="Verdana" w:hAnsi="Verdana"/>
          <w:sz w:val="20"/>
          <w:szCs w:val="20"/>
          <w:lang w:val="de-DE"/>
        </w:rPr>
        <w:t xml:space="preserve">FAX </w:t>
      </w:r>
      <w:r w:rsidRPr="008B1FD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70D7BC01" w14:textId="77777777" w:rsidR="008D2AB8" w:rsidRPr="008B1FD6" w:rsidRDefault="008D2AB8" w:rsidP="008B1FD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B1FD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F54562C" w14:textId="77777777" w:rsidR="008D2AB8" w:rsidRPr="008B1FD6" w:rsidRDefault="008D2AB8" w:rsidP="008B1F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B1FD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17A875E" w14:textId="77777777" w:rsidR="008D2AB8" w:rsidRPr="008B1FD6" w:rsidRDefault="008D2AB8" w:rsidP="008B1FD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093B8D9" w14:textId="77777777" w:rsidR="008B1FD6" w:rsidRDefault="008B1FD6" w:rsidP="008B1FD6">
      <w:pPr>
        <w:rPr>
          <w:rFonts w:ascii="Verdana" w:hAnsi="Verdana"/>
          <w:sz w:val="20"/>
          <w:szCs w:val="20"/>
        </w:rPr>
      </w:pPr>
    </w:p>
    <w:p w14:paraId="54A7C929" w14:textId="4AEBBBE2" w:rsidR="008D2AB8" w:rsidRPr="008B1FD6" w:rsidRDefault="008D2AB8" w:rsidP="008B1FD6">
      <w:pPr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Do: Nazwa i siedziba Zamawiającego:</w:t>
      </w:r>
    </w:p>
    <w:p w14:paraId="10DF60B2" w14:textId="7AD50059" w:rsidR="0087066D" w:rsidRPr="008B1FD6" w:rsidRDefault="0087066D" w:rsidP="008B1FD6">
      <w:pPr>
        <w:ind w:right="-110"/>
        <w:rPr>
          <w:rFonts w:ascii="Verdana" w:hAnsi="Verdana"/>
          <w:b/>
          <w:sz w:val="20"/>
          <w:szCs w:val="20"/>
        </w:rPr>
      </w:pPr>
      <w:r w:rsidRPr="008B1FD6">
        <w:rPr>
          <w:rFonts w:ascii="Verdana" w:hAnsi="Verdana"/>
          <w:b/>
          <w:sz w:val="20"/>
          <w:szCs w:val="20"/>
        </w:rPr>
        <w:t xml:space="preserve">Akademia Górniczo </w:t>
      </w:r>
      <w:r w:rsidR="008B1FD6" w:rsidRPr="008B1FD6">
        <w:rPr>
          <w:rFonts w:ascii="Verdana" w:hAnsi="Verdana"/>
          <w:b/>
          <w:sz w:val="20"/>
          <w:szCs w:val="20"/>
        </w:rPr>
        <w:t>–</w:t>
      </w:r>
      <w:r w:rsidRPr="008B1FD6">
        <w:rPr>
          <w:rFonts w:ascii="Verdana" w:hAnsi="Verdana"/>
          <w:b/>
          <w:sz w:val="20"/>
          <w:szCs w:val="20"/>
        </w:rPr>
        <w:t xml:space="preserve"> Hutnicza</w:t>
      </w:r>
      <w:r w:rsidR="008B1FD6" w:rsidRPr="008B1FD6">
        <w:rPr>
          <w:rFonts w:ascii="Verdana" w:hAnsi="Verdana"/>
          <w:b/>
          <w:sz w:val="20"/>
          <w:szCs w:val="20"/>
        </w:rPr>
        <w:t xml:space="preserve">, </w:t>
      </w:r>
      <w:r w:rsidRPr="008B1FD6">
        <w:rPr>
          <w:rFonts w:ascii="Verdana" w:hAnsi="Verdana"/>
          <w:b/>
          <w:sz w:val="20"/>
          <w:szCs w:val="20"/>
        </w:rPr>
        <w:t>im. Stanisława Staszica w Krakowie</w:t>
      </w:r>
    </w:p>
    <w:p w14:paraId="648D3FEA" w14:textId="77777777" w:rsidR="008D2AB8" w:rsidRPr="008B1FD6" w:rsidRDefault="0087066D" w:rsidP="008B1FD6">
      <w:pPr>
        <w:ind w:right="-110"/>
        <w:rPr>
          <w:rFonts w:ascii="Verdana" w:hAnsi="Verdana"/>
          <w:b/>
          <w:sz w:val="20"/>
          <w:szCs w:val="20"/>
        </w:rPr>
      </w:pPr>
      <w:r w:rsidRPr="008B1FD6">
        <w:rPr>
          <w:rFonts w:ascii="Verdana" w:hAnsi="Verdana"/>
          <w:b/>
          <w:sz w:val="20"/>
          <w:szCs w:val="20"/>
        </w:rPr>
        <w:t>Dział Zamówień Publicznych</w:t>
      </w:r>
      <w:r w:rsidR="008D2AB8" w:rsidRPr="008B1FD6">
        <w:rPr>
          <w:rFonts w:ascii="Verdana" w:hAnsi="Verdana"/>
          <w:b/>
          <w:sz w:val="20"/>
          <w:szCs w:val="20"/>
        </w:rPr>
        <w:t xml:space="preserve">  </w:t>
      </w:r>
    </w:p>
    <w:p w14:paraId="551F3F77" w14:textId="5B58A238" w:rsidR="008D2AB8" w:rsidRPr="008B1FD6" w:rsidRDefault="0087066D" w:rsidP="008B1FD6">
      <w:pPr>
        <w:ind w:right="-110"/>
        <w:rPr>
          <w:rFonts w:ascii="Verdana" w:hAnsi="Verdana"/>
          <w:b/>
          <w:sz w:val="20"/>
          <w:szCs w:val="20"/>
        </w:rPr>
      </w:pPr>
      <w:r w:rsidRPr="008B1FD6">
        <w:rPr>
          <w:rFonts w:ascii="Verdana" w:hAnsi="Verdana"/>
          <w:b/>
          <w:sz w:val="20"/>
          <w:szCs w:val="20"/>
        </w:rPr>
        <w:t>Al. Mickiewicza</w:t>
      </w:r>
      <w:r w:rsidR="008D2AB8" w:rsidRPr="008B1FD6">
        <w:rPr>
          <w:rFonts w:ascii="Verdana" w:hAnsi="Verdana"/>
          <w:b/>
          <w:sz w:val="20"/>
          <w:szCs w:val="20"/>
        </w:rPr>
        <w:t xml:space="preserve"> </w:t>
      </w:r>
      <w:r w:rsidRPr="008B1FD6">
        <w:rPr>
          <w:rFonts w:ascii="Verdana" w:hAnsi="Verdana"/>
          <w:b/>
          <w:sz w:val="20"/>
          <w:szCs w:val="20"/>
        </w:rPr>
        <w:t>30</w:t>
      </w:r>
      <w:r w:rsidR="008B1FD6" w:rsidRPr="008B1FD6">
        <w:rPr>
          <w:rFonts w:ascii="Verdana" w:hAnsi="Verdana"/>
          <w:b/>
          <w:sz w:val="20"/>
          <w:szCs w:val="20"/>
        </w:rPr>
        <w:t xml:space="preserve">, </w:t>
      </w:r>
      <w:r w:rsidRPr="008B1FD6">
        <w:rPr>
          <w:rFonts w:ascii="Verdana" w:hAnsi="Verdana"/>
          <w:b/>
          <w:sz w:val="20"/>
          <w:szCs w:val="20"/>
        </w:rPr>
        <w:t>30-059</w:t>
      </w:r>
      <w:r w:rsidR="008D2AB8" w:rsidRPr="008B1FD6">
        <w:rPr>
          <w:rFonts w:ascii="Verdana" w:hAnsi="Verdana"/>
          <w:b/>
          <w:sz w:val="20"/>
          <w:szCs w:val="20"/>
        </w:rPr>
        <w:t xml:space="preserve"> </w:t>
      </w:r>
      <w:r w:rsidRPr="008B1FD6">
        <w:rPr>
          <w:rFonts w:ascii="Verdana" w:hAnsi="Verdana"/>
          <w:b/>
          <w:sz w:val="20"/>
          <w:szCs w:val="20"/>
        </w:rPr>
        <w:t>Kraków</w:t>
      </w:r>
      <w:r w:rsidR="008D2AB8" w:rsidRPr="008B1FD6">
        <w:rPr>
          <w:rFonts w:ascii="Verdana" w:hAnsi="Verdana"/>
          <w:b/>
          <w:sz w:val="20"/>
          <w:szCs w:val="20"/>
        </w:rPr>
        <w:t xml:space="preserve">,  </w:t>
      </w:r>
    </w:p>
    <w:p w14:paraId="2AD2ABB2" w14:textId="77777777" w:rsidR="008D2AB8" w:rsidRPr="008B1FD6" w:rsidRDefault="008D2AB8" w:rsidP="008B1FD6">
      <w:pPr>
        <w:ind w:firstLine="3969"/>
        <w:rPr>
          <w:rFonts w:ascii="Verdana" w:hAnsi="Verdana"/>
          <w:b/>
          <w:sz w:val="20"/>
          <w:szCs w:val="20"/>
        </w:rPr>
      </w:pPr>
    </w:p>
    <w:p w14:paraId="6F11A1FB" w14:textId="56458887" w:rsidR="008D2AB8" w:rsidRPr="008B1FD6" w:rsidRDefault="008D2AB8" w:rsidP="008B1FD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87066D" w:rsidRPr="008B1FD6">
        <w:rPr>
          <w:rFonts w:ascii="Verdana" w:hAnsi="Verdana"/>
          <w:b/>
          <w:sz w:val="20"/>
          <w:szCs w:val="20"/>
        </w:rPr>
        <w:t>modernizacja systemu automatycznej laboratoryjnej układnicy -</w:t>
      </w:r>
      <w:r w:rsidR="007E4641">
        <w:rPr>
          <w:rFonts w:ascii="Verdana" w:hAnsi="Verdana"/>
          <w:b/>
          <w:sz w:val="20"/>
          <w:szCs w:val="20"/>
        </w:rPr>
        <w:t xml:space="preserve"> </w:t>
      </w:r>
      <w:r w:rsidR="0087066D" w:rsidRPr="008B1FD6">
        <w:rPr>
          <w:rFonts w:ascii="Verdana" w:hAnsi="Verdana"/>
          <w:b/>
          <w:sz w:val="20"/>
          <w:szCs w:val="20"/>
        </w:rPr>
        <w:t>KC-DE-zp.272-590/25</w:t>
      </w:r>
      <w:r w:rsidRPr="008B1FD6">
        <w:rPr>
          <w:rFonts w:ascii="Verdana" w:hAnsi="Verdana"/>
          <w:b/>
          <w:sz w:val="20"/>
          <w:szCs w:val="20"/>
        </w:rPr>
        <w:t xml:space="preserve">, </w:t>
      </w:r>
      <w:r w:rsidRPr="008B1FD6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27FFD9E" w14:textId="77777777" w:rsidR="008D2AB8" w:rsidRPr="008B1FD6" w:rsidRDefault="008D2AB8" w:rsidP="008B1FD6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6F4AF33" w14:textId="10A5EFAC" w:rsidR="00AE3811" w:rsidRPr="00776CDB" w:rsidRDefault="00AE3811" w:rsidP="00AE3811">
      <w:pPr>
        <w:widowControl w:val="0"/>
        <w:ind w:right="1"/>
        <w:rPr>
          <w:b/>
        </w:rPr>
      </w:pPr>
      <w:r w:rsidRPr="00776CDB">
        <w:rPr>
          <w:b/>
        </w:rPr>
        <w:t>Cena netto</w:t>
      </w:r>
      <w:r>
        <w:rPr>
          <w:b/>
        </w:rPr>
        <w:t xml:space="preserve"> za całość przedmiotu zamówienia</w:t>
      </w:r>
      <w:r w:rsidRPr="00776CDB">
        <w:rPr>
          <w:b/>
        </w:rPr>
        <w:t>:   ......................................................</w:t>
      </w:r>
      <w:r>
        <w:rPr>
          <w:b/>
        </w:rPr>
        <w:t xml:space="preserve"> </w:t>
      </w:r>
      <w:r w:rsidRPr="00776CDB">
        <w:rPr>
          <w:b/>
        </w:rPr>
        <w:t>PLN</w:t>
      </w:r>
    </w:p>
    <w:p w14:paraId="73F1E767" w14:textId="77777777" w:rsidR="00AE3811" w:rsidRPr="00776CDB" w:rsidRDefault="00AE3811" w:rsidP="00AE3811">
      <w:pPr>
        <w:widowControl w:val="0"/>
        <w:ind w:right="1"/>
        <w:rPr>
          <w:b/>
        </w:rPr>
      </w:pPr>
    </w:p>
    <w:p w14:paraId="22475D3F" w14:textId="09D35DDE" w:rsidR="00AE3811" w:rsidRPr="00776CDB" w:rsidRDefault="00AE3811" w:rsidP="00AE3811">
      <w:pPr>
        <w:widowControl w:val="0"/>
        <w:ind w:right="1"/>
        <w:rPr>
          <w:b/>
        </w:rPr>
      </w:pPr>
      <w:r w:rsidRPr="00776CDB">
        <w:rPr>
          <w:b/>
        </w:rPr>
        <w:t>Cena brutto</w:t>
      </w:r>
      <w:r w:rsidRPr="00AE3811">
        <w:rPr>
          <w:b/>
        </w:rPr>
        <w:t xml:space="preserve"> </w:t>
      </w:r>
      <w:r>
        <w:rPr>
          <w:b/>
        </w:rPr>
        <w:t>za całość przedmiotu zamówienia</w:t>
      </w:r>
      <w:r w:rsidRPr="00776CDB">
        <w:rPr>
          <w:b/>
        </w:rPr>
        <w:t>: ..........................................................</w:t>
      </w:r>
      <w:r>
        <w:rPr>
          <w:b/>
        </w:rPr>
        <w:t xml:space="preserve">  </w:t>
      </w:r>
      <w:r w:rsidRPr="00776CDB">
        <w:rPr>
          <w:b/>
        </w:rPr>
        <w:t>PLN</w:t>
      </w:r>
    </w:p>
    <w:p w14:paraId="03298EB8" w14:textId="77777777" w:rsidR="00AE3811" w:rsidRDefault="00AE3811" w:rsidP="00AE3811">
      <w:pPr>
        <w:widowControl w:val="0"/>
        <w:ind w:right="1"/>
        <w:jc w:val="both"/>
      </w:pPr>
    </w:p>
    <w:p w14:paraId="26D0F30F" w14:textId="437F3BE5" w:rsidR="00AE3811" w:rsidRPr="00776CDB" w:rsidRDefault="00AE3811" w:rsidP="00AE3811">
      <w:pPr>
        <w:widowControl w:val="0"/>
        <w:ind w:right="1"/>
        <w:jc w:val="both"/>
      </w:pPr>
      <w:r w:rsidRPr="00776CDB">
        <w:t>Słownie brutto :.......................................................................................................................</w:t>
      </w:r>
    </w:p>
    <w:p w14:paraId="678A6630" w14:textId="77777777" w:rsidR="00AE3811" w:rsidRDefault="00AE3811" w:rsidP="00AE3811">
      <w:pPr>
        <w:pStyle w:val="Tekstpodstawowy"/>
        <w:spacing w:line="240" w:lineRule="auto"/>
      </w:pPr>
    </w:p>
    <w:p w14:paraId="390950A1" w14:textId="72266652" w:rsidR="00AE3811" w:rsidRPr="00776CDB" w:rsidRDefault="00AE3811" w:rsidP="00AE3811">
      <w:pPr>
        <w:pStyle w:val="Tekstpodstawowy"/>
        <w:spacing w:line="240" w:lineRule="auto"/>
      </w:pPr>
      <w:r w:rsidRPr="00776CDB">
        <w:t>Powyższa cena zawiera podatek VAT w wysokości .......... % tj.……………………</w:t>
      </w:r>
      <w:r>
        <w:t xml:space="preserve"> </w:t>
      </w:r>
      <w:r w:rsidRPr="00776CDB">
        <w:t>PLN</w:t>
      </w:r>
    </w:p>
    <w:p w14:paraId="0D5968C8" w14:textId="77777777" w:rsidR="00AE3811" w:rsidRDefault="00AE3811" w:rsidP="00D76D82">
      <w:pPr>
        <w:widowControl w:val="0"/>
        <w:ind w:right="1"/>
      </w:pPr>
    </w:p>
    <w:p w14:paraId="5E31A320" w14:textId="32EB70F6" w:rsidR="00D76D82" w:rsidRDefault="00AE3811" w:rsidP="00D76D82">
      <w:pPr>
        <w:widowControl w:val="0"/>
        <w:ind w:right="1"/>
      </w:pPr>
      <w:r>
        <w:t>w tym:</w:t>
      </w:r>
    </w:p>
    <w:p w14:paraId="3C64F213" w14:textId="77777777" w:rsidR="00AE3811" w:rsidRDefault="00AE3811" w:rsidP="00D76D82">
      <w:pPr>
        <w:widowControl w:val="0"/>
        <w:ind w:right="1"/>
      </w:pP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709"/>
        <w:gridCol w:w="1559"/>
        <w:gridCol w:w="1276"/>
        <w:gridCol w:w="1559"/>
      </w:tblGrid>
      <w:tr w:rsidR="00D76D82" w:rsidRPr="00D76D82" w14:paraId="18716DCE" w14:textId="77777777" w:rsidTr="00D76D82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75FD96" w14:textId="77777777" w:rsidR="00AE3811" w:rsidRDefault="00AE3811" w:rsidP="00D76D8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14BFC62" w14:textId="1C7C1673" w:rsidR="00D76D82" w:rsidRPr="00D76D82" w:rsidRDefault="00D76D82" w:rsidP="00D76D8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1E1BCF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Nazwa elementu</w:t>
            </w:r>
          </w:p>
          <w:p w14:paraId="5D1DB6BA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F7F84D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Producent,</w:t>
            </w:r>
          </w:p>
          <w:p w14:paraId="408BC951" w14:textId="0CEDE044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model</w:t>
            </w:r>
            <w:r w:rsidR="00EF057E">
              <w:rPr>
                <w:rFonts w:ascii="Verdana" w:hAnsi="Verdana"/>
                <w:b/>
                <w:sz w:val="16"/>
                <w:szCs w:val="16"/>
              </w:rPr>
              <w:t>/nazwa licencji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B701AA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C7BD6A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BA3925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2EE54F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</w:p>
          <w:p w14:paraId="4A1FD4C3" w14:textId="77777777" w:rsidR="00D76D82" w:rsidRPr="00D76D82" w:rsidRDefault="00D76D82" w:rsidP="00D76D8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[PLN]</w:t>
            </w:r>
          </w:p>
          <w:p w14:paraId="423222E4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76D82">
              <w:rPr>
                <w:rFonts w:ascii="Verdana" w:hAnsi="Verdana"/>
                <w:b/>
                <w:sz w:val="16"/>
                <w:szCs w:val="16"/>
              </w:rPr>
              <w:t>VAT)</w:t>
            </w:r>
          </w:p>
        </w:tc>
      </w:tr>
      <w:tr w:rsidR="00D76D82" w:rsidRPr="00D76D82" w14:paraId="4CF7E921" w14:textId="77777777" w:rsidTr="00D76D82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8E3DAB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E0AE0D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81F5E7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C355D8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C0F86B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06D625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5228E6" w14:textId="77777777" w:rsidR="00D76D82" w:rsidRPr="00D76D82" w:rsidRDefault="00D76D82" w:rsidP="00D76D8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76D82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</w:tr>
      <w:tr w:rsidR="00D76D82" w:rsidRPr="00D76D82" w14:paraId="24C1CA26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B76E34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610BAB36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3518A4" w14:textId="020998D6" w:rsidR="00D76D82" w:rsidRPr="00D76D82" w:rsidRDefault="00D76D82" w:rsidP="00D76D82">
            <w:pPr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Sterownik PLC wraz z algorytmem pracy układu dla układnicy magazynowej i podajnikiem pojemników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FF45DC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27F38B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18B7079F" w14:textId="518B29E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AC166F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E57897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5011A6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6D82" w:rsidRPr="00D76D82" w14:paraId="6912EECA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FB6C3D" w14:textId="4538FFD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745760" w14:textId="547B553E" w:rsidR="00D76D82" w:rsidRPr="00D76D82" w:rsidRDefault="00D76D82" w:rsidP="00D76D82">
            <w:pPr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Moduł zdalnych wejść/wyjść  dla układu sterowania podajnika dla pojemników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48B0FA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ABA3C03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9D2D15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D77159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241A55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6D82" w:rsidRPr="00D76D82" w14:paraId="1143778E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FCD186C" w14:textId="644E4AE4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ED2C3" w14:textId="49FFE248" w:rsidR="00D76D82" w:rsidRPr="00D76D82" w:rsidRDefault="00D76D82" w:rsidP="00D76D82">
            <w:pPr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 xml:space="preserve">Panel operatorski HMI wraz z wizualizacją układu pracy </w:t>
            </w:r>
            <w:r w:rsidRPr="00D76D82">
              <w:rPr>
                <w:rFonts w:ascii="Verdana" w:hAnsi="Verdana"/>
                <w:sz w:val="16"/>
                <w:szCs w:val="16"/>
              </w:rPr>
              <w:lastRenderedPageBreak/>
              <w:t>układnicy magazynowej i podajnika pojemników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58290E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2BC9FC" w14:textId="220440C1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F0C8D4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551F4B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9E5583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6D82" w:rsidRPr="00D76D82" w14:paraId="4D1CDCED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FE63B24" w14:textId="67545121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778396" w14:textId="1834FF10" w:rsidR="00D76D82" w:rsidRPr="00D76D82" w:rsidRDefault="00D76D82" w:rsidP="00D76D82">
            <w:pPr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Falownik o mocy 2.2 kW + Filtr EMC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FFCB1D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1FE52A" w14:textId="6B7FDC8A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A736A1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E78512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E8E16D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6D82" w:rsidRPr="00D76D82" w14:paraId="6E2F5BC2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6DAEE40" w14:textId="233C98D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F2C5BF" w14:textId="4821951D" w:rsidR="00D76D82" w:rsidRPr="00D76D82" w:rsidRDefault="00D76D82" w:rsidP="00D76D82">
            <w:pPr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Falownik o mocy 0.25kW + Filtr EMC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990893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EAE796" w14:textId="309F217E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C34CD3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66DA46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D07BF0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6D82" w:rsidRPr="00D76D82" w14:paraId="5A806359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00A4EC1" w14:textId="63D49FBC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7BF5E3" w14:textId="37FE7B6D" w:rsidR="00D76D82" w:rsidRPr="00D76D82" w:rsidRDefault="00D76D82" w:rsidP="00D76D82">
            <w:pPr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Falownik 0.37kW + Filtr EMC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94F303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3B8325" w14:textId="14F539C3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23001B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C7C13B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4CE1D5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6D82" w:rsidRPr="00D76D82" w14:paraId="2BF8D6E5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BB20C8" w14:textId="1EB5A5D0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667659" w14:textId="77777777" w:rsidR="00D76D82" w:rsidRPr="00D76D82" w:rsidRDefault="00D76D82" w:rsidP="00D76D82">
            <w:pPr>
              <w:pStyle w:val="Akapitzlist"/>
              <w:ind w:left="0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 xml:space="preserve">Układ </w:t>
            </w:r>
            <w:proofErr w:type="spellStart"/>
            <w:r w:rsidRPr="00D76D82">
              <w:rPr>
                <w:rFonts w:ascii="Verdana" w:hAnsi="Verdana"/>
                <w:sz w:val="16"/>
                <w:szCs w:val="16"/>
              </w:rPr>
              <w:t>Safety</w:t>
            </w:r>
            <w:proofErr w:type="spellEnd"/>
          </w:p>
          <w:p w14:paraId="6FE56ADA" w14:textId="77777777" w:rsidR="00D76D82" w:rsidRPr="00D76D82" w:rsidRDefault="00D76D82" w:rsidP="00D76D8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411100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3604BF" w14:textId="1A63DDAC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60BB66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0211BF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6F9020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6D82" w:rsidRPr="00D76D82" w14:paraId="7CB49BA8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3FA9053" w14:textId="37C47C76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7F8576" w14:textId="2F1AD0F9" w:rsidR="00D76D82" w:rsidRPr="00D76D82" w:rsidRDefault="007E4641" w:rsidP="00D76D82">
            <w:pPr>
              <w:pStyle w:val="Akapitzlist"/>
              <w:ind w:left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Stacja robocza (laptop)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2FDA62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D9A542" w14:textId="6DE8799B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A5D602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0FB61B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CA3088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6D82" w:rsidRPr="00D76D82" w14:paraId="3232186A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DC7964" w14:textId="56D421BE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29C5ED" w14:textId="4B9B5FE3" w:rsidR="00D76D82" w:rsidRPr="00D76D82" w:rsidRDefault="00D76D82" w:rsidP="00D76D82">
            <w:pPr>
              <w:pStyle w:val="Akapitzlist"/>
              <w:ind w:left="0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Licencja inżynierska dla środowiska programistycznego (IDE)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9ACB59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77DC49" w14:textId="0A8E1D4F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4ADD3F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169620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8A141B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6D82" w:rsidRPr="00D76D82" w14:paraId="38923F92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9B85758" w14:textId="47DD414D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FBBBA9" w14:textId="419DDE69" w:rsidR="00D76D82" w:rsidRPr="00D76D82" w:rsidRDefault="00D76D82" w:rsidP="00D76D82">
            <w:pPr>
              <w:pStyle w:val="Akapitzlist"/>
              <w:ind w:left="0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Czujniki fotoelektryczne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5B236D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6AEF0D" w14:textId="61405132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761B97D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15BC3E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E3431B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6D82" w:rsidRPr="00D76D82" w14:paraId="52A4AFEF" w14:textId="77777777" w:rsidTr="00D76D82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BE70634" w14:textId="35B372DA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E5C4DF" w14:textId="4049E272" w:rsidR="00D76D82" w:rsidRPr="00D76D82" w:rsidRDefault="00D76D82" w:rsidP="00D76D82">
            <w:pPr>
              <w:pStyle w:val="Akapitzlist"/>
              <w:ind w:left="0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Pojemnik dwa kolory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BE5987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7D8AED" w14:textId="32A9124C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6D82">
              <w:rPr>
                <w:rFonts w:ascii="Verdana" w:hAnsi="Verdana"/>
                <w:sz w:val="16"/>
                <w:szCs w:val="16"/>
              </w:rPr>
              <w:t>80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477BBE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62F31A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15066F" w14:textId="77777777" w:rsidR="00D76D82" w:rsidRPr="00D76D82" w:rsidRDefault="00D76D82" w:rsidP="00D76D8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FD3A1A4" w14:textId="77777777" w:rsidR="008B1FD6" w:rsidRDefault="008B1FD6" w:rsidP="008B1FD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C812E42" w14:textId="3C5DA6C5" w:rsidR="008D2AB8" w:rsidRPr="008B1FD6" w:rsidRDefault="008D2AB8" w:rsidP="008B1FD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B1FD6">
        <w:rPr>
          <w:rFonts w:ascii="Verdana" w:hAnsi="Verdana"/>
          <w:b/>
          <w:sz w:val="20"/>
          <w:szCs w:val="20"/>
        </w:rPr>
        <w:t xml:space="preserve">Termin realizacji umowy: </w:t>
      </w:r>
      <w:r w:rsidRPr="008B1FD6">
        <w:rPr>
          <w:rFonts w:ascii="Verdana" w:hAnsi="Verdana"/>
          <w:sz w:val="20"/>
          <w:szCs w:val="20"/>
        </w:rPr>
        <w:t xml:space="preserve">……………………………………….. </w:t>
      </w:r>
    </w:p>
    <w:p w14:paraId="31768AC6" w14:textId="77777777" w:rsidR="008B1FD6" w:rsidRDefault="008B1FD6" w:rsidP="008B1FD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2D8608F" w14:textId="7E3AE539" w:rsidR="008D2AB8" w:rsidRPr="008B1FD6" w:rsidRDefault="008D2AB8" w:rsidP="008B1FD6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8B1FD6">
        <w:rPr>
          <w:rFonts w:ascii="Verdana" w:hAnsi="Verdana"/>
          <w:b/>
          <w:sz w:val="20"/>
          <w:szCs w:val="20"/>
        </w:rPr>
        <w:t>Okres udzielonej gwarancji wynosi:</w:t>
      </w:r>
      <w:r w:rsidRPr="008B1FD6">
        <w:rPr>
          <w:rFonts w:ascii="Verdana" w:hAnsi="Verdana"/>
          <w:sz w:val="20"/>
          <w:szCs w:val="20"/>
        </w:rPr>
        <w:t xml:space="preserve"> ……………</w:t>
      </w:r>
      <w:r w:rsidR="00AE3811">
        <w:rPr>
          <w:rFonts w:ascii="Verdana" w:hAnsi="Verdana"/>
          <w:sz w:val="20"/>
          <w:szCs w:val="20"/>
        </w:rPr>
        <w:t xml:space="preserve"> miesięcy </w:t>
      </w:r>
      <w:r w:rsidRPr="008B1FD6">
        <w:rPr>
          <w:rFonts w:ascii="Verdana" w:hAnsi="Verdana"/>
          <w:sz w:val="20"/>
          <w:szCs w:val="20"/>
        </w:rPr>
        <w:t>(</w:t>
      </w:r>
      <w:r w:rsidRPr="008B1FD6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3BB668EC" w14:textId="77777777" w:rsidR="008B1FD6" w:rsidRPr="008B1FD6" w:rsidRDefault="008B1FD6" w:rsidP="008B1FD6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8B1FD6">
        <w:rPr>
          <w:rFonts w:ascii="Verdana" w:hAnsi="Verdana"/>
          <w:sz w:val="16"/>
          <w:szCs w:val="16"/>
        </w:rPr>
        <w:t xml:space="preserve">*W przypadku nie podania okresu gwarancji, Zamawiający przyjmie minimalny okres gwarancji.   </w:t>
      </w:r>
    </w:p>
    <w:p w14:paraId="6FE44E53" w14:textId="77777777" w:rsidR="008B1FD6" w:rsidRPr="008B1FD6" w:rsidRDefault="008B1FD6" w:rsidP="008B1FD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A67D920" w14:textId="77777777" w:rsidR="008B1FD6" w:rsidRPr="008B1FD6" w:rsidRDefault="008B1FD6" w:rsidP="008B1FD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B1FD6">
        <w:rPr>
          <w:rFonts w:ascii="Verdana" w:hAnsi="Verdana"/>
          <w:b/>
          <w:sz w:val="20"/>
          <w:szCs w:val="20"/>
        </w:rPr>
        <w:t xml:space="preserve"> TAK/NIE</w:t>
      </w:r>
    </w:p>
    <w:p w14:paraId="407CE6C8" w14:textId="77777777" w:rsidR="008B1FD6" w:rsidRDefault="008B1FD6" w:rsidP="008B1FD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D016EB4" w14:textId="4900D875" w:rsidR="008B1FD6" w:rsidRPr="008B1FD6" w:rsidRDefault="008B1FD6" w:rsidP="008B1FD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b/>
          <w:sz w:val="20"/>
          <w:szCs w:val="20"/>
        </w:rPr>
        <w:t xml:space="preserve">Termin płatności: </w:t>
      </w:r>
      <w:r w:rsidRPr="008B1FD6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00AD36" w14:textId="77777777" w:rsidR="008B1FD6" w:rsidRPr="008B1FD6" w:rsidRDefault="008B1FD6" w:rsidP="008B1FD6">
      <w:pPr>
        <w:rPr>
          <w:rFonts w:ascii="Verdana" w:hAnsi="Verdana"/>
          <w:b/>
          <w:sz w:val="20"/>
          <w:szCs w:val="20"/>
          <w:u w:val="single"/>
        </w:rPr>
      </w:pPr>
    </w:p>
    <w:p w14:paraId="34019E79" w14:textId="77777777" w:rsidR="008B1FD6" w:rsidRPr="008B1FD6" w:rsidRDefault="008B1FD6" w:rsidP="008B1FD6">
      <w:pPr>
        <w:rPr>
          <w:rFonts w:ascii="Verdana" w:hAnsi="Verdana"/>
          <w:b/>
          <w:sz w:val="20"/>
          <w:szCs w:val="20"/>
          <w:u w:val="single"/>
        </w:rPr>
      </w:pPr>
      <w:r w:rsidRPr="008B1FD6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D296817" w14:textId="77777777" w:rsidR="008B1FD6" w:rsidRPr="008B1FD6" w:rsidRDefault="008B1FD6" w:rsidP="008B1FD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B1FD6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88B15EA" w14:textId="77777777" w:rsidR="008B1FD6" w:rsidRPr="008B1FD6" w:rsidRDefault="008B1FD6" w:rsidP="008B1FD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B1FD6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 w:rsidRPr="008B1FD6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AD4B0DD" w14:textId="77777777" w:rsidR="008B1FD6" w:rsidRPr="008B1FD6" w:rsidRDefault="008B1FD6" w:rsidP="008B1FD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B1FD6">
        <w:rPr>
          <w:rFonts w:ascii="Verdana" w:hAnsi="Verdana"/>
          <w:sz w:val="20"/>
          <w:szCs w:val="20"/>
          <w:vertAlign w:val="superscript"/>
        </w:rPr>
        <w:t>1</w:t>
      </w:r>
      <w:r w:rsidRPr="008B1FD6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 niniejszym postępowaniu</w:t>
      </w:r>
      <w:r w:rsidRPr="008B1FD6">
        <w:rPr>
          <w:rFonts w:ascii="Verdana" w:hAnsi="Verdana"/>
          <w:sz w:val="20"/>
          <w:szCs w:val="20"/>
          <w:vertAlign w:val="superscript"/>
        </w:rPr>
        <w:t>2</w:t>
      </w:r>
      <w:r w:rsidRPr="008B1FD6">
        <w:rPr>
          <w:rFonts w:ascii="Verdana" w:hAnsi="Verdana"/>
          <w:sz w:val="20"/>
          <w:szCs w:val="20"/>
        </w:rPr>
        <w:t xml:space="preserve"> </w:t>
      </w:r>
    </w:p>
    <w:p w14:paraId="1C91D5B2" w14:textId="77777777" w:rsidR="008B1FD6" w:rsidRPr="008B1FD6" w:rsidRDefault="008B1FD6" w:rsidP="008B1FD6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B1FD6">
        <w:rPr>
          <w:rFonts w:ascii="Verdana" w:hAnsi="Verdana"/>
          <w:i/>
          <w:sz w:val="16"/>
          <w:szCs w:val="16"/>
          <w:vertAlign w:val="superscript"/>
        </w:rPr>
        <w:t>1</w:t>
      </w:r>
      <w:r w:rsidRPr="008B1FD6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BFC51D" w14:textId="77777777" w:rsidR="008B1FD6" w:rsidRPr="008B1FD6" w:rsidRDefault="008B1FD6" w:rsidP="008B1FD6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B1FD6">
        <w:rPr>
          <w:rFonts w:ascii="Verdana" w:hAnsi="Verdana"/>
          <w:i/>
          <w:sz w:val="16"/>
          <w:szCs w:val="16"/>
          <w:vertAlign w:val="superscript"/>
        </w:rPr>
        <w:t>2</w:t>
      </w:r>
      <w:r w:rsidRPr="008B1FD6">
        <w:rPr>
          <w:rFonts w:ascii="Verdana" w:hAnsi="Verdana"/>
          <w:i/>
          <w:sz w:val="16"/>
          <w:szCs w:val="16"/>
        </w:rPr>
        <w:t xml:space="preserve">W przypadku gdy wykonawca nie przekazuje danych osobowych innych niż bezpośrednio jego dotyczących lub zachodzi wyłączenie stosowania obowiązku informacyjnego, stosownie do art. 13 ust. 4 lub art. 14 ust. </w:t>
      </w:r>
      <w:r w:rsidRPr="008B1FD6">
        <w:rPr>
          <w:rFonts w:ascii="Verdana" w:hAnsi="Verdana"/>
          <w:i/>
          <w:sz w:val="16"/>
          <w:szCs w:val="16"/>
        </w:rPr>
        <w:lastRenderedPageBreak/>
        <w:t>5 RODO treści oświadczenia wykonawca nie składa (usunięcie treści oświadczenia np. przez jego wykreślenie).</w:t>
      </w:r>
    </w:p>
    <w:p w14:paraId="54F9ACE5" w14:textId="77777777" w:rsidR="008B1FD6" w:rsidRPr="008B1FD6" w:rsidRDefault="008B1FD6" w:rsidP="008B1FD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630" w:type="dxa"/>
        <w:tblLayout w:type="fixed"/>
        <w:tblLook w:val="00A0" w:firstRow="1" w:lastRow="0" w:firstColumn="1" w:lastColumn="0" w:noHBand="0" w:noVBand="0"/>
      </w:tblPr>
      <w:tblGrid>
        <w:gridCol w:w="681"/>
        <w:gridCol w:w="5689"/>
        <w:gridCol w:w="3260"/>
      </w:tblGrid>
      <w:tr w:rsidR="008B1FD6" w:rsidRPr="008B1FD6" w14:paraId="4779ECF3" w14:textId="77777777" w:rsidTr="005018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AB259" w14:textId="77777777" w:rsidR="008B1FD6" w:rsidRPr="008B1FD6" w:rsidRDefault="008B1FD6" w:rsidP="008B1FD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B1FD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8BC0C" w14:textId="77777777" w:rsidR="008B1FD6" w:rsidRPr="008B1FD6" w:rsidRDefault="008B1FD6" w:rsidP="008B1FD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B1FD6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A630FA5" w14:textId="77777777" w:rsidR="008B1FD6" w:rsidRPr="008B1FD6" w:rsidRDefault="008B1FD6" w:rsidP="008B1FD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B1FD6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C0D60" w14:textId="77777777" w:rsidR="008B1FD6" w:rsidRPr="008B1FD6" w:rsidRDefault="008B1FD6" w:rsidP="008B1FD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B1FD6">
              <w:rPr>
                <w:rFonts w:ascii="Verdana" w:hAnsi="Verdana"/>
                <w:sz w:val="20"/>
                <w:szCs w:val="20"/>
              </w:rPr>
              <w:t>Nazwa podwykonawcy</w:t>
            </w:r>
            <w:r w:rsidRPr="008B1FD6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B1FD6" w:rsidRPr="008B1FD6" w14:paraId="3FA01C01" w14:textId="77777777" w:rsidTr="005018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3EE49" w14:textId="77777777" w:rsidR="008B1FD6" w:rsidRPr="008B1FD6" w:rsidRDefault="008B1FD6" w:rsidP="008B1FD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92F59" w14:textId="77777777" w:rsidR="008B1FD6" w:rsidRPr="008B1FD6" w:rsidRDefault="008B1FD6" w:rsidP="008B1FD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A5874" w14:textId="77777777" w:rsidR="008B1FD6" w:rsidRPr="008B1FD6" w:rsidRDefault="008B1FD6" w:rsidP="008B1FD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B1FD6" w:rsidRPr="008B1FD6" w14:paraId="42DE6568" w14:textId="77777777" w:rsidTr="005018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F1F3D" w14:textId="77777777" w:rsidR="008B1FD6" w:rsidRPr="008B1FD6" w:rsidRDefault="008B1FD6" w:rsidP="008B1FD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E4EEF" w14:textId="77777777" w:rsidR="008B1FD6" w:rsidRPr="008B1FD6" w:rsidRDefault="008B1FD6" w:rsidP="008B1FD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716B1" w14:textId="77777777" w:rsidR="008B1FD6" w:rsidRPr="008B1FD6" w:rsidRDefault="008B1FD6" w:rsidP="008B1FD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8E53034" w14:textId="77777777" w:rsidR="008B1FD6" w:rsidRPr="008B1FD6" w:rsidRDefault="008B1FD6" w:rsidP="008B1FD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 xml:space="preserve">Oświadczenie, w przypadku </w:t>
      </w:r>
      <w:r w:rsidRPr="008B1FD6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4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4"/>
        <w:gridCol w:w="3022"/>
        <w:gridCol w:w="5949"/>
      </w:tblGrid>
      <w:tr w:rsidR="008B1FD6" w:rsidRPr="008B1FD6" w14:paraId="2192E642" w14:textId="77777777" w:rsidTr="005018E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772A89" w14:textId="77777777" w:rsidR="008B1FD6" w:rsidRPr="008B1FD6" w:rsidRDefault="008B1FD6" w:rsidP="008B1FD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B1FD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5A795F8" w14:textId="77777777" w:rsidR="008B1FD6" w:rsidRPr="008B1FD6" w:rsidRDefault="008B1FD6" w:rsidP="008B1FD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B1FD6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140E1" w14:textId="77777777" w:rsidR="008B1FD6" w:rsidRPr="008B1FD6" w:rsidRDefault="008B1FD6" w:rsidP="008B1FD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B1FD6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8B1FD6" w:rsidRPr="008B1FD6" w14:paraId="1D6C265F" w14:textId="77777777" w:rsidTr="005018E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B9848BF" w14:textId="77777777" w:rsidR="008B1FD6" w:rsidRPr="008B1FD6" w:rsidRDefault="008B1FD6" w:rsidP="008B1FD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B1FD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2B87E7" w14:textId="77777777" w:rsidR="008B1FD6" w:rsidRPr="008B1FD6" w:rsidRDefault="008B1FD6" w:rsidP="008B1F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96B74" w14:textId="77777777" w:rsidR="008B1FD6" w:rsidRPr="008B1FD6" w:rsidRDefault="008B1FD6" w:rsidP="008B1F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B1FD6" w:rsidRPr="008B1FD6" w14:paraId="7C1D82E7" w14:textId="77777777" w:rsidTr="005018E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908CD46" w14:textId="77777777" w:rsidR="008B1FD6" w:rsidRPr="008B1FD6" w:rsidRDefault="008B1FD6" w:rsidP="008B1FD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B1FD6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B7CA33" w14:textId="77777777" w:rsidR="008B1FD6" w:rsidRPr="008B1FD6" w:rsidRDefault="008B1FD6" w:rsidP="008B1F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4E337" w14:textId="77777777" w:rsidR="008B1FD6" w:rsidRPr="008B1FD6" w:rsidRDefault="008B1FD6" w:rsidP="008B1FD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333D487" w14:textId="77777777" w:rsidR="008B1FD6" w:rsidRPr="008B1FD6" w:rsidRDefault="008B1FD6" w:rsidP="008B1FD6">
      <w:pPr>
        <w:ind w:left="360"/>
        <w:jc w:val="both"/>
        <w:rPr>
          <w:rFonts w:ascii="Verdana" w:hAnsi="Verdana"/>
          <w:sz w:val="20"/>
          <w:szCs w:val="20"/>
        </w:rPr>
      </w:pPr>
    </w:p>
    <w:p w14:paraId="466CF537" w14:textId="77777777" w:rsidR="008B1FD6" w:rsidRPr="008B1FD6" w:rsidRDefault="008B1FD6" w:rsidP="008B1FD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D082555" w14:textId="77777777" w:rsidR="008B1FD6" w:rsidRPr="008B1FD6" w:rsidRDefault="008B1FD6" w:rsidP="008B1FD6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B1FD6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B1FD6">
        <w:rPr>
          <w:rFonts w:ascii="Verdana" w:hAnsi="Verdana"/>
          <w:b/>
          <w:bCs/>
          <w:kern w:val="32"/>
          <w:sz w:val="20"/>
          <w:szCs w:val="20"/>
        </w:rPr>
        <w:tab/>
      </w:r>
      <w:r w:rsidRPr="008B1FD6">
        <w:rPr>
          <w:rFonts w:ascii="Verdana" w:hAnsi="Verdana"/>
          <w:b/>
          <w:bCs/>
          <w:kern w:val="32"/>
          <w:sz w:val="20"/>
          <w:szCs w:val="20"/>
        </w:rPr>
        <w:tab/>
      </w:r>
      <w:r w:rsidRPr="008B1FD6">
        <w:rPr>
          <w:rFonts w:ascii="Verdana" w:hAnsi="Verdana"/>
          <w:b/>
          <w:bCs/>
          <w:kern w:val="32"/>
          <w:sz w:val="20"/>
          <w:szCs w:val="20"/>
        </w:rPr>
        <w:tab/>
      </w:r>
      <w:r w:rsidRPr="008B1FD6">
        <w:rPr>
          <w:rFonts w:ascii="Verdana" w:hAnsi="Verdana"/>
          <w:b/>
          <w:bCs/>
          <w:kern w:val="32"/>
          <w:sz w:val="20"/>
          <w:szCs w:val="20"/>
        </w:rPr>
        <w:tab/>
      </w:r>
      <w:r w:rsidRPr="008B1FD6">
        <w:rPr>
          <w:rFonts w:ascii="Verdana" w:hAnsi="Verdana"/>
          <w:b/>
          <w:bCs/>
          <w:kern w:val="32"/>
          <w:sz w:val="20"/>
          <w:szCs w:val="20"/>
        </w:rPr>
        <w:tab/>
      </w:r>
      <w:r w:rsidRPr="008B1FD6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1C8D0C5E" w14:textId="77777777" w:rsidR="008B1FD6" w:rsidRPr="008B1FD6" w:rsidRDefault="008B1FD6" w:rsidP="008B1FD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6A20277F" w14:textId="77777777" w:rsidR="008B1FD6" w:rsidRPr="008B1FD6" w:rsidRDefault="008B1FD6" w:rsidP="008B1FD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B1FD6">
        <w:rPr>
          <w:rFonts w:ascii="Verdana" w:hAnsi="Verdana"/>
          <w:sz w:val="20"/>
          <w:szCs w:val="20"/>
        </w:rPr>
        <w:tab/>
      </w:r>
      <w:r w:rsidRPr="008B1FD6">
        <w:rPr>
          <w:rFonts w:ascii="Verdana" w:hAnsi="Verdana"/>
          <w:sz w:val="20"/>
          <w:szCs w:val="20"/>
        </w:rPr>
        <w:tab/>
        <w:t xml:space="preserve"> </w:t>
      </w:r>
    </w:p>
    <w:p w14:paraId="6E981990" w14:textId="77777777" w:rsidR="008B1FD6" w:rsidRPr="008B1FD6" w:rsidRDefault="008B1FD6" w:rsidP="008B1FD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B1FD6">
        <w:rPr>
          <w:rFonts w:ascii="Verdana" w:hAnsi="Verdana"/>
          <w:sz w:val="20"/>
          <w:szCs w:val="20"/>
        </w:rPr>
        <w:t>ych</w:t>
      </w:r>
      <w:proofErr w:type="spellEnd"/>
      <w:r w:rsidRPr="008B1FD6">
        <w:rPr>
          <w:rFonts w:ascii="Verdana" w:hAnsi="Verdana"/>
          <w:sz w:val="20"/>
          <w:szCs w:val="20"/>
        </w:rPr>
        <w:t>) dokumentu(ów)</w:t>
      </w:r>
    </w:p>
    <w:p w14:paraId="5C198EC4" w14:textId="77777777" w:rsidR="008B1FD6" w:rsidRPr="008B1FD6" w:rsidRDefault="008B1FD6" w:rsidP="008B1FD6">
      <w:pPr>
        <w:jc w:val="both"/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B86CCF1" w14:textId="77777777" w:rsidR="008B1FD6" w:rsidRPr="008B1FD6" w:rsidRDefault="008B1FD6" w:rsidP="008B1FD6">
      <w:pPr>
        <w:jc w:val="both"/>
        <w:rPr>
          <w:rFonts w:ascii="Verdana" w:hAnsi="Verdana"/>
          <w:sz w:val="20"/>
          <w:szCs w:val="20"/>
        </w:rPr>
      </w:pPr>
    </w:p>
    <w:p w14:paraId="5D712E4A" w14:textId="77777777" w:rsidR="008B1FD6" w:rsidRPr="008B1FD6" w:rsidRDefault="008B1FD6" w:rsidP="008B1FD6">
      <w:pPr>
        <w:jc w:val="right"/>
        <w:rPr>
          <w:rFonts w:ascii="Verdana" w:hAnsi="Verdana"/>
          <w:sz w:val="20"/>
          <w:szCs w:val="20"/>
        </w:rPr>
      </w:pPr>
    </w:p>
    <w:p w14:paraId="5A09A692" w14:textId="77777777" w:rsidR="008B1FD6" w:rsidRPr="008B1FD6" w:rsidRDefault="008B1FD6" w:rsidP="008B1FD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8B1FD6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 w:rsidRPr="008B1FD6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8B1FD6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 w:rsidRPr="008B1FD6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8B1FD6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8B1FD6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8B1FD6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8B1FD6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3F481923" w14:textId="77777777" w:rsidR="008B1FD6" w:rsidRPr="008B1FD6" w:rsidRDefault="008B1FD6" w:rsidP="008B1FD6">
      <w:pPr>
        <w:tabs>
          <w:tab w:val="left" w:pos="540"/>
          <w:tab w:val="left" w:pos="780"/>
        </w:tabs>
        <w:suppressAutoHyphens/>
        <w:rPr>
          <w:rFonts w:ascii="Verdana" w:hAnsi="Verdana"/>
          <w:sz w:val="20"/>
          <w:szCs w:val="20"/>
        </w:rPr>
      </w:pPr>
    </w:p>
    <w:p w14:paraId="4BF93559" w14:textId="77777777" w:rsidR="008B1FD6" w:rsidRPr="008B1FD6" w:rsidRDefault="008B1FD6" w:rsidP="008B1FD6">
      <w:pPr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*niepotrzebne skreślić</w:t>
      </w:r>
    </w:p>
    <w:p w14:paraId="328064CF" w14:textId="77777777" w:rsidR="008B1FD6" w:rsidRPr="008B1FD6" w:rsidRDefault="008B1FD6" w:rsidP="008B1FD6">
      <w:pPr>
        <w:rPr>
          <w:rFonts w:ascii="Verdana" w:hAnsi="Verdana"/>
          <w:sz w:val="20"/>
          <w:szCs w:val="20"/>
        </w:rPr>
      </w:pPr>
      <w:r w:rsidRPr="008B1FD6">
        <w:rPr>
          <w:rFonts w:ascii="Verdana" w:hAnsi="Verdana"/>
          <w:sz w:val="20"/>
          <w:szCs w:val="20"/>
        </w:rPr>
        <w:t>**jeżeli dotyczy</w:t>
      </w:r>
    </w:p>
    <w:p w14:paraId="02A82C00" w14:textId="77777777" w:rsidR="008B1FD6" w:rsidRPr="008B1FD6" w:rsidRDefault="008B1FD6" w:rsidP="008B1FD6">
      <w:pPr>
        <w:rPr>
          <w:rFonts w:ascii="Verdana" w:hAnsi="Verdana"/>
          <w:sz w:val="20"/>
          <w:szCs w:val="20"/>
        </w:rPr>
      </w:pPr>
    </w:p>
    <w:p w14:paraId="61024FD1" w14:textId="77777777" w:rsidR="00FE545C" w:rsidRPr="008B1FD6" w:rsidRDefault="00FE545C" w:rsidP="008B1FD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sectPr w:rsidR="00FE545C" w:rsidRPr="008B1F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60242" w14:textId="77777777" w:rsidR="004B686F" w:rsidRDefault="004B686F">
      <w:r>
        <w:separator/>
      </w:r>
    </w:p>
  </w:endnote>
  <w:endnote w:type="continuationSeparator" w:id="0">
    <w:p w14:paraId="7A93EE93" w14:textId="77777777" w:rsidR="004B686F" w:rsidRDefault="004B6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574C4" w14:textId="77777777" w:rsidR="0087066D" w:rsidRDefault="008706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AB3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72F7B" w14:textId="77777777" w:rsidR="0087066D" w:rsidRDefault="008706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268DF" w14:textId="77777777" w:rsidR="004B686F" w:rsidRDefault="004B686F">
      <w:r>
        <w:separator/>
      </w:r>
    </w:p>
  </w:footnote>
  <w:footnote w:type="continuationSeparator" w:id="0">
    <w:p w14:paraId="3C9B778F" w14:textId="77777777" w:rsidR="004B686F" w:rsidRDefault="004B6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A9F9B" w14:textId="77777777" w:rsidR="0087066D" w:rsidRDefault="008706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5ABF7" w14:textId="77777777" w:rsidR="004834AC" w:rsidRPr="004834AC" w:rsidRDefault="004834AC" w:rsidP="004834AC">
    <w:pPr>
      <w:pStyle w:val="Nagwek"/>
      <w:rPr>
        <w:bCs/>
        <w:color w:val="FF0000"/>
      </w:rPr>
    </w:pPr>
    <w:r w:rsidRPr="004834AC">
      <w:rPr>
        <w:bCs/>
        <w:color w:val="FF0000"/>
      </w:rPr>
      <w:tab/>
    </w:r>
    <w:r w:rsidR="007E4641">
      <w:rPr>
        <w:color w:val="FF0000"/>
      </w:rPr>
      <w:pict w14:anchorId="329179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zrzut ekranu, biały&#10;&#10;Zawartość wygenerowana przez sztuczną inteligencję może być niepoprawna." style="width:309.75pt;height:55.5pt;visibility:visible;mso-wrap-style:square">
          <v:imagedata r:id="rId1" o:title="Obraz zawierający tekst, Czcionka, zrzut ekranu, biały&#10;&#10;Zawartość wygenerowana przez sztuczną inteligencję może być niepoprawna"/>
        </v:shape>
      </w:pict>
    </w:r>
    <w:r w:rsidR="007E4641">
      <w:rPr>
        <w:color w:val="FF0000"/>
      </w:rPr>
      <w:pict w14:anchorId="11EA68DD">
        <v:shape id="_x0000_i1026" type="#_x0000_t75" style="width:106.5pt;height:24pt;visibility:visible;mso-wrap-style:square">
          <v:imagedata r:id="rId2" o:title=""/>
        </v:shape>
      </w:pict>
    </w:r>
  </w:p>
  <w:p w14:paraId="6D7D3AFB" w14:textId="337F37EE" w:rsidR="00F53146" w:rsidRPr="004834AC" w:rsidRDefault="00F53146" w:rsidP="004834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E4BED" w14:textId="77777777" w:rsidR="0087066D" w:rsidRDefault="008706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3043D"/>
    <w:multiLevelType w:val="hybridMultilevel"/>
    <w:tmpl w:val="33E67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05140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03512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3637362">
    <w:abstractNumId w:val="1"/>
  </w:num>
  <w:num w:numId="4" w16cid:durableId="621813390">
    <w:abstractNumId w:val="4"/>
  </w:num>
  <w:num w:numId="5" w16cid:durableId="1252280727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4084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686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7C70"/>
    <w:rsid w:val="001D4612"/>
    <w:rsid w:val="001E2F3C"/>
    <w:rsid w:val="00207E98"/>
    <w:rsid w:val="002723B0"/>
    <w:rsid w:val="00315A4A"/>
    <w:rsid w:val="003C2F3E"/>
    <w:rsid w:val="003D082B"/>
    <w:rsid w:val="004834AC"/>
    <w:rsid w:val="004B686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5C20"/>
    <w:rsid w:val="007A4321"/>
    <w:rsid w:val="007E4641"/>
    <w:rsid w:val="00833933"/>
    <w:rsid w:val="00853083"/>
    <w:rsid w:val="0087066D"/>
    <w:rsid w:val="008B1FD6"/>
    <w:rsid w:val="008B2F0C"/>
    <w:rsid w:val="008B4928"/>
    <w:rsid w:val="008D2AB8"/>
    <w:rsid w:val="008F1C66"/>
    <w:rsid w:val="00970FE4"/>
    <w:rsid w:val="00A0022B"/>
    <w:rsid w:val="00A260C4"/>
    <w:rsid w:val="00A346FE"/>
    <w:rsid w:val="00A47B4D"/>
    <w:rsid w:val="00A83018"/>
    <w:rsid w:val="00AE3811"/>
    <w:rsid w:val="00B774DC"/>
    <w:rsid w:val="00C969A6"/>
    <w:rsid w:val="00CA7D36"/>
    <w:rsid w:val="00D24208"/>
    <w:rsid w:val="00D60C38"/>
    <w:rsid w:val="00D66893"/>
    <w:rsid w:val="00D76D82"/>
    <w:rsid w:val="00D90ACB"/>
    <w:rsid w:val="00DC1500"/>
    <w:rsid w:val="00E44371"/>
    <w:rsid w:val="00E760AD"/>
    <w:rsid w:val="00E86C81"/>
    <w:rsid w:val="00E949B0"/>
    <w:rsid w:val="00EC0BEA"/>
    <w:rsid w:val="00EF057E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  <w14:docId w14:val="4F101898"/>
  <w15:chartTrackingRefBased/>
  <w15:docId w15:val="{F1CC0F2F-1793-4875-9CDF-C793952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76D82"/>
    <w:pPr>
      <w:spacing w:after="160" w:line="278" w:lineRule="auto"/>
      <w:ind w:left="720"/>
      <w:contextualSpacing/>
    </w:pPr>
    <w:rPr>
      <w:rFonts w:ascii="Aptos" w:eastAsia="Aptos" w:hAnsi="Aptos"/>
      <w:kern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2025-10-09T07:19:00Z</cp:lastPrinted>
  <dcterms:created xsi:type="dcterms:W3CDTF">2025-10-09T07:19:00Z</dcterms:created>
  <dcterms:modified xsi:type="dcterms:W3CDTF">2025-10-09T07:19:00Z</dcterms:modified>
</cp:coreProperties>
</file>