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968CE" w14:textId="77777777" w:rsidR="00081D13" w:rsidRPr="00353FDC" w:rsidRDefault="008D496B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8D496B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8D496B">
        <w:rPr>
          <w:rFonts w:ascii="Arial" w:hAnsi="Arial" w:cs="Arial"/>
        </w:rPr>
        <w:t>2025-10-09</w:t>
      </w:r>
    </w:p>
    <w:p w14:paraId="5E4656B7" w14:textId="77777777" w:rsidR="00081D13" w:rsidRPr="00353FDC" w:rsidRDefault="008D496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8D496B">
        <w:rPr>
          <w:rFonts w:ascii="Arial" w:hAnsi="Arial" w:cs="Arial"/>
          <w:b/>
          <w:bCs/>
        </w:rPr>
        <w:t>Szpital Specjalistyczny im. Stefana Żeromskiego SP ZOZ w Krakowie</w:t>
      </w:r>
    </w:p>
    <w:p w14:paraId="4B7986F1" w14:textId="77777777" w:rsidR="00081D13" w:rsidRPr="00353FDC" w:rsidRDefault="008D496B" w:rsidP="00081D13">
      <w:pPr>
        <w:spacing w:line="360" w:lineRule="auto"/>
        <w:ind w:right="3969"/>
        <w:rPr>
          <w:rFonts w:ascii="Arial" w:hAnsi="Arial" w:cs="Arial"/>
        </w:rPr>
      </w:pPr>
      <w:r w:rsidRPr="008D496B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8D496B">
        <w:rPr>
          <w:rFonts w:ascii="Arial" w:hAnsi="Arial" w:cs="Arial"/>
        </w:rPr>
        <w:t>66</w:t>
      </w:r>
    </w:p>
    <w:p w14:paraId="103AAAF0" w14:textId="77777777" w:rsidR="00081D13" w:rsidRPr="00353FDC" w:rsidRDefault="008D496B" w:rsidP="00081D13">
      <w:pPr>
        <w:ind w:right="3969"/>
        <w:rPr>
          <w:rFonts w:ascii="Arial" w:hAnsi="Arial" w:cs="Arial"/>
        </w:rPr>
      </w:pPr>
      <w:r w:rsidRPr="008D496B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8D496B">
        <w:rPr>
          <w:rFonts w:ascii="Arial" w:hAnsi="Arial" w:cs="Arial"/>
        </w:rPr>
        <w:t>Kraków</w:t>
      </w:r>
    </w:p>
    <w:p w14:paraId="35BC756E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F1D84D" w14:textId="11B1F765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36C8CD2" w14:textId="28D7C6E4" w:rsidR="002716AD" w:rsidRPr="00524B34" w:rsidRDefault="002716AD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SZP-271-31/25 – 1014.MM</w:t>
      </w:r>
    </w:p>
    <w:p w14:paraId="6E03C58E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18E4DA50" w14:textId="77777777" w:rsidTr="00C13EA9">
        <w:tc>
          <w:tcPr>
            <w:tcW w:w="10065" w:type="dxa"/>
            <w:shd w:val="clear" w:color="auto" w:fill="F2F2F2"/>
            <w:hideMark/>
          </w:tcPr>
          <w:p w14:paraId="21BED2A5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0A3D9BC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E9800D0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4863E58F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328DA870" w14:textId="77777777" w:rsidTr="00081D13">
        <w:tc>
          <w:tcPr>
            <w:tcW w:w="2269" w:type="dxa"/>
            <w:shd w:val="clear" w:color="auto" w:fill="auto"/>
          </w:tcPr>
          <w:p w14:paraId="3B6A690E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C4D0A36" w14:textId="77777777" w:rsidR="00081D13" w:rsidRPr="00353FDC" w:rsidRDefault="008D496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96B">
              <w:rPr>
                <w:rFonts w:ascii="Arial" w:hAnsi="Arial" w:cs="Arial"/>
                <w:bCs/>
              </w:rPr>
              <w:t>Świadczenie usług żywienia pacjentów szpitala.</w:t>
            </w:r>
          </w:p>
        </w:tc>
      </w:tr>
      <w:tr w:rsidR="008D496B" w:rsidRPr="00353FDC" w14:paraId="7D51A7B2" w14:textId="77777777" w:rsidTr="00794E65">
        <w:tc>
          <w:tcPr>
            <w:tcW w:w="2269" w:type="dxa"/>
            <w:shd w:val="clear" w:color="auto" w:fill="auto"/>
          </w:tcPr>
          <w:p w14:paraId="7F839D09" w14:textId="77777777" w:rsidR="008D496B" w:rsidRPr="00353FDC" w:rsidRDefault="008D496B" w:rsidP="00794E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72C65FE" w14:textId="77777777" w:rsidR="008D496B" w:rsidRPr="00353FDC" w:rsidRDefault="008D496B" w:rsidP="00794E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96B">
              <w:rPr>
                <w:rFonts w:ascii="Arial" w:hAnsi="Arial" w:cs="Arial"/>
                <w:bCs/>
              </w:rPr>
              <w:t>SZP-271-31/25</w:t>
            </w:r>
          </w:p>
        </w:tc>
      </w:tr>
    </w:tbl>
    <w:p w14:paraId="409B638E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24471D39" w14:textId="48B9D71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8D496B" w:rsidRPr="008D496B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8D496B" w:rsidRPr="008D496B">
        <w:rPr>
          <w:rFonts w:ascii="Arial" w:hAnsi="Arial" w:cs="Arial"/>
        </w:rPr>
        <w:t>(</w:t>
      </w:r>
      <w:proofErr w:type="spellStart"/>
      <w:r w:rsidR="008D496B" w:rsidRPr="008D496B">
        <w:rPr>
          <w:rFonts w:ascii="Arial" w:hAnsi="Arial" w:cs="Arial"/>
        </w:rPr>
        <w:t>t.j</w:t>
      </w:r>
      <w:proofErr w:type="spellEnd"/>
      <w:r w:rsidR="008D496B" w:rsidRPr="008D496B">
        <w:rPr>
          <w:rFonts w:ascii="Arial" w:hAnsi="Arial" w:cs="Arial"/>
        </w:rPr>
        <w:t>. Dz. U. z 2024 poz. 1320</w:t>
      </w:r>
      <w:r w:rsidR="002716AD">
        <w:rPr>
          <w:rFonts w:ascii="Arial" w:hAnsi="Arial" w:cs="Arial"/>
        </w:rPr>
        <w:t xml:space="preserve"> z późn.zm.</w:t>
      </w:r>
      <w:r w:rsidR="008D496B" w:rsidRPr="008D496B">
        <w:rPr>
          <w:rFonts w:ascii="Arial" w:hAnsi="Arial" w:cs="Arial"/>
        </w:rPr>
        <w:t>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D496B" w:rsidRPr="00E1738E" w14:paraId="33BFCC2B" w14:textId="77777777" w:rsidTr="00794E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738D6FE" w14:textId="77777777" w:rsidR="008D496B" w:rsidRDefault="008D496B" w:rsidP="00794E65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D496B">
              <w:rPr>
                <w:rFonts w:ascii="Arial" w:hAnsi="Arial" w:cs="Arial"/>
                <w:b/>
              </w:rPr>
              <w:t>NIRO Spółka z ograniczoną odpowiedzialnością</w:t>
            </w:r>
          </w:p>
          <w:p w14:paraId="3A9CAC75" w14:textId="77777777" w:rsidR="008D496B" w:rsidRPr="00AC1F4A" w:rsidRDefault="008D496B" w:rsidP="00794E6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D496B">
              <w:rPr>
                <w:rFonts w:ascii="Arial" w:hAnsi="Arial" w:cs="Arial"/>
                <w:bCs/>
              </w:rPr>
              <w:t>Ścinawska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D496B">
              <w:rPr>
                <w:rFonts w:ascii="Arial" w:hAnsi="Arial" w:cs="Arial"/>
                <w:bCs/>
              </w:rPr>
              <w:t>37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2790EAB5" w14:textId="77777777" w:rsidR="008D496B" w:rsidRPr="00E1738E" w:rsidRDefault="008D496B" w:rsidP="00794E65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8D496B">
              <w:rPr>
                <w:rFonts w:ascii="Arial" w:hAnsi="Arial" w:cs="Arial"/>
                <w:bCs/>
              </w:rPr>
              <w:t>59-300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D496B">
              <w:rPr>
                <w:rFonts w:ascii="Arial" w:hAnsi="Arial" w:cs="Arial"/>
                <w:bCs/>
              </w:rPr>
              <w:t>Lubin</w:t>
            </w:r>
          </w:p>
          <w:p w14:paraId="7D88F24C" w14:textId="77777777" w:rsidR="008D496B" w:rsidRPr="00BC506C" w:rsidRDefault="008D496B" w:rsidP="00794E65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8D496B">
              <w:rPr>
                <w:rFonts w:ascii="Arial" w:hAnsi="Arial" w:cs="Arial"/>
                <w:b/>
              </w:rPr>
              <w:t>15 317 349.24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09C457EE" w14:textId="77777777" w:rsidR="008D496B" w:rsidRPr="00E1738E" w:rsidRDefault="008D496B" w:rsidP="00794E65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4C6E04ED" w14:textId="1C7D6061" w:rsidR="008D496B" w:rsidRPr="00E1738E" w:rsidRDefault="008D496B" w:rsidP="00794E6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D496B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SWZ, tj. Cena 90%, rodzaj opakowań 10%</w:t>
            </w:r>
            <w:r w:rsidR="002716AD">
              <w:rPr>
                <w:rFonts w:ascii="Arial" w:hAnsi="Arial" w:cs="Arial"/>
              </w:rPr>
              <w:t>.</w:t>
            </w:r>
          </w:p>
        </w:tc>
      </w:tr>
    </w:tbl>
    <w:p w14:paraId="60085FD1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701"/>
        <w:gridCol w:w="1701"/>
        <w:gridCol w:w="2551"/>
      </w:tblGrid>
      <w:tr w:rsidR="002716AD" w:rsidRPr="008567C7" w14:paraId="2E1056C3" w14:textId="77777777" w:rsidTr="002716A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C50B8BB" w14:textId="77777777" w:rsidR="002716AD" w:rsidRPr="00553EDC" w:rsidRDefault="002716A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7FCBB5AC" w14:textId="77777777" w:rsidR="002716AD" w:rsidRPr="00553EDC" w:rsidRDefault="002716A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45057C39" w14:textId="77777777" w:rsidR="002716AD" w:rsidRPr="00553EDC" w:rsidRDefault="002716A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D496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E7B708B" w14:textId="77777777" w:rsidR="002716AD" w:rsidRPr="00553EDC" w:rsidRDefault="002716A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D496B">
              <w:rPr>
                <w:rFonts w:ascii="Arial" w:hAnsi="Arial" w:cs="Arial"/>
                <w:bCs/>
                <w:sz w:val="24"/>
                <w:szCs w:val="24"/>
              </w:rPr>
              <w:t>Rodzaj opakowań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17058ED" w14:textId="77777777" w:rsidR="002716AD" w:rsidRPr="00553EDC" w:rsidRDefault="002716A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716AD" w:rsidRPr="008567C7" w14:paraId="373E4D87" w14:textId="77777777" w:rsidTr="002716AD">
        <w:tc>
          <w:tcPr>
            <w:tcW w:w="851" w:type="dxa"/>
            <w:vAlign w:val="center"/>
          </w:tcPr>
          <w:p w14:paraId="43DD4870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977" w:type="dxa"/>
            <w:vAlign w:val="center"/>
          </w:tcPr>
          <w:p w14:paraId="1B30C31C" w14:textId="77777777" w:rsidR="002716AD" w:rsidRPr="00553EDC" w:rsidRDefault="002716AD" w:rsidP="00794E6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D496B">
              <w:rPr>
                <w:rFonts w:ascii="Arial" w:hAnsi="Arial" w:cs="Arial"/>
                <w:b/>
                <w:sz w:val="22"/>
                <w:szCs w:val="22"/>
              </w:rPr>
              <w:t>NIRO Spółka z ograniczoną odpowiedzialnością</w:t>
            </w:r>
          </w:p>
          <w:p w14:paraId="38B9DB85" w14:textId="77777777" w:rsidR="002716AD" w:rsidRPr="00553EDC" w:rsidRDefault="002716AD" w:rsidP="00794E6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D496B">
              <w:rPr>
                <w:rFonts w:ascii="Arial" w:hAnsi="Arial" w:cs="Arial"/>
                <w:bCs/>
                <w:sz w:val="22"/>
                <w:szCs w:val="22"/>
              </w:rPr>
              <w:t>Ścinawska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D496B">
              <w:rPr>
                <w:rFonts w:ascii="Arial" w:hAnsi="Arial" w:cs="Arial"/>
                <w:bCs/>
                <w:sz w:val="22"/>
                <w:szCs w:val="22"/>
              </w:rPr>
              <w:t>37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D2748B2" w14:textId="77777777" w:rsidR="002716AD" w:rsidRPr="00553EDC" w:rsidRDefault="002716AD" w:rsidP="00794E6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D496B">
              <w:rPr>
                <w:rFonts w:ascii="Arial" w:hAnsi="Arial" w:cs="Arial"/>
                <w:bCs/>
                <w:sz w:val="22"/>
                <w:szCs w:val="22"/>
              </w:rPr>
              <w:t>59-300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D496B">
              <w:rPr>
                <w:rFonts w:ascii="Arial" w:hAnsi="Arial" w:cs="Arial"/>
                <w:bCs/>
                <w:sz w:val="22"/>
                <w:szCs w:val="22"/>
              </w:rPr>
              <w:t>Lubin</w:t>
            </w:r>
          </w:p>
        </w:tc>
        <w:tc>
          <w:tcPr>
            <w:tcW w:w="1701" w:type="dxa"/>
            <w:vAlign w:val="center"/>
          </w:tcPr>
          <w:p w14:paraId="771CA429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  <w:tc>
          <w:tcPr>
            <w:tcW w:w="1701" w:type="dxa"/>
            <w:vAlign w:val="center"/>
          </w:tcPr>
          <w:p w14:paraId="20D2AE62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2551" w:type="dxa"/>
            <w:vAlign w:val="center"/>
          </w:tcPr>
          <w:p w14:paraId="089E2D58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6AD" w:rsidRPr="008567C7" w14:paraId="23DF7E29" w14:textId="77777777" w:rsidTr="002716AD">
        <w:tc>
          <w:tcPr>
            <w:tcW w:w="851" w:type="dxa"/>
            <w:vAlign w:val="center"/>
          </w:tcPr>
          <w:p w14:paraId="6C311599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977" w:type="dxa"/>
            <w:vAlign w:val="center"/>
          </w:tcPr>
          <w:p w14:paraId="32167B74" w14:textId="77777777" w:rsidR="002716AD" w:rsidRPr="00553EDC" w:rsidRDefault="002716AD" w:rsidP="00794E6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D496B">
              <w:rPr>
                <w:rFonts w:ascii="Arial" w:hAnsi="Arial" w:cs="Arial"/>
                <w:b/>
                <w:sz w:val="22"/>
                <w:szCs w:val="22"/>
              </w:rPr>
              <w:t>Catermed</w:t>
            </w:r>
            <w:proofErr w:type="spellEnd"/>
            <w:r w:rsidRPr="008D496B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238AE822" w14:textId="77777777" w:rsidR="002716AD" w:rsidRPr="00553EDC" w:rsidRDefault="002716AD" w:rsidP="00794E6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D496B">
              <w:rPr>
                <w:rFonts w:ascii="Arial" w:hAnsi="Arial" w:cs="Arial"/>
                <w:bCs/>
                <w:sz w:val="22"/>
                <w:szCs w:val="22"/>
              </w:rPr>
              <w:t>Traktorowa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D496B">
              <w:rPr>
                <w:rFonts w:ascii="Arial" w:hAnsi="Arial" w:cs="Arial"/>
                <w:bCs/>
                <w:sz w:val="22"/>
                <w:szCs w:val="22"/>
              </w:rPr>
              <w:t>126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22F835C6" w14:textId="77777777" w:rsidR="002716AD" w:rsidRPr="00553EDC" w:rsidRDefault="002716AD" w:rsidP="00794E6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D496B">
              <w:rPr>
                <w:rFonts w:ascii="Arial" w:hAnsi="Arial" w:cs="Arial"/>
                <w:bCs/>
                <w:sz w:val="22"/>
                <w:szCs w:val="22"/>
              </w:rPr>
              <w:t>91-204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D496B">
              <w:rPr>
                <w:rFonts w:ascii="Arial" w:hAnsi="Arial" w:cs="Arial"/>
                <w:bCs/>
                <w:sz w:val="22"/>
                <w:szCs w:val="22"/>
              </w:rPr>
              <w:t>Łódź</w:t>
            </w:r>
          </w:p>
        </w:tc>
        <w:tc>
          <w:tcPr>
            <w:tcW w:w="1701" w:type="dxa"/>
            <w:vAlign w:val="center"/>
          </w:tcPr>
          <w:p w14:paraId="2733A31B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73,92</w:t>
            </w:r>
          </w:p>
        </w:tc>
        <w:tc>
          <w:tcPr>
            <w:tcW w:w="1701" w:type="dxa"/>
            <w:vAlign w:val="center"/>
          </w:tcPr>
          <w:p w14:paraId="030502CD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2551" w:type="dxa"/>
            <w:vAlign w:val="center"/>
          </w:tcPr>
          <w:p w14:paraId="327A9629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83,92</w:t>
            </w:r>
          </w:p>
        </w:tc>
      </w:tr>
      <w:tr w:rsidR="002716AD" w:rsidRPr="008567C7" w14:paraId="67E1D15C" w14:textId="77777777" w:rsidTr="002716AD">
        <w:tc>
          <w:tcPr>
            <w:tcW w:w="851" w:type="dxa"/>
            <w:vAlign w:val="center"/>
          </w:tcPr>
          <w:p w14:paraId="4FF7A783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977" w:type="dxa"/>
            <w:vAlign w:val="center"/>
          </w:tcPr>
          <w:p w14:paraId="6AE22467" w14:textId="77777777" w:rsidR="002716AD" w:rsidRPr="00553EDC" w:rsidRDefault="002716AD" w:rsidP="00794E6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D496B">
              <w:rPr>
                <w:rFonts w:ascii="Arial" w:hAnsi="Arial" w:cs="Arial"/>
                <w:b/>
                <w:sz w:val="22"/>
                <w:szCs w:val="22"/>
              </w:rPr>
              <w:t>Wojciech Dubiel Poler</w:t>
            </w:r>
          </w:p>
          <w:p w14:paraId="009B7F21" w14:textId="77777777" w:rsidR="002716AD" w:rsidRPr="00553EDC" w:rsidRDefault="002716AD" w:rsidP="00794E6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D496B">
              <w:rPr>
                <w:rFonts w:ascii="Arial" w:hAnsi="Arial" w:cs="Arial"/>
                <w:bCs/>
                <w:sz w:val="22"/>
                <w:szCs w:val="22"/>
              </w:rPr>
              <w:t>Pilotów 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D496B"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D496B">
              <w:rPr>
                <w:rFonts w:ascii="Arial" w:hAnsi="Arial" w:cs="Arial"/>
                <w:bCs/>
                <w:sz w:val="22"/>
                <w:szCs w:val="22"/>
              </w:rPr>
              <w:t>/19</w:t>
            </w:r>
          </w:p>
          <w:p w14:paraId="6868C444" w14:textId="77777777" w:rsidR="002716AD" w:rsidRPr="00553EDC" w:rsidRDefault="002716AD" w:rsidP="00794E6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D496B">
              <w:rPr>
                <w:rFonts w:ascii="Arial" w:hAnsi="Arial" w:cs="Arial"/>
                <w:bCs/>
                <w:sz w:val="22"/>
                <w:szCs w:val="22"/>
              </w:rPr>
              <w:t>31-462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D496B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701" w:type="dxa"/>
            <w:vAlign w:val="center"/>
          </w:tcPr>
          <w:p w14:paraId="163E5626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70,93</w:t>
            </w:r>
          </w:p>
        </w:tc>
        <w:tc>
          <w:tcPr>
            <w:tcW w:w="1701" w:type="dxa"/>
            <w:vAlign w:val="center"/>
          </w:tcPr>
          <w:p w14:paraId="707BAEE4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2551" w:type="dxa"/>
            <w:vAlign w:val="center"/>
          </w:tcPr>
          <w:p w14:paraId="729F6490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80,93</w:t>
            </w:r>
          </w:p>
        </w:tc>
      </w:tr>
    </w:tbl>
    <w:p w14:paraId="5D29A9BC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2261800B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1179EB4F" w14:textId="70512490" w:rsidR="00B464D3" w:rsidRDefault="00B464D3" w:rsidP="00EB44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73F4A477" w14:textId="592CFA79" w:rsidR="00EB448C" w:rsidRDefault="00EB448C" w:rsidP="00EB44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Z-ca Dyrektora ds. Finansowych</w:t>
      </w:r>
    </w:p>
    <w:p w14:paraId="2D91D6B7" w14:textId="6FF459AE" w:rsidR="00EB448C" w:rsidRPr="00081D13" w:rsidRDefault="00EB448C" w:rsidP="00EB44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Góral</w:t>
      </w:r>
    </w:p>
    <w:bookmarkEnd w:id="0"/>
    <w:sectPr w:rsidR="00EB448C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BC579" w14:textId="77777777" w:rsidR="008A21AE" w:rsidRDefault="008A21AE">
      <w:r>
        <w:separator/>
      </w:r>
    </w:p>
  </w:endnote>
  <w:endnote w:type="continuationSeparator" w:id="0">
    <w:p w14:paraId="49795CC0" w14:textId="77777777" w:rsidR="008A21AE" w:rsidRDefault="008A2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65F5D" w14:textId="77777777" w:rsidR="008D496B" w:rsidRDefault="008D49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449C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2AFCD2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A8793" w14:textId="77777777" w:rsidR="008D496B" w:rsidRDefault="008D49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D13C0" w14:textId="77777777" w:rsidR="008A21AE" w:rsidRDefault="008A21AE">
      <w:r>
        <w:separator/>
      </w:r>
    </w:p>
  </w:footnote>
  <w:footnote w:type="continuationSeparator" w:id="0">
    <w:p w14:paraId="3E9BAB73" w14:textId="77777777" w:rsidR="008A21AE" w:rsidRDefault="008A21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C2E2B" w14:textId="77777777" w:rsidR="008D496B" w:rsidRDefault="008D49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892D3" w14:textId="77777777" w:rsidR="008D496B" w:rsidRDefault="008D49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F6AEE" w14:textId="77777777" w:rsidR="008D496B" w:rsidRDefault="008D49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21AE"/>
    <w:rsid w:val="00005838"/>
    <w:rsid w:val="00022322"/>
    <w:rsid w:val="00042497"/>
    <w:rsid w:val="00081D13"/>
    <w:rsid w:val="000C1E6F"/>
    <w:rsid w:val="000E4E56"/>
    <w:rsid w:val="001A1468"/>
    <w:rsid w:val="001B7815"/>
    <w:rsid w:val="002716A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21AE"/>
    <w:rsid w:val="008A6C10"/>
    <w:rsid w:val="008D496B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448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032533"/>
  <w15:chartTrackingRefBased/>
  <w15:docId w15:val="{99F72F33-3B11-4AE8-AA9E-2C5CDA2F9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242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cp:lastPrinted>2025-10-09T05:26:00Z</cp:lastPrinted>
  <dcterms:created xsi:type="dcterms:W3CDTF">2025-10-09T05:21:00Z</dcterms:created>
  <dcterms:modified xsi:type="dcterms:W3CDTF">2025-10-09T05:27:00Z</dcterms:modified>
</cp:coreProperties>
</file>