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73058B4E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</w:t>
      </w:r>
      <w:proofErr w:type="spellStart"/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Hoborskiego</w:t>
      </w:r>
      <w:proofErr w:type="spellEnd"/>
      <w:r w:rsidR="00570315" w:rsidRPr="0057031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– Święta Nauk Ścisłych – </w:t>
      </w:r>
      <w:r w:rsidR="00EA46AD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KC-DE-zp.272-559/25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95A8159" w14:textId="44D8E0C7" w:rsidR="003D7766" w:rsidRDefault="009C568A" w:rsidP="00816EE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570315">
        <w:rPr>
          <w:rFonts w:ascii="Verdana" w:hAnsi="Verdana"/>
          <w:b/>
          <w:sz w:val="20"/>
          <w:szCs w:val="20"/>
        </w:rPr>
        <w:t>108</w:t>
      </w:r>
      <w:r w:rsidR="008E63B4" w:rsidRPr="008E63B4">
        <w:rPr>
          <w:rFonts w:ascii="Verdana" w:hAnsi="Verdana"/>
          <w:b/>
          <w:sz w:val="20"/>
          <w:szCs w:val="20"/>
        </w:rPr>
        <w:t xml:space="preserve"> osób </w:t>
      </w:r>
      <w:r w:rsidR="00570315">
        <w:rPr>
          <w:rFonts w:ascii="Verdana" w:hAnsi="Verdana"/>
          <w:b/>
          <w:sz w:val="20"/>
          <w:szCs w:val="20"/>
        </w:rPr>
        <w:t xml:space="preserve">- </w:t>
      </w:r>
      <w:r w:rsidRPr="008E63B4">
        <w:rPr>
          <w:rFonts w:ascii="Verdana" w:hAnsi="Verdana"/>
          <w:b/>
          <w:sz w:val="20"/>
          <w:szCs w:val="20"/>
        </w:rPr>
        <w:t>…………</w:t>
      </w:r>
      <w:r w:rsidR="008E63B4">
        <w:rPr>
          <w:rFonts w:ascii="Verdana" w:hAnsi="Verdana"/>
          <w:b/>
          <w:sz w:val="20"/>
          <w:szCs w:val="20"/>
        </w:rPr>
        <w:t>………</w:t>
      </w:r>
      <w:r w:rsidR="00570315">
        <w:rPr>
          <w:rFonts w:ascii="Verdana" w:hAnsi="Verdana"/>
          <w:b/>
          <w:sz w:val="20"/>
          <w:szCs w:val="20"/>
        </w:rPr>
        <w:t xml:space="preserve"> zł</w:t>
      </w:r>
    </w:p>
    <w:p w14:paraId="3DF01901" w14:textId="734EBCB2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Cs/>
          <w:i/>
          <w:iCs/>
          <w:sz w:val="20"/>
          <w:szCs w:val="20"/>
        </w:rPr>
        <w:t>(słownie: ………</w:t>
      </w:r>
      <w:r w:rsidR="003D7766">
        <w:rPr>
          <w:rFonts w:ascii="Verdana" w:hAnsi="Verdana"/>
          <w:bCs/>
          <w:i/>
          <w:iCs/>
          <w:sz w:val="20"/>
          <w:szCs w:val="20"/>
        </w:rPr>
        <w:t>…………………………………………….</w:t>
      </w:r>
      <w:r w:rsidRPr="008E63B4">
        <w:rPr>
          <w:rFonts w:ascii="Verdana" w:hAnsi="Verdana"/>
          <w:bCs/>
          <w:i/>
          <w:iCs/>
          <w:sz w:val="20"/>
          <w:szCs w:val="20"/>
        </w:rPr>
        <w:t>…….. )</w:t>
      </w:r>
    </w:p>
    <w:p w14:paraId="055DC208" w14:textId="77777777" w:rsidR="003D7766" w:rsidRDefault="003D7766" w:rsidP="00423F05">
      <w:pPr>
        <w:jc w:val="both"/>
        <w:outlineLvl w:val="1"/>
        <w:rPr>
          <w:rFonts w:ascii="Verdana" w:hAnsi="Verdana"/>
          <w:bCs/>
          <w:iCs/>
          <w:sz w:val="20"/>
          <w:szCs w:val="20"/>
          <w:lang w:eastAsia="x-none"/>
        </w:rPr>
      </w:pPr>
    </w:p>
    <w:p w14:paraId="4D5672A1" w14:textId="61CC888D" w:rsidR="00423F05" w:rsidRPr="003D7766" w:rsidRDefault="009C568A" w:rsidP="00423F05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Cena brutto </w:t>
      </w:r>
      <w:r w:rsidR="00873F9F"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za usługę dla 1 osoby </w:t>
      </w:r>
      <w:r w:rsidR="0013515D" w:rsidRPr="003D7766">
        <w:rPr>
          <w:rFonts w:ascii="Verdana" w:hAnsi="Verdana"/>
          <w:b/>
          <w:iCs/>
          <w:sz w:val="20"/>
          <w:szCs w:val="20"/>
          <w:lang w:eastAsia="x-none"/>
        </w:rPr>
        <w:t>-</w:t>
      </w: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 </w:t>
      </w:r>
      <w:r w:rsidRPr="003D7766">
        <w:rPr>
          <w:rFonts w:ascii="Verdana" w:hAnsi="Verdana"/>
          <w:b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3D7766" w:rsidRDefault="008E63B4" w:rsidP="00E71788">
      <w:pPr>
        <w:widowControl w:val="0"/>
        <w:rPr>
          <w:rFonts w:ascii="Verdana" w:hAnsi="Verdana"/>
          <w:b/>
          <w:bCs/>
          <w:sz w:val="20"/>
          <w:szCs w:val="20"/>
        </w:rPr>
      </w:pPr>
      <w:r w:rsidRPr="003D7766">
        <w:rPr>
          <w:rFonts w:ascii="Verdana" w:hAnsi="Verdana"/>
          <w:b/>
          <w:bCs/>
          <w:sz w:val="20"/>
          <w:szCs w:val="20"/>
        </w:rPr>
        <w:t>Powyższe ceny zawierają właściwą stawkę podatku VAT.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1912D793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570315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21.11</w:t>
      </w:r>
      <w:r w:rsidR="003D7766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.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0075928F" w14:textId="222B9748" w:rsidR="00617126" w:rsidRDefault="008E7979" w:rsidP="003D776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</w:t>
      </w:r>
      <w:r w:rsidR="00570315">
        <w:rPr>
          <w:rFonts w:ascii="Verdana" w:hAnsi="Verdana"/>
          <w:b/>
          <w:sz w:val="20"/>
          <w:szCs w:val="20"/>
        </w:rPr>
        <w:t xml:space="preserve">w linii prostej </w:t>
      </w:r>
      <w:r w:rsidR="009C568A" w:rsidRPr="008E63B4">
        <w:rPr>
          <w:rFonts w:ascii="Verdana" w:hAnsi="Verdana"/>
          <w:b/>
          <w:sz w:val="20"/>
          <w:szCs w:val="20"/>
        </w:rPr>
        <w:t xml:space="preserve">od </w:t>
      </w:r>
      <w:r w:rsidR="003D7766">
        <w:rPr>
          <w:rFonts w:ascii="Verdana" w:hAnsi="Verdana"/>
          <w:b/>
          <w:sz w:val="20"/>
          <w:szCs w:val="20"/>
        </w:rPr>
        <w:t>budynku A0 AGH</w:t>
      </w:r>
      <w:r w:rsidR="009C568A" w:rsidRPr="008E63B4">
        <w:rPr>
          <w:rFonts w:ascii="Verdana" w:hAnsi="Verdana"/>
          <w:b/>
          <w:sz w:val="20"/>
          <w:szCs w:val="20"/>
        </w:rPr>
        <w:t xml:space="preserve"> </w:t>
      </w:r>
      <w:r w:rsidR="00607990">
        <w:rPr>
          <w:rFonts w:ascii="Verdana" w:hAnsi="Verdana"/>
          <w:b/>
          <w:sz w:val="20"/>
          <w:szCs w:val="20"/>
        </w:rPr>
        <w:t xml:space="preserve">zgodnie z </w:t>
      </w:r>
      <w:hyperlink r:id="rId8" w:history="1">
        <w:r w:rsidR="00607990" w:rsidRPr="005456A1">
          <w:rPr>
            <w:rStyle w:val="Hipercze"/>
            <w:rFonts w:ascii="Verdana" w:hAnsi="Verdana"/>
            <w:b/>
            <w:sz w:val="20"/>
            <w:szCs w:val="20"/>
          </w:rPr>
          <w:t>www.google.com/maps</w:t>
        </w:r>
      </w:hyperlink>
      <w:r w:rsidR="00607990">
        <w:rPr>
          <w:rFonts w:ascii="Verdana" w:hAnsi="Verdana"/>
          <w:b/>
          <w:sz w:val="20"/>
          <w:szCs w:val="20"/>
        </w:rPr>
        <w:t xml:space="preserve"> () </w:t>
      </w:r>
      <w:r w:rsidR="009C568A" w:rsidRPr="008E63B4">
        <w:rPr>
          <w:rFonts w:ascii="Verdana" w:hAnsi="Verdana"/>
          <w:b/>
          <w:sz w:val="20"/>
          <w:szCs w:val="20"/>
        </w:rPr>
        <w:t xml:space="preserve">- ………. m, </w:t>
      </w:r>
    </w:p>
    <w:p w14:paraId="1DA5703B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249E955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AE3E234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92EAFF9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AB0D35F" w14:textId="77777777" w:rsidR="00570315" w:rsidRDefault="00570315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80C9076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3B3BF6A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01469CA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F5D127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6ECF5056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1</w:t>
      </w:r>
      <w:r w:rsidRPr="00607990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2</w:t>
      </w:r>
      <w:r w:rsidRPr="00607990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3D7766">
      <w:p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3D776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64A35FA9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59817493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3D77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3D7766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BA988" w14:textId="77777777" w:rsidR="000671AB" w:rsidRDefault="000671AB">
      <w:r>
        <w:separator/>
      </w:r>
    </w:p>
  </w:endnote>
  <w:endnote w:type="continuationSeparator" w:id="0">
    <w:p w14:paraId="52A99FDA" w14:textId="77777777" w:rsidR="000671AB" w:rsidRDefault="0006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3C133" w14:textId="77777777" w:rsidR="002D777A" w:rsidRDefault="002D77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CFFB" w14:textId="77777777" w:rsidR="002D777A" w:rsidRDefault="002D7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929D6" w14:textId="77777777" w:rsidR="000671AB" w:rsidRDefault="000671AB">
      <w:r>
        <w:separator/>
      </w:r>
    </w:p>
  </w:footnote>
  <w:footnote w:type="continuationSeparator" w:id="0">
    <w:p w14:paraId="7C4866F1" w14:textId="77777777" w:rsidR="000671AB" w:rsidRDefault="00067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1FB6" w14:textId="77777777" w:rsidR="002D777A" w:rsidRDefault="002D7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161BFE3C" w:rsidR="00F07AEC" w:rsidRPr="002D777A" w:rsidRDefault="002D777A" w:rsidP="00F07AEC">
    <w:pPr>
      <w:pStyle w:val="NormalnyWeb"/>
      <w:rPr>
        <w:b/>
        <w:bCs/>
      </w:rPr>
    </w:pP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                               </w:t>
    </w:r>
    <w:r w:rsidRPr="002D777A">
      <w:rPr>
        <w:rFonts w:ascii="Verdana" w:hAnsi="Verdana"/>
        <w:b/>
        <w:bCs/>
        <w:sz w:val="20"/>
        <w:szCs w:val="20"/>
      </w:rPr>
      <w:t>Załącznik nr 1</w:t>
    </w:r>
  </w:p>
  <w:p w14:paraId="5B89354B" w14:textId="77777777" w:rsidR="00F07AEC" w:rsidRDefault="00F0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A287" w14:textId="77777777" w:rsidR="002D777A" w:rsidRDefault="002D7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05D7E"/>
    <w:rsid w:val="00012286"/>
    <w:rsid w:val="000547A9"/>
    <w:rsid w:val="000671AB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35C86"/>
    <w:rsid w:val="002723B0"/>
    <w:rsid w:val="002931B5"/>
    <w:rsid w:val="002D777A"/>
    <w:rsid w:val="00315A4A"/>
    <w:rsid w:val="00325296"/>
    <w:rsid w:val="003B3F98"/>
    <w:rsid w:val="003D7766"/>
    <w:rsid w:val="003F6045"/>
    <w:rsid w:val="00404ADA"/>
    <w:rsid w:val="00423F05"/>
    <w:rsid w:val="004B6F08"/>
    <w:rsid w:val="004B7300"/>
    <w:rsid w:val="004C1E7C"/>
    <w:rsid w:val="004C6753"/>
    <w:rsid w:val="004E5692"/>
    <w:rsid w:val="004E6CB0"/>
    <w:rsid w:val="00560E8B"/>
    <w:rsid w:val="00570315"/>
    <w:rsid w:val="00572C1E"/>
    <w:rsid w:val="00575DB5"/>
    <w:rsid w:val="00575F14"/>
    <w:rsid w:val="005849F2"/>
    <w:rsid w:val="00587274"/>
    <w:rsid w:val="00595C87"/>
    <w:rsid w:val="005A1144"/>
    <w:rsid w:val="005A2CF0"/>
    <w:rsid w:val="005A4EDE"/>
    <w:rsid w:val="005C240A"/>
    <w:rsid w:val="005D2C65"/>
    <w:rsid w:val="005E6D94"/>
    <w:rsid w:val="00607990"/>
    <w:rsid w:val="00617126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15EA9"/>
    <w:rsid w:val="00943FDB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3D07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CD5DAE"/>
    <w:rsid w:val="00D108BF"/>
    <w:rsid w:val="00D20B6E"/>
    <w:rsid w:val="00D24208"/>
    <w:rsid w:val="00D450E0"/>
    <w:rsid w:val="00D5505E"/>
    <w:rsid w:val="00D60C38"/>
    <w:rsid w:val="00D66893"/>
    <w:rsid w:val="00D90ACB"/>
    <w:rsid w:val="00D972D0"/>
    <w:rsid w:val="00DB4D41"/>
    <w:rsid w:val="00DC1500"/>
    <w:rsid w:val="00DC248F"/>
    <w:rsid w:val="00DF5504"/>
    <w:rsid w:val="00E3695A"/>
    <w:rsid w:val="00E44371"/>
    <w:rsid w:val="00E639A5"/>
    <w:rsid w:val="00E71788"/>
    <w:rsid w:val="00E949B0"/>
    <w:rsid w:val="00EA46AD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07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map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4</cp:revision>
  <cp:lastPrinted>2025-10-02T07:03:00Z</cp:lastPrinted>
  <dcterms:created xsi:type="dcterms:W3CDTF">2025-06-17T07:12:00Z</dcterms:created>
  <dcterms:modified xsi:type="dcterms:W3CDTF">2025-10-02T07:03:00Z</dcterms:modified>
</cp:coreProperties>
</file>