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1221DB27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obchodów Dni </w:t>
      </w:r>
      <w:proofErr w:type="spellStart"/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Hoborskiego</w:t>
      </w:r>
      <w:proofErr w:type="spellEnd"/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– Święta Nauk Ścisłych – </w:t>
      </w:r>
      <w:r w:rsidR="00E5655F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KC-</w:t>
      </w:r>
      <w:r w:rsidR="0005050B" w:rsidRPr="0005050B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DE-zp.272-559/25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0D5CF" w14:textId="77777777" w:rsidR="00E37904" w:rsidRDefault="00E37904" w:rsidP="0038231F">
      <w:pPr>
        <w:spacing w:after="0" w:line="240" w:lineRule="auto"/>
      </w:pPr>
      <w:r>
        <w:separator/>
      </w:r>
    </w:p>
  </w:endnote>
  <w:endnote w:type="continuationSeparator" w:id="0">
    <w:p w14:paraId="01327E93" w14:textId="77777777" w:rsidR="00E37904" w:rsidRDefault="00E379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0BC5" w14:textId="77777777" w:rsidR="00E37904" w:rsidRDefault="00E37904" w:rsidP="0038231F">
      <w:pPr>
        <w:spacing w:after="0" w:line="240" w:lineRule="auto"/>
      </w:pPr>
      <w:r>
        <w:separator/>
      </w:r>
    </w:p>
  </w:footnote>
  <w:footnote w:type="continuationSeparator" w:id="0">
    <w:p w14:paraId="54BC0BE6" w14:textId="77777777" w:rsidR="00E37904" w:rsidRDefault="00E37904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4CC4AFE8" w:rsidR="00570E33" w:rsidRDefault="00570E33" w:rsidP="0053592A">
    <w:pPr>
      <w:pStyle w:val="NormalnyWe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5050B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0F17E8"/>
    <w:rsid w:val="00121BCE"/>
    <w:rsid w:val="0013192C"/>
    <w:rsid w:val="00154795"/>
    <w:rsid w:val="001902D2"/>
    <w:rsid w:val="0019616C"/>
    <w:rsid w:val="001A3A7E"/>
    <w:rsid w:val="001B09DF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07C"/>
    <w:rsid w:val="008757E1"/>
    <w:rsid w:val="008771C8"/>
    <w:rsid w:val="00892E48"/>
    <w:rsid w:val="008C5709"/>
    <w:rsid w:val="008C6DF8"/>
    <w:rsid w:val="008D03BC"/>
    <w:rsid w:val="008D0487"/>
    <w:rsid w:val="008D5EBC"/>
    <w:rsid w:val="008F1659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611B7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7904"/>
    <w:rsid w:val="00E5655F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25</cp:revision>
  <cp:lastPrinted>2025-10-02T07:03:00Z</cp:lastPrinted>
  <dcterms:created xsi:type="dcterms:W3CDTF">2024-02-09T13:11:00Z</dcterms:created>
  <dcterms:modified xsi:type="dcterms:W3CDTF">2025-10-02T07:03:00Z</dcterms:modified>
</cp:coreProperties>
</file>