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2A1" w:rsidRDefault="00C6622C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6622C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6622C">
        <w:rPr>
          <w:rFonts w:ascii="Arial" w:hAnsi="Arial" w:cs="Arial"/>
          <w:sz w:val="24"/>
          <w:szCs w:val="24"/>
        </w:rPr>
        <w:t>2025-10-09</w:t>
      </w:r>
    </w:p>
    <w:p w:rsidR="00986737" w:rsidRPr="009432A1" w:rsidRDefault="00C6622C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622C">
        <w:rPr>
          <w:rFonts w:ascii="Arial" w:hAnsi="Arial" w:cs="Arial"/>
          <w:b/>
          <w:bCs/>
          <w:sz w:val="24"/>
          <w:szCs w:val="24"/>
        </w:rPr>
        <w:t>Gmina Szerzyny</w:t>
      </w:r>
    </w:p>
    <w:p w:rsidR="00986737" w:rsidRPr="009432A1" w:rsidRDefault="00C6622C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6622C">
        <w:rPr>
          <w:rFonts w:ascii="Arial" w:hAnsi="Arial" w:cs="Arial"/>
          <w:sz w:val="24"/>
          <w:szCs w:val="24"/>
        </w:rPr>
        <w:t>Szerzyny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6622C">
        <w:rPr>
          <w:rFonts w:ascii="Arial" w:hAnsi="Arial" w:cs="Arial"/>
          <w:sz w:val="24"/>
          <w:szCs w:val="24"/>
        </w:rPr>
        <w:t>521</w:t>
      </w:r>
    </w:p>
    <w:p w:rsidR="00986737" w:rsidRPr="009432A1" w:rsidRDefault="00C6622C" w:rsidP="00986737">
      <w:pPr>
        <w:rPr>
          <w:rFonts w:ascii="Arial" w:hAnsi="Arial" w:cs="Arial"/>
          <w:sz w:val="24"/>
          <w:szCs w:val="24"/>
        </w:rPr>
      </w:pPr>
      <w:r w:rsidRPr="00C6622C">
        <w:rPr>
          <w:rFonts w:ascii="Arial" w:hAnsi="Arial" w:cs="Arial"/>
          <w:sz w:val="24"/>
          <w:szCs w:val="24"/>
        </w:rPr>
        <w:t>38-246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6622C">
        <w:rPr>
          <w:rFonts w:ascii="Arial" w:hAnsi="Arial" w:cs="Arial"/>
          <w:sz w:val="24"/>
          <w:szCs w:val="24"/>
        </w:rPr>
        <w:t>Szerzyny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C6622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622C">
              <w:rPr>
                <w:rFonts w:ascii="Arial" w:hAnsi="Arial" w:cs="Arial"/>
                <w:bCs/>
                <w:sz w:val="24"/>
                <w:szCs w:val="24"/>
              </w:rPr>
              <w:t>Remont dróg gminnych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622C" w:rsidRPr="004E4B64" w:rsidTr="00FA547E">
        <w:tc>
          <w:tcPr>
            <w:tcW w:w="2269" w:type="dxa"/>
            <w:shd w:val="clear" w:color="auto" w:fill="auto"/>
          </w:tcPr>
          <w:p w:rsidR="00C6622C" w:rsidRPr="004E4B64" w:rsidRDefault="00C6622C" w:rsidP="00FA547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622C" w:rsidRPr="004E4B64" w:rsidRDefault="00C6622C" w:rsidP="00FA54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622C">
              <w:rPr>
                <w:rFonts w:ascii="Arial" w:hAnsi="Arial" w:cs="Arial"/>
                <w:bCs/>
                <w:sz w:val="24"/>
                <w:szCs w:val="24"/>
              </w:rPr>
              <w:t>FER.271.10.2025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6622C" w:rsidRPr="00C6622C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6622C" w:rsidRPr="00C6622C">
        <w:rPr>
          <w:rFonts w:ascii="Arial" w:hAnsi="Arial" w:cs="Arial"/>
          <w:sz w:val="24"/>
          <w:szCs w:val="24"/>
        </w:rPr>
        <w:t>09/10/2025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6622C" w:rsidRPr="00C6622C">
        <w:rPr>
          <w:rFonts w:ascii="Arial" w:hAnsi="Arial" w:cs="Arial"/>
          <w:sz w:val="24"/>
          <w:szCs w:val="24"/>
        </w:rPr>
        <w:t>09:15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Usługi Budowy i Modernizacji Dróg Łagosz spółka jawna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Przyborów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398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32-825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Borzęcin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345 630.00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Usługi Budowy i Modernizacji Dróg Łagosz spółka jawna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Przyborów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398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32-825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Borzęcin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306 270.00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Usługi Budowy i Modernizacji Dróg Łagosz spółka jawna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Przyborów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398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32-825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Borzęcin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228 780.00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Usługi Budowy i Modernizacji Dróg Łagosz spółka jawna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lastRenderedPageBreak/>
              <w:t>Przyborów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398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32-825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Borzęcin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lastRenderedPageBreak/>
              <w:t>517 830.00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357 667.40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328 075.70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268 473.59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Drogowców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39-200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542 265.09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Zakole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376 664.13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Zakole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329 462.88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Zakole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250 581.75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Przedsiębiorstwo Drogowo - Mostowe "GODROM" Sp. z o.o.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Zakole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38-300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Gorlice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562 043.58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409 861.09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363 980.01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lastRenderedPageBreak/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lastRenderedPageBreak/>
              <w:t>279 962.05 zł</w:t>
            </w:r>
          </w:p>
        </w:tc>
      </w:tr>
      <w:tr w:rsidR="00C6622C" w:rsidRPr="00BB547B" w:rsidTr="00FA547E"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6622C" w:rsidRPr="00986737" w:rsidRDefault="00C6622C" w:rsidP="00FA547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C6622C" w:rsidRPr="00986737" w:rsidRDefault="00C6622C" w:rsidP="00FA547E">
            <w:pPr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622C" w:rsidRPr="00986737" w:rsidRDefault="00C6622C" w:rsidP="00FA547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33-156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622C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622C" w:rsidRPr="00986737" w:rsidRDefault="00C6622C" w:rsidP="00FA547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622C">
              <w:rPr>
                <w:rFonts w:ascii="Arial" w:hAnsi="Arial" w:cs="Arial"/>
                <w:sz w:val="24"/>
                <w:szCs w:val="24"/>
              </w:rPr>
              <w:t>611 962.31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74E" w:rsidRDefault="0075174E">
      <w:r>
        <w:separator/>
      </w:r>
    </w:p>
  </w:endnote>
  <w:endnote w:type="continuationSeparator" w:id="1">
    <w:p w:rsidR="0075174E" w:rsidRDefault="00751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729E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729E5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29E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74E" w:rsidRDefault="0075174E">
      <w:r>
        <w:separator/>
      </w:r>
    </w:p>
  </w:footnote>
  <w:footnote w:type="continuationSeparator" w:id="1">
    <w:p w:rsidR="0075174E" w:rsidRDefault="00751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22C" w:rsidRDefault="00C6622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22C" w:rsidRDefault="00C6622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22C" w:rsidRDefault="00C6622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22C"/>
    <w:rsid w:val="00007727"/>
    <w:rsid w:val="00017720"/>
    <w:rsid w:val="00035488"/>
    <w:rsid w:val="000D7F25"/>
    <w:rsid w:val="000E00E5"/>
    <w:rsid w:val="00173B20"/>
    <w:rsid w:val="001C69FF"/>
    <w:rsid w:val="0023318D"/>
    <w:rsid w:val="002729E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5174E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6622C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320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2025-10-09T08:00:00Z</cp:lastPrinted>
  <dcterms:created xsi:type="dcterms:W3CDTF">2025-10-09T07:59:00Z</dcterms:created>
  <dcterms:modified xsi:type="dcterms:W3CDTF">2025-10-09T08:00:00Z</dcterms:modified>
</cp:coreProperties>
</file>