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BF380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F3808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F3808">
        <w:rPr>
          <w:rFonts w:ascii="Arial" w:hAnsi="Arial" w:cs="Arial"/>
          <w:sz w:val="24"/>
          <w:szCs w:val="24"/>
        </w:rPr>
        <w:t>2025-10-09</w:t>
      </w:r>
    </w:p>
    <w:p w:rsidR="009432A1" w:rsidRPr="009432A1" w:rsidRDefault="00BF380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3808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BF380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F3808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F3808">
        <w:rPr>
          <w:rFonts w:ascii="Arial" w:hAnsi="Arial" w:cs="Arial"/>
          <w:sz w:val="24"/>
          <w:szCs w:val="24"/>
        </w:rPr>
        <w:t>521</w:t>
      </w:r>
    </w:p>
    <w:p w:rsidR="009432A1" w:rsidRPr="009432A1" w:rsidRDefault="00BF3808" w:rsidP="009432A1">
      <w:pPr>
        <w:rPr>
          <w:rFonts w:ascii="Arial" w:hAnsi="Arial" w:cs="Arial"/>
          <w:sz w:val="24"/>
          <w:szCs w:val="24"/>
        </w:rPr>
      </w:pPr>
      <w:r w:rsidRPr="00BF3808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F3808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F380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3808">
              <w:rPr>
                <w:rFonts w:ascii="Arial" w:hAnsi="Arial" w:cs="Arial"/>
                <w:bCs/>
                <w:sz w:val="24"/>
                <w:szCs w:val="24"/>
              </w:rPr>
              <w:t>Remont dróg gminnych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3808" w:rsidRPr="004E4B64" w:rsidTr="00170C58">
        <w:tc>
          <w:tcPr>
            <w:tcW w:w="2269" w:type="dxa"/>
            <w:shd w:val="clear" w:color="auto" w:fill="auto"/>
          </w:tcPr>
          <w:p w:rsidR="00BF3808" w:rsidRPr="004E4B64" w:rsidRDefault="00BF3808" w:rsidP="00170C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3808" w:rsidRPr="004E4B64" w:rsidRDefault="00BF3808" w:rsidP="00170C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3808">
              <w:rPr>
                <w:rFonts w:ascii="Arial" w:hAnsi="Arial" w:cs="Arial"/>
                <w:bCs/>
                <w:sz w:val="24"/>
                <w:szCs w:val="24"/>
              </w:rPr>
              <w:t>FER.271.10.2025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F3808" w:rsidRPr="00BF3808">
        <w:rPr>
          <w:rFonts w:ascii="Arial" w:hAnsi="Arial" w:cs="Arial"/>
          <w:sz w:val="24"/>
          <w:szCs w:val="24"/>
        </w:rPr>
        <w:t>(</w:t>
      </w:r>
      <w:proofErr w:type="spellStart"/>
      <w:r w:rsidR="00BF3808" w:rsidRPr="00BF3808">
        <w:rPr>
          <w:rFonts w:ascii="Arial" w:hAnsi="Arial" w:cs="Arial"/>
          <w:sz w:val="24"/>
          <w:szCs w:val="24"/>
        </w:rPr>
        <w:t>t.j</w:t>
      </w:r>
      <w:proofErr w:type="spellEnd"/>
      <w:r w:rsidR="00BF3808" w:rsidRPr="00BF3808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C70C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 xml:space="preserve">Zadanie nr 1 = 360.100,00 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2C70C7" w:rsidRPr="00382A4A" w:rsidRDefault="002C70C7" w:rsidP="002C70C7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 xml:space="preserve">Zadanie nr 2 = 268.000,00 </w:t>
      </w:r>
      <w:r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2C70C7" w:rsidRPr="00382A4A" w:rsidRDefault="002C70C7" w:rsidP="002C70C7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 xml:space="preserve">Zadanie nr 3 = 216.600,00 </w:t>
      </w:r>
      <w:r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2C70C7" w:rsidRPr="00382A4A" w:rsidRDefault="002C70C7" w:rsidP="002C70C7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 xml:space="preserve">Zadanie nr 4 = 505.300,00 </w:t>
      </w:r>
      <w:r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B79" w:rsidRDefault="00714B79">
      <w:r>
        <w:separator/>
      </w:r>
    </w:p>
  </w:endnote>
  <w:endnote w:type="continuationSeparator" w:id="1">
    <w:p w:rsidR="00714B79" w:rsidRDefault="00714B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876E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876E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70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B79" w:rsidRDefault="00714B79">
      <w:r>
        <w:separator/>
      </w:r>
    </w:p>
  </w:footnote>
  <w:footnote w:type="continuationSeparator" w:id="1">
    <w:p w:rsidR="00714B79" w:rsidRDefault="00714B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808" w:rsidRDefault="00BF38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808" w:rsidRDefault="00BF38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808" w:rsidRDefault="00BF380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BF3808"/>
    <w:rsid w:val="00007727"/>
    <w:rsid w:val="00017720"/>
    <w:rsid w:val="00035488"/>
    <w:rsid w:val="000D7F25"/>
    <w:rsid w:val="000E00E5"/>
    <w:rsid w:val="00173B20"/>
    <w:rsid w:val="001876EE"/>
    <w:rsid w:val="001C69FF"/>
    <w:rsid w:val="0023318D"/>
    <w:rsid w:val="002C70C7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4B79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F380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97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2025-10-09T07:49:00Z</cp:lastPrinted>
  <dcterms:created xsi:type="dcterms:W3CDTF">2025-10-09T07:49:00Z</dcterms:created>
  <dcterms:modified xsi:type="dcterms:W3CDTF">2025-10-09T07:49:00Z</dcterms:modified>
</cp:coreProperties>
</file>