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D9E840A" w:rsidR="006716F9" w:rsidRPr="00791ED5" w:rsidRDefault="006716F9" w:rsidP="0054257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542578" w:rsidRPr="00542578">
        <w:rPr>
          <w:rFonts w:eastAsia="Times New Roman" w:cs="Calibri"/>
          <w:b/>
          <w:lang w:eastAsia="pl-PL"/>
        </w:rPr>
        <w:t>Dostawa i montaż mebli kuchennych wraz z AGD do mieszkania nr 37 w budynku przy ul. Czarnowiejskiej 103 w Krakowie oraz mieszkania nr 16 w budynku przy ul. Staszczyka 3 w Krakowie KC-DE-zp.272-612/25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21667" w14:textId="77777777" w:rsidR="00E67EFF" w:rsidRDefault="00E67EFF" w:rsidP="0038231F">
      <w:pPr>
        <w:spacing w:after="0" w:line="240" w:lineRule="auto"/>
      </w:pPr>
      <w:r>
        <w:separator/>
      </w:r>
    </w:p>
  </w:endnote>
  <w:endnote w:type="continuationSeparator" w:id="0">
    <w:p w14:paraId="2004CB71" w14:textId="77777777" w:rsidR="00E67EFF" w:rsidRDefault="00E67E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D8B9F" w14:textId="77777777" w:rsidR="00E67EFF" w:rsidRDefault="00E67EFF" w:rsidP="0038231F">
      <w:pPr>
        <w:spacing w:after="0" w:line="240" w:lineRule="auto"/>
      </w:pPr>
      <w:r>
        <w:separator/>
      </w:r>
    </w:p>
  </w:footnote>
  <w:footnote w:type="continuationSeparator" w:id="0">
    <w:p w14:paraId="54D2C5AF" w14:textId="77777777" w:rsidR="00E67EFF" w:rsidRDefault="00E67EFF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5EC2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42578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38B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3243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67EFF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1860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2025-10-08T08:26:00Z</cp:lastPrinted>
  <dcterms:created xsi:type="dcterms:W3CDTF">2025-10-08T07:55:00Z</dcterms:created>
  <dcterms:modified xsi:type="dcterms:W3CDTF">2025-10-08T08:26:00Z</dcterms:modified>
</cp:coreProperties>
</file>