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D1635" w14:textId="77777777" w:rsidR="001A39D9" w:rsidRPr="0052074A" w:rsidRDefault="001A39D9" w:rsidP="001A39D9">
      <w:pPr>
        <w:pStyle w:val="Nagwek3"/>
        <w:jc w:val="right"/>
        <w:rPr>
          <w:rFonts w:ascii="Times New Roman" w:hAnsi="Times New Roman"/>
          <w:sz w:val="16"/>
          <w:szCs w:val="16"/>
        </w:rPr>
      </w:pP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b w:val="0"/>
          <w:sz w:val="16"/>
          <w:szCs w:val="16"/>
        </w:rPr>
        <w:tab/>
      </w:r>
      <w:r w:rsidRPr="0052074A">
        <w:rPr>
          <w:rFonts w:ascii="Times New Roman" w:hAnsi="Times New Roman"/>
          <w:sz w:val="16"/>
          <w:szCs w:val="16"/>
        </w:rPr>
        <w:t>Załącznik nr 1</w:t>
      </w:r>
    </w:p>
    <w:p w14:paraId="6B99B35D" w14:textId="77777777" w:rsidR="001A39D9" w:rsidRPr="008B4E85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0282D4E6" w14:textId="77777777" w:rsidR="001A39D9" w:rsidRPr="008B4E85" w:rsidRDefault="001A39D9" w:rsidP="001A39D9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FORMULARZ OFERTY</w:t>
      </w:r>
    </w:p>
    <w:p w14:paraId="702E346C" w14:textId="77777777" w:rsidR="001A39D9" w:rsidRPr="008B4E85" w:rsidRDefault="001A39D9" w:rsidP="001A39D9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14:paraId="379E0E45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NAZWA WYKONAWCY:……………………………………………………………………..</w:t>
      </w:r>
    </w:p>
    <w:p w14:paraId="4596415C" w14:textId="77777777" w:rsidR="001A39D9" w:rsidRPr="008B4E85" w:rsidRDefault="001A39D9" w:rsidP="001A39D9">
      <w:pPr>
        <w:tabs>
          <w:tab w:val="right" w:pos="9000"/>
        </w:tabs>
        <w:rPr>
          <w:sz w:val="18"/>
          <w:szCs w:val="18"/>
        </w:rPr>
      </w:pPr>
      <w:r w:rsidRPr="008B4E85">
        <w:rPr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0564D86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ADRES:………………………………………………………………………………………….</w:t>
      </w:r>
    </w:p>
    <w:p w14:paraId="79E8E51E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Adres zamieszkania (dotyczy osób prowadzących działalność gospodarczą):…………………..</w:t>
      </w:r>
    </w:p>
    <w:p w14:paraId="76AAAF20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WOJEWÓDZTWO ……………………………............................................................................</w:t>
      </w:r>
    </w:p>
    <w:p w14:paraId="0D0D48F4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TEL.………………………………………………………………………………………………</w:t>
      </w:r>
    </w:p>
    <w:p w14:paraId="51B46286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FAX ……………………………………………………………………………………………..</w:t>
      </w:r>
    </w:p>
    <w:p w14:paraId="10349D21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E-MAIL…………………………………………………………………………………………..</w:t>
      </w:r>
    </w:p>
    <w:p w14:paraId="4D7CA46C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NIP…………………………………. REGON:……………………………………………….....</w:t>
      </w:r>
    </w:p>
    <w:p w14:paraId="41BCAE3B" w14:textId="77777777" w:rsidR="001A39D9" w:rsidRPr="008B4E85" w:rsidRDefault="001A39D9" w:rsidP="001A39D9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BANK/ NR KONTA …………………………………………………………………………….</w:t>
      </w:r>
    </w:p>
    <w:p w14:paraId="7E74F5F4" w14:textId="77777777" w:rsidR="001A39D9" w:rsidRPr="008B4E85" w:rsidRDefault="001A39D9" w:rsidP="001A39D9">
      <w:pPr>
        <w:spacing w:line="360" w:lineRule="auto"/>
        <w:rPr>
          <w:sz w:val="18"/>
          <w:szCs w:val="18"/>
        </w:rPr>
      </w:pPr>
      <w:r w:rsidRPr="008B4E85">
        <w:rPr>
          <w:sz w:val="18"/>
          <w:szCs w:val="18"/>
        </w:rPr>
        <w:t>Do: Nazwa i siedziba Zamawiającego:</w:t>
      </w:r>
    </w:p>
    <w:p w14:paraId="680CA0C0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Akademia Górniczo - Hutnicza</w:t>
      </w:r>
    </w:p>
    <w:p w14:paraId="477FE38E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>im. Stanisława Staszica w Krakowie</w:t>
      </w:r>
    </w:p>
    <w:p w14:paraId="10499774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Dział Zamówień Publicznych  </w:t>
      </w:r>
    </w:p>
    <w:p w14:paraId="724400F3" w14:textId="77777777" w:rsidR="001A39D9" w:rsidRPr="008B4E85" w:rsidRDefault="001A39D9" w:rsidP="001A39D9">
      <w:pPr>
        <w:ind w:right="-110"/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Al. Mickiewicza 30 </w:t>
      </w:r>
    </w:p>
    <w:p w14:paraId="35E552E1" w14:textId="77777777" w:rsidR="001A39D9" w:rsidRPr="008B4E85" w:rsidRDefault="001A39D9" w:rsidP="001A39D9">
      <w:pPr>
        <w:rPr>
          <w:b/>
          <w:sz w:val="18"/>
          <w:szCs w:val="18"/>
        </w:rPr>
      </w:pPr>
      <w:r w:rsidRPr="008B4E85">
        <w:rPr>
          <w:b/>
          <w:sz w:val="18"/>
          <w:szCs w:val="18"/>
        </w:rPr>
        <w:t xml:space="preserve">30-059 Kraków,  </w:t>
      </w:r>
    </w:p>
    <w:p w14:paraId="39A94B18" w14:textId="77777777" w:rsidR="001A39D9" w:rsidRPr="0052074A" w:rsidRDefault="001A39D9" w:rsidP="001A39D9">
      <w:pPr>
        <w:ind w:firstLine="3969"/>
        <w:rPr>
          <w:b/>
          <w:sz w:val="16"/>
          <w:szCs w:val="16"/>
        </w:rPr>
      </w:pPr>
    </w:p>
    <w:p w14:paraId="2EB2AAE4" w14:textId="77777777" w:rsidR="001A39D9" w:rsidRPr="0052074A" w:rsidRDefault="001A39D9" w:rsidP="001A39D9">
      <w:pPr>
        <w:ind w:firstLine="3969"/>
        <w:rPr>
          <w:b/>
          <w:sz w:val="16"/>
          <w:szCs w:val="16"/>
        </w:rPr>
      </w:pPr>
    </w:p>
    <w:p w14:paraId="1752B822" w14:textId="658B8201" w:rsidR="001A39D9" w:rsidRPr="00B81874" w:rsidRDefault="001A39D9" w:rsidP="001A39D9">
      <w:pPr>
        <w:widowControl w:val="0"/>
        <w:ind w:right="1"/>
        <w:jc w:val="both"/>
        <w:rPr>
          <w:sz w:val="18"/>
          <w:szCs w:val="18"/>
        </w:rPr>
      </w:pPr>
      <w:r w:rsidRPr="00B81874">
        <w:rPr>
          <w:sz w:val="18"/>
          <w:szCs w:val="18"/>
        </w:rPr>
        <w:t xml:space="preserve">Przystępując do postępowania o udzielenie zamówienia publicznego, którego przedmiotem jest: </w:t>
      </w:r>
      <w:r w:rsidR="0058734B" w:rsidRPr="0058734B">
        <w:rPr>
          <w:b/>
          <w:sz w:val="18"/>
          <w:szCs w:val="18"/>
        </w:rPr>
        <w:t xml:space="preserve">Dostawa i montaż mebli kuchennych wraz z AGD do mieszkania nr 37 w budynku przy ul. Czarnowiejskiej 103 w Krakowie oraz mieszkania nr </w:t>
      </w:r>
      <w:r w:rsidR="00414CE8">
        <w:rPr>
          <w:b/>
          <w:sz w:val="18"/>
          <w:szCs w:val="18"/>
        </w:rPr>
        <w:t>16</w:t>
      </w:r>
      <w:r w:rsidR="0058734B" w:rsidRPr="0058734B">
        <w:rPr>
          <w:b/>
          <w:sz w:val="18"/>
          <w:szCs w:val="18"/>
        </w:rPr>
        <w:t xml:space="preserve"> w budynku przy ul. Staszczyka 3 w Krakowie KC-DE-zp.272-</w:t>
      </w:r>
      <w:r w:rsidR="00100F29">
        <w:rPr>
          <w:b/>
          <w:sz w:val="18"/>
          <w:szCs w:val="18"/>
        </w:rPr>
        <w:t>612/</w:t>
      </w:r>
      <w:r w:rsidR="0058734B" w:rsidRPr="0058734B">
        <w:rPr>
          <w:b/>
          <w:sz w:val="18"/>
          <w:szCs w:val="18"/>
        </w:rPr>
        <w:t>25</w:t>
      </w:r>
      <w:r w:rsidRPr="00B81874">
        <w:rPr>
          <w:b/>
          <w:sz w:val="18"/>
          <w:szCs w:val="18"/>
        </w:rPr>
        <w:t xml:space="preserve"> </w:t>
      </w:r>
      <w:r w:rsidRPr="00B81874">
        <w:rPr>
          <w:sz w:val="18"/>
          <w:szCs w:val="18"/>
        </w:rPr>
        <w:t>oferuję realizację przedmiotu zamówienia, zgodnie z zasadami określonymi w specyfikacji warunków zamówienia.</w:t>
      </w:r>
    </w:p>
    <w:p w14:paraId="5B6EB8E1" w14:textId="77777777" w:rsidR="001A39D9" w:rsidRPr="0052074A" w:rsidRDefault="001A39D9" w:rsidP="001A39D9">
      <w:pPr>
        <w:tabs>
          <w:tab w:val="right" w:pos="9000"/>
        </w:tabs>
        <w:rPr>
          <w:sz w:val="16"/>
          <w:szCs w:val="16"/>
        </w:rPr>
      </w:pPr>
    </w:p>
    <w:tbl>
      <w:tblPr>
        <w:tblW w:w="10061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2268"/>
        <w:gridCol w:w="1701"/>
        <w:gridCol w:w="709"/>
        <w:gridCol w:w="1275"/>
        <w:gridCol w:w="1276"/>
        <w:gridCol w:w="851"/>
        <w:gridCol w:w="1559"/>
      </w:tblGrid>
      <w:tr w:rsidR="001A39D9" w:rsidRPr="0052074A" w14:paraId="19DE4E0D" w14:textId="77777777" w:rsidTr="00993A13">
        <w:trPr>
          <w:trHeight w:val="645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7895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CED9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Nazwa elementu</w:t>
            </w:r>
          </w:p>
          <w:p w14:paraId="25D417B8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C176" w14:textId="34073CC0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Producent/model</w:t>
            </w:r>
            <w:r w:rsidR="00984C48">
              <w:rPr>
                <w:b/>
                <w:sz w:val="16"/>
                <w:szCs w:val="16"/>
              </w:rPr>
              <w:t xml:space="preserve"> </w:t>
            </w:r>
            <w:r w:rsidR="00984C48" w:rsidRPr="00984C48">
              <w:rPr>
                <w:b/>
                <w:color w:val="FF0000"/>
                <w:sz w:val="16"/>
                <w:szCs w:val="16"/>
              </w:rPr>
              <w:t>lub</w:t>
            </w:r>
            <w:r w:rsidR="00984C48">
              <w:rPr>
                <w:b/>
                <w:sz w:val="16"/>
                <w:szCs w:val="16"/>
              </w:rPr>
              <w:t xml:space="preserve"> </w:t>
            </w:r>
            <w:r w:rsidRPr="0052074A">
              <w:rPr>
                <w:b/>
                <w:sz w:val="16"/>
                <w:szCs w:val="16"/>
              </w:rPr>
              <w:t>wyrób własny</w:t>
            </w:r>
            <w:r w:rsidR="00993A13">
              <w:rPr>
                <w:b/>
                <w:sz w:val="16"/>
                <w:szCs w:val="16"/>
              </w:rPr>
              <w:t>*)</w:t>
            </w: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0C0F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Liczba szt.</w:t>
            </w:r>
          </w:p>
          <w:p w14:paraId="25A8335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6D93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52074A">
              <w:rPr>
                <w:b/>
                <w:sz w:val="16"/>
                <w:szCs w:val="16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6E9F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Wartość netto</w:t>
            </w:r>
          </w:p>
          <w:p w14:paraId="7DC9A4C7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36B84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VAT</w:t>
            </w:r>
          </w:p>
          <w:p w14:paraId="53007F4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[%]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04001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5144457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[PLN]</w:t>
            </w:r>
          </w:p>
          <w:p w14:paraId="43291383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 (z doliczonym </w:t>
            </w:r>
            <w:r w:rsidRPr="0052074A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1A39D9" w:rsidRPr="0052074A" w14:paraId="49312C4B" w14:textId="77777777" w:rsidTr="00993A13">
        <w:trPr>
          <w:trHeight w:val="275"/>
        </w:trPr>
        <w:tc>
          <w:tcPr>
            <w:tcW w:w="42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50AD0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C88FB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FE099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82687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AAD76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D45FD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2B546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0F5C3" w14:textId="77777777" w:rsidR="001A39D9" w:rsidRPr="0052074A" w:rsidRDefault="001A39D9" w:rsidP="00100F29">
            <w:pPr>
              <w:widowControl w:val="0"/>
              <w:ind w:right="1"/>
              <w:jc w:val="center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1A39D9" w:rsidRPr="0052074A" w14:paraId="21504AF8" w14:textId="77777777" w:rsidTr="0021761F">
        <w:trPr>
          <w:trHeight w:val="223"/>
        </w:trPr>
        <w:tc>
          <w:tcPr>
            <w:tcW w:w="10061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C2642" w14:textId="77777777" w:rsidR="001A39D9" w:rsidRPr="00984C48" w:rsidRDefault="00FE3C92" w:rsidP="00F82C4A">
            <w:pPr>
              <w:widowControl w:val="0"/>
              <w:ind w:right="1"/>
              <w:jc w:val="both"/>
              <w:rPr>
                <w:b/>
                <w:color w:val="FF0000"/>
                <w:sz w:val="18"/>
                <w:szCs w:val="18"/>
              </w:rPr>
            </w:pPr>
            <w:r w:rsidRPr="00984C48">
              <w:rPr>
                <w:b/>
                <w:color w:val="FF0000"/>
                <w:sz w:val="18"/>
                <w:szCs w:val="18"/>
              </w:rPr>
              <w:t>Zestawienie materiałów do zabudowy kuchni mieszkania nr 37 przy ul. Czarnowiejska 103</w:t>
            </w:r>
            <w:r w:rsidR="008B4991" w:rsidRPr="00984C48">
              <w:rPr>
                <w:b/>
                <w:color w:val="FF0000"/>
                <w:sz w:val="18"/>
                <w:szCs w:val="18"/>
              </w:rPr>
              <w:t xml:space="preserve"> w Krakowie</w:t>
            </w:r>
          </w:p>
          <w:p w14:paraId="6C4800B7" w14:textId="01B1A219" w:rsidR="00984C48" w:rsidRPr="0052074A" w:rsidRDefault="00984C48" w:rsidP="00F82C4A">
            <w:pPr>
              <w:widowControl w:val="0"/>
              <w:ind w:right="1"/>
              <w:jc w:val="both"/>
              <w:rPr>
                <w:b/>
                <w:color w:val="FF0000"/>
                <w:sz w:val="16"/>
                <w:szCs w:val="16"/>
              </w:rPr>
            </w:pPr>
          </w:p>
        </w:tc>
      </w:tr>
      <w:tr w:rsidR="003A32B9" w:rsidRPr="0052074A" w14:paraId="3007599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88649" w14:textId="09B4453C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49116" w14:textId="0D476451" w:rsidR="003A32B9" w:rsidRPr="0052074A" w:rsidRDefault="00FE3C92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60cm</w:t>
            </w:r>
            <w:r w:rsidR="0052074A" w:rsidRPr="0052074A">
              <w:rPr>
                <w:b/>
                <w:sz w:val="16"/>
                <w:szCs w:val="16"/>
              </w:rPr>
              <w:t xml:space="preserve"> </w:t>
            </w:r>
            <w:r w:rsidRPr="0052074A">
              <w:rPr>
                <w:b/>
                <w:sz w:val="16"/>
                <w:szCs w:val="16"/>
              </w:rPr>
              <w:t>x 30 szer. X 37 głęb. 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9EC86A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7B7907" w14:textId="1070BCEE" w:rsidR="003A32B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DED84F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D359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D314D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93C3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68AFC5F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8C185" w14:textId="77848360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4D25A" w14:textId="0C1F35E1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</w:t>
            </w:r>
            <w:r w:rsidR="00FE3C92" w:rsidRPr="0052074A">
              <w:rPr>
                <w:b/>
                <w:sz w:val="16"/>
                <w:szCs w:val="16"/>
              </w:rPr>
              <w:t xml:space="preserve">cm </w:t>
            </w:r>
            <w:r w:rsidRPr="0052074A">
              <w:rPr>
                <w:b/>
                <w:sz w:val="16"/>
                <w:szCs w:val="16"/>
              </w:rPr>
              <w:t xml:space="preserve">x </w:t>
            </w:r>
            <w:r w:rsidR="00FE3C92" w:rsidRPr="0052074A">
              <w:rPr>
                <w:b/>
                <w:sz w:val="16"/>
                <w:szCs w:val="16"/>
              </w:rPr>
              <w:t xml:space="preserve">20szer.x37głęb. z 2 półkami 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681A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2EB9" w14:textId="732BB81D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72527C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352B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9E18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D826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27E7D56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B5354" w14:textId="31B0FD27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C2D3BA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60 x </w:t>
            </w:r>
          </w:p>
          <w:p w14:paraId="76C87DE0" w14:textId="3EDB9DF9" w:rsidR="001A39D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60szer.x37głęb. 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1FBB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1EFA5" w14:textId="3855D3E5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3832F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C477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E6C35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EA19A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789B47BE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24B7A" w14:textId="6DEC7DA2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4642E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60 x </w:t>
            </w:r>
          </w:p>
          <w:p w14:paraId="01463B40" w14:textId="6A189D38" w:rsidR="001A39D9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 szer. x37 głęb. z okapem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BB50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3BCE65" w14:textId="4C6EF999" w:rsidR="001A39D9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21761F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9AE6A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54FB6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3DE25B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1969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66EE095A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2685A" w14:textId="249CA019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2F745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 x</w:t>
            </w:r>
          </w:p>
          <w:p w14:paraId="5E3A334A" w14:textId="48D6E10F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 </w:t>
            </w:r>
            <w:r w:rsidR="00FE3C92" w:rsidRPr="0052074A">
              <w:rPr>
                <w:b/>
                <w:sz w:val="16"/>
                <w:szCs w:val="16"/>
              </w:rPr>
              <w:t>40szer.x37głęb.z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E7B9D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693F28" w14:textId="5A24EF2F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A8A498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F2481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81A2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0AB07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3CDF7807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02E61" w14:textId="27B69675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FF3D3" w14:textId="77777777" w:rsidR="005168F3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wisząca wys. 60 x</w:t>
            </w:r>
          </w:p>
          <w:p w14:paraId="560FFDA7" w14:textId="32EEDCC5" w:rsidR="00FE3C92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68szer.x68szer. z 2 półkami narożna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2D545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C9D98" w14:textId="72D7D641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6AEC6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BEAF9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1234D6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1E29D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00F9F799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786408" w14:textId="22B6C2E6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0106D" w14:textId="77777777" w:rsidR="00FE3C92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3CA22A6D" w14:textId="34D45D04" w:rsidR="005168F3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20szer. x55 głęb. z wózkiem cargo  </w:t>
            </w:r>
            <w:r w:rsidR="0052074A" w:rsidRPr="0052074A">
              <w:rPr>
                <w:b/>
                <w:sz w:val="16"/>
                <w:szCs w:val="16"/>
              </w:rPr>
              <w:t>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25D31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E0055" w14:textId="2B5FCFCD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FAD6B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CDB7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CCFF5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2AE6A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5168F3" w:rsidRPr="0052074A" w14:paraId="238D557B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981AC" w14:textId="585FB477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3EFC3" w14:textId="77777777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44705264" w14:textId="4E959917" w:rsidR="00FE3C92" w:rsidRPr="0052074A" w:rsidRDefault="00FE3C92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30szer.x55głęb. z 2 półkami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1594EE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F36B1" w14:textId="255F0A93" w:rsidR="005168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20209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4F61B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20D54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606BC" w14:textId="77777777" w:rsidR="005168F3" w:rsidRPr="0052074A" w:rsidRDefault="005168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6BECC1AF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20DF2" w14:textId="71128B28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DDB82E" w14:textId="4B5D5FC1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  <w:r w:rsidR="00FE3C92" w:rsidRPr="0052074A">
              <w:rPr>
                <w:b/>
                <w:sz w:val="16"/>
                <w:szCs w:val="16"/>
              </w:rPr>
              <w:t>128szer.x55głęb.ze zlewozmywakiem i baterią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FB08E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4E405" w14:textId="5114DA20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C62A4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10AB7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4DFD9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C9212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59EB7678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D57B5" w14:textId="6D1467F2" w:rsidR="00DC20F3" w:rsidRPr="0052074A" w:rsidRDefault="00BC26BE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24BED" w14:textId="77777777" w:rsidR="009E5420" w:rsidRPr="0052074A" w:rsidRDefault="00BC26BE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5D3A605E" w14:textId="1A545337" w:rsidR="00DC20F3" w:rsidRPr="0052074A" w:rsidRDefault="009E5420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60szer. x55głęb.z 1 szufladą do zabudowy płyty indukcyjnej i piekarnika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8FD708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9226C" w14:textId="766C2058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A853F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6669A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AFBF0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BFDF70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DC20F3" w:rsidRPr="0052074A" w14:paraId="7FD67F16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51B509" w14:textId="1E13AA5E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lastRenderedPageBreak/>
              <w:t>11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33D5D" w14:textId="77777777" w:rsidR="00DC20F3" w:rsidRPr="0052074A" w:rsidRDefault="00221886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0B9AFC81" w14:textId="1A03BC17" w:rsidR="009E5420" w:rsidRPr="0052074A" w:rsidRDefault="009E5420" w:rsidP="009E5420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45szer.x55głęb. ze zmywarką</w:t>
            </w:r>
            <w:r w:rsidR="0052074A" w:rsidRPr="0052074A">
              <w:rPr>
                <w:b/>
                <w:sz w:val="16"/>
                <w:szCs w:val="16"/>
              </w:rPr>
              <w:t xml:space="preserve"> + nóżki o wys. 8 cm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5995C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9369D" w14:textId="36BE3BB8" w:rsidR="00DC20F3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60F6DC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EB16E3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9C873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BB048" w14:textId="77777777" w:rsidR="00DC20F3" w:rsidRPr="0052074A" w:rsidRDefault="00DC20F3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3194615D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D099A" w14:textId="18351A2C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43DF" w14:textId="5034907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Płyta </w:t>
            </w:r>
            <w:r w:rsidR="008B4E85">
              <w:rPr>
                <w:b/>
                <w:sz w:val="16"/>
                <w:szCs w:val="16"/>
              </w:rPr>
              <w:t xml:space="preserve">z </w:t>
            </w:r>
            <w:r w:rsidRPr="0052074A">
              <w:rPr>
                <w:b/>
                <w:sz w:val="16"/>
                <w:szCs w:val="16"/>
              </w:rPr>
              <w:t>indukcyjn</w:t>
            </w:r>
            <w:r w:rsidR="008B4E85">
              <w:rPr>
                <w:b/>
                <w:sz w:val="16"/>
                <w:szCs w:val="16"/>
              </w:rPr>
              <w:t xml:space="preserve">ymi </w:t>
            </w:r>
            <w:r w:rsidRPr="0052074A">
              <w:rPr>
                <w:b/>
                <w:sz w:val="16"/>
                <w:szCs w:val="16"/>
              </w:rPr>
              <w:t>polami grzejnymi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67D35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DE20C3" w14:textId="7C82F45F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BAFC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273EE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162BC2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997116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62ADD16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FA1EA" w14:textId="1628ED82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33C03" w14:textId="34828438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Piekarnik elektryczny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22D28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B5136" w14:textId="0522A8E0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78438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83F1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87080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0CBF9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7968646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EEAA21" w14:textId="3D0CD0B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01AE58" w14:textId="659B397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Zlew 1 komorowy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A578F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DF0E0" w14:textId="67C93F72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E98BE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682EB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95FAA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7E4FB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F22DC9" w:rsidRPr="0052074A" w14:paraId="54FE9617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1C44A" w14:textId="622581A5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41E21" w14:textId="73724B2E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Bateria kuchenna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4AA4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490BF" w14:textId="7ED65307" w:rsidR="00F22DC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1E95F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12B042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0D083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4BE0DF" w14:textId="77777777" w:rsidR="00F22DC9" w:rsidRPr="0052074A" w:rsidRDefault="00F22DC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18720E4F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42078" w14:textId="17C51709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E7E6D" w14:textId="3F71325D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Okap do zabudowy w szafce kuchennej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B4E57B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456E8" w14:textId="667FA3AE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6D71B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46D711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559C0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10BE4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9E5420" w:rsidRPr="0052074A" w14:paraId="319BBF9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F12D6" w14:textId="5A8AB7EB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C2421C" w14:textId="661C7B90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Zmywarka zintegrowana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EDFA6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6B4FA" w14:textId="17A3C36F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D9B436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349D8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4AF38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2E9AF" w14:textId="77777777" w:rsidR="009E5420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034F92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6F8B7" w14:textId="0CDA5E69" w:rsidR="003A32B9" w:rsidRPr="0052074A" w:rsidRDefault="009E5420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05E8C" w14:textId="4F973F3E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Lodówka / zamrażarka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7E113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262ED" w14:textId="7886B51B" w:rsidR="003A32B9" w:rsidRPr="0052074A" w:rsidRDefault="00221886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A13CE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6D3D4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92795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80687A" w14:textId="77777777" w:rsidR="003A32B9" w:rsidRPr="0052074A" w:rsidRDefault="003A32B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41F3CD22" w14:textId="77777777" w:rsidTr="0021761F">
        <w:trPr>
          <w:trHeight w:val="163"/>
        </w:trPr>
        <w:tc>
          <w:tcPr>
            <w:tcW w:w="10061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FF0FF8" w14:textId="77777777" w:rsidR="001A39D9" w:rsidRPr="00984C48" w:rsidRDefault="009E5420" w:rsidP="00F82C4A">
            <w:pPr>
              <w:widowControl w:val="0"/>
              <w:ind w:right="1"/>
              <w:jc w:val="both"/>
              <w:rPr>
                <w:b/>
                <w:color w:val="FF0000"/>
                <w:sz w:val="18"/>
                <w:szCs w:val="18"/>
              </w:rPr>
            </w:pPr>
            <w:r w:rsidRPr="00984C48">
              <w:rPr>
                <w:b/>
                <w:color w:val="FF0000"/>
                <w:sz w:val="18"/>
                <w:szCs w:val="18"/>
              </w:rPr>
              <w:t>Materiały do zabudowy kuchni mieszkania nr 16 przy ul. Staszczyka 3  w Krakowie:</w:t>
            </w:r>
          </w:p>
          <w:p w14:paraId="3E2C3B82" w14:textId="06B1BAA2" w:rsidR="00984C48" w:rsidRPr="00984C48" w:rsidRDefault="00984C48" w:rsidP="00F82C4A">
            <w:pPr>
              <w:widowControl w:val="0"/>
              <w:ind w:right="1"/>
              <w:jc w:val="both"/>
              <w:rPr>
                <w:b/>
                <w:color w:val="FF0000"/>
                <w:sz w:val="18"/>
                <w:szCs w:val="18"/>
              </w:rPr>
            </w:pPr>
          </w:p>
        </w:tc>
      </w:tr>
      <w:tr w:rsidR="003A32B9" w:rsidRPr="0052074A" w14:paraId="0C2A0CB0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CDDF1" w14:textId="3067BC5F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9E5420" w:rsidRPr="0052074A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72142A" w14:textId="77777777" w:rsidR="009E5420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</w:t>
            </w:r>
            <w:r w:rsidR="009E5420" w:rsidRPr="0052074A">
              <w:rPr>
                <w:b/>
                <w:sz w:val="16"/>
                <w:szCs w:val="16"/>
              </w:rPr>
              <w:t>80</w:t>
            </w:r>
            <w:r w:rsidRPr="0052074A">
              <w:rPr>
                <w:b/>
                <w:sz w:val="16"/>
                <w:szCs w:val="16"/>
              </w:rPr>
              <w:t xml:space="preserve"> x </w:t>
            </w:r>
          </w:p>
          <w:p w14:paraId="1E4B359A" w14:textId="5A634C47" w:rsidR="003A32B9" w:rsidRPr="0052074A" w:rsidRDefault="009E5420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60 szer. X 37 głęb.  z 2 półkami 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4209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45F23" w14:textId="3AA5634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2805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2F73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25F0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57BC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72EDBE8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5606D" w14:textId="6E63941C" w:rsidR="003A32B9" w:rsidRPr="0052074A" w:rsidRDefault="0099788A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B4DF2" w14:textId="77777777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80 x </w:t>
            </w:r>
          </w:p>
          <w:p w14:paraId="4EC1210B" w14:textId="4645B2FF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40 szer. X 37 głęb. 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D8EF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2901F" w14:textId="52719E65" w:rsidR="003A32B9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FA87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DACD9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CEAB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4EE7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3027ED4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2EC6E" w14:textId="1734557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F4E4D9" w14:textId="77777777" w:rsidR="003A32B9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80 x </w:t>
            </w:r>
          </w:p>
          <w:p w14:paraId="5C24F207" w14:textId="4FD06F71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60 szer. X 37 głęb. z okapem wys. 60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65EDF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677E31" w14:textId="36FD9FDC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0E6A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7C9D9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72B7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0B13C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395137A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85412" w14:textId="67357895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04E75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</w:t>
            </w:r>
            <w:r w:rsidR="009E5420" w:rsidRPr="0052074A">
              <w:rPr>
                <w:b/>
                <w:sz w:val="16"/>
                <w:szCs w:val="16"/>
              </w:rPr>
              <w:t>8</w:t>
            </w:r>
            <w:r w:rsidRPr="0052074A">
              <w:rPr>
                <w:b/>
                <w:sz w:val="16"/>
                <w:szCs w:val="16"/>
              </w:rPr>
              <w:t xml:space="preserve">0 x </w:t>
            </w:r>
          </w:p>
          <w:p w14:paraId="0D4E1434" w14:textId="525A6211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88 szer. X 37 głęb.  z 2 półkami narożna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69C45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9D1E74" w14:textId="58BD46F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64FD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519CC9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88EE8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F237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17E369A6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D0887C" w14:textId="3B993CF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173DA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wisząca wys. </w:t>
            </w:r>
            <w:r w:rsidR="009E5420" w:rsidRPr="0052074A">
              <w:rPr>
                <w:b/>
                <w:sz w:val="16"/>
                <w:szCs w:val="16"/>
              </w:rPr>
              <w:t>80</w:t>
            </w:r>
            <w:r w:rsidRPr="0052074A">
              <w:rPr>
                <w:b/>
                <w:sz w:val="16"/>
                <w:szCs w:val="16"/>
              </w:rPr>
              <w:t xml:space="preserve"> x </w:t>
            </w:r>
          </w:p>
          <w:p w14:paraId="0A10EB32" w14:textId="1A37773F" w:rsidR="009E5420" w:rsidRPr="0052074A" w:rsidRDefault="009E5420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80 szer. X 37 głęb.  z 2 półkami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B913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FB438" w14:textId="2111BB7F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180C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5B06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E1B8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3641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2FF9D9FF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8CDFD" w14:textId="357C122F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45EAE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0BE31DBB" w14:textId="1F56AACA" w:rsidR="00E42265" w:rsidRPr="0052074A" w:rsidRDefault="00E42265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20 szer. X 55 głęb. otwarte półki  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858F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9C0E4" w14:textId="14E8757E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1 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9B76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2DDCB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77FF7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1370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9C82109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2CD13F" w14:textId="67B449A5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42DEA" w14:textId="1FE587F9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szer. 60 x głęb. 55 z 1 szufladą do zabudowy płyty </w:t>
            </w:r>
            <w:r w:rsidR="00E42265" w:rsidRPr="0052074A">
              <w:rPr>
                <w:b/>
                <w:sz w:val="16"/>
                <w:szCs w:val="16"/>
              </w:rPr>
              <w:t>indukcyjnej</w:t>
            </w:r>
            <w:r w:rsidRPr="0052074A">
              <w:rPr>
                <w:b/>
                <w:sz w:val="16"/>
                <w:szCs w:val="16"/>
              </w:rPr>
              <w:t xml:space="preserve"> i piekarnika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21D2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6703C" w14:textId="3276A6BC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EC97A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36E3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7E77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E75C2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878FD1C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A82552" w14:textId="0E738484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C8677" w14:textId="77777777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Szafka stojąca wys. 80 x szer. 40 x głęb. 55 z 4 szufladami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AF6E9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32EEF2" w14:textId="43236DF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5B46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76C79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3944A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0CC89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B0A0F01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2FF80" w14:textId="6341B86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0B3A9" w14:textId="76C231DE" w:rsidR="003A32B9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szer. </w:t>
            </w:r>
            <w:r w:rsidR="00E42265" w:rsidRPr="0052074A">
              <w:rPr>
                <w:b/>
                <w:sz w:val="16"/>
                <w:szCs w:val="16"/>
              </w:rPr>
              <w:t>40</w:t>
            </w:r>
            <w:r w:rsidRPr="0052074A">
              <w:rPr>
                <w:b/>
                <w:sz w:val="16"/>
                <w:szCs w:val="16"/>
              </w:rPr>
              <w:t xml:space="preserve"> x głęb. 55 ze zlewozmywakiem i baterią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D90BE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B390D" w14:textId="27FA7CF3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852C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D93A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77B2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ACC4E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4FA6FD8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E91B3" w14:textId="0978BEE8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1C96" w14:textId="77777777" w:rsidR="00E42265" w:rsidRPr="0052074A" w:rsidRDefault="003A32B9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</w:t>
            </w:r>
          </w:p>
          <w:p w14:paraId="7A584EEC" w14:textId="779B98F0" w:rsidR="003A32B9" w:rsidRPr="0052074A" w:rsidRDefault="00E42265" w:rsidP="0052074A">
            <w:pPr>
              <w:widowControl w:val="0"/>
              <w:ind w:right="1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45 szer. X 55 głęb. do zabudowy zmywarki </w:t>
            </w:r>
            <w:r w:rsidR="003A32B9" w:rsidRPr="0052074A">
              <w:rPr>
                <w:b/>
                <w:sz w:val="16"/>
                <w:szCs w:val="16"/>
              </w:rPr>
              <w:t>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8BE3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059E25" w14:textId="2625BB26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0AF5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A32B1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8073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8986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13040F22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18A8F" w14:textId="5EF6F832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2</w:t>
            </w:r>
            <w:r w:rsidR="0099788A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D68AB" w14:textId="00664006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Szafka stojąca wys. 80 x szer. 88 x </w:t>
            </w:r>
            <w:r w:rsidR="00221886" w:rsidRPr="0052074A">
              <w:rPr>
                <w:b/>
                <w:sz w:val="16"/>
                <w:szCs w:val="16"/>
              </w:rPr>
              <w:t xml:space="preserve">szer. 88 </w:t>
            </w:r>
            <w:r w:rsidR="00E42265" w:rsidRPr="0052074A">
              <w:rPr>
                <w:b/>
                <w:sz w:val="16"/>
                <w:szCs w:val="16"/>
              </w:rPr>
              <w:t xml:space="preserve">narożna z </w:t>
            </w:r>
            <w:r w:rsidRPr="0052074A">
              <w:rPr>
                <w:b/>
                <w:sz w:val="16"/>
                <w:szCs w:val="16"/>
              </w:rPr>
              <w:t>karuzel</w:t>
            </w:r>
            <w:r w:rsidR="00E42265" w:rsidRPr="0052074A">
              <w:rPr>
                <w:b/>
                <w:sz w:val="16"/>
                <w:szCs w:val="16"/>
              </w:rPr>
              <w:t>ą</w:t>
            </w:r>
            <w:r w:rsidRPr="0052074A">
              <w:rPr>
                <w:b/>
                <w:sz w:val="16"/>
                <w:szCs w:val="16"/>
              </w:rPr>
              <w:t xml:space="preserve"> + nóżki o wys. 8 cm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51DF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4C8A1E" w14:textId="4E89245F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B698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B541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5516B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13AA8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E972835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19099B" w14:textId="47AB72EC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274DE" w14:textId="6D234D5B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 xml:space="preserve">Płyta </w:t>
            </w:r>
            <w:r w:rsidR="008B4E85">
              <w:rPr>
                <w:b/>
                <w:sz w:val="16"/>
                <w:szCs w:val="16"/>
              </w:rPr>
              <w:t xml:space="preserve">z </w:t>
            </w:r>
            <w:r w:rsidR="00E42265" w:rsidRPr="0052074A">
              <w:rPr>
                <w:b/>
                <w:sz w:val="16"/>
                <w:szCs w:val="16"/>
              </w:rPr>
              <w:t>indukcyjn</w:t>
            </w:r>
            <w:r w:rsidR="008B4E85">
              <w:rPr>
                <w:b/>
                <w:sz w:val="16"/>
                <w:szCs w:val="16"/>
              </w:rPr>
              <w:t>ymi</w:t>
            </w:r>
            <w:r w:rsidR="00E42265" w:rsidRPr="0052074A">
              <w:rPr>
                <w:b/>
                <w:sz w:val="16"/>
                <w:szCs w:val="16"/>
              </w:rPr>
              <w:t xml:space="preserve"> polami grzewczymi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9A68B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F8533" w14:textId="14E943F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5DE2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76158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E402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4F706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5631C382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E5378" w14:textId="0AD3B35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4F0BF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Piekarnik elektryczny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94942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52C16" w14:textId="198455A3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79022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53D0C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C665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6FC6F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2BA86C1A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625C5" w14:textId="3ECACFBB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83E4B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Zlew 1 komorowy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E9F46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20EE7" w14:textId="4DD39DC8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127495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0F489A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118E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64C43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3B81BFAA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7D90A" w14:textId="017DDB01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E4C4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Bateria kuchenna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1B63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8DF3C" w14:textId="6786E762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8C68D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E6138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8B34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3A22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45A0AFB0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2A775" w14:textId="53234B0D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F376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Okap do zabudowy w szafce kuchennej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C521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60BA0" w14:textId="694D1ABD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59001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491A0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36DDC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A566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3A32B9" w:rsidRPr="0052074A" w14:paraId="0C799C26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0D4B8" w14:textId="6FE7568E" w:rsidR="003A32B9" w:rsidRPr="0052074A" w:rsidRDefault="00221886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3</w:t>
            </w:r>
            <w:r w:rsidR="00ED2D4A" w:rsidRPr="0052074A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6D7242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Lodówka/zamrażarka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51887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AE8FB" w14:textId="407EB4DA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1</w:t>
            </w:r>
            <w:r w:rsidR="008B4E85">
              <w:rPr>
                <w:b/>
                <w:sz w:val="16"/>
                <w:szCs w:val="16"/>
              </w:rPr>
              <w:t xml:space="preserve"> szt. 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8BB46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956151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3480E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FFC94" w14:textId="77777777" w:rsidR="003A32B9" w:rsidRPr="0052074A" w:rsidRDefault="003A32B9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E42265" w:rsidRPr="0052074A" w14:paraId="5403EB4E" w14:textId="77777777" w:rsidTr="00993A13">
        <w:trPr>
          <w:trHeight w:val="163"/>
        </w:trPr>
        <w:tc>
          <w:tcPr>
            <w:tcW w:w="4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C0C503" w14:textId="66E0013C" w:rsidR="00E42265" w:rsidRPr="0052074A" w:rsidRDefault="0099788A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36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2C534" w14:textId="77061F3B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Zmywarka zintegrowana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642FD0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B02D2" w14:textId="57ECE955" w:rsidR="00E42265" w:rsidRPr="0052074A" w:rsidRDefault="008B4E8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81E57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0A03B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FF338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226185" w14:textId="77777777" w:rsidR="00E42265" w:rsidRPr="0052074A" w:rsidRDefault="00E42265" w:rsidP="00872468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4AFB494C" w14:textId="77777777" w:rsidTr="003B15BA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7EA8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bCs/>
                <w:sz w:val="16"/>
                <w:szCs w:val="16"/>
              </w:rPr>
            </w:pPr>
            <w:r w:rsidRPr="0052074A">
              <w:rPr>
                <w:b/>
                <w:bCs/>
                <w:sz w:val="16"/>
                <w:szCs w:val="16"/>
              </w:rPr>
              <w:t>RAZEM:</w:t>
            </w:r>
          </w:p>
          <w:p w14:paraId="618E0C3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6C65D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A49C5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EF5E0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  <w:tr w:rsidR="001A39D9" w:rsidRPr="0052074A" w14:paraId="6246755B" w14:textId="77777777" w:rsidTr="003B15BA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37C7EC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 xml:space="preserve">Cena netto za całość zamówienia: ………………. </w:t>
            </w:r>
            <w:r w:rsidRPr="0052074A">
              <w:rPr>
                <w:b/>
                <w:sz w:val="16"/>
                <w:szCs w:val="16"/>
              </w:rPr>
              <w:t>PLN</w:t>
            </w:r>
          </w:p>
          <w:p w14:paraId="67FD5E02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/słownie: ……………………………………………………………/</w:t>
            </w:r>
          </w:p>
          <w:p w14:paraId="7E0C522F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Cena brutto za całość zamówienia: ………………..</w:t>
            </w:r>
            <w:r w:rsidRPr="0052074A">
              <w:rPr>
                <w:b/>
                <w:sz w:val="16"/>
                <w:szCs w:val="16"/>
              </w:rPr>
              <w:t xml:space="preserve"> PLN</w:t>
            </w:r>
          </w:p>
          <w:p w14:paraId="39B9BEA6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iCs/>
                <w:sz w:val="16"/>
                <w:szCs w:val="16"/>
              </w:rPr>
            </w:pPr>
            <w:r w:rsidRPr="0052074A">
              <w:rPr>
                <w:b/>
                <w:iCs/>
                <w:sz w:val="16"/>
                <w:szCs w:val="16"/>
              </w:rPr>
              <w:t>/słownie: ……………………………………………………………/</w:t>
            </w:r>
          </w:p>
          <w:p w14:paraId="25D3BD99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52074A">
              <w:rPr>
                <w:b/>
                <w:sz w:val="16"/>
                <w:szCs w:val="16"/>
              </w:rPr>
              <w:t>Powyższa cena zawiera podatek VAT w wysokości .......... % tj.…………………….PLN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D6183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2AAA4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93D6E" w14:textId="77777777" w:rsidR="001A39D9" w:rsidRPr="0052074A" w:rsidRDefault="001A39D9" w:rsidP="00F82C4A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545C3EEC" w14:textId="37E644B6" w:rsidR="00B81874" w:rsidRPr="00993A13" w:rsidRDefault="00993A13" w:rsidP="001A39D9">
      <w:pPr>
        <w:widowControl w:val="0"/>
        <w:jc w:val="both"/>
        <w:rPr>
          <w:b/>
          <w:i/>
          <w:iCs/>
          <w:sz w:val="16"/>
          <w:szCs w:val="16"/>
        </w:rPr>
      </w:pPr>
      <w:r>
        <w:rPr>
          <w:b/>
          <w:sz w:val="16"/>
          <w:szCs w:val="16"/>
        </w:rPr>
        <w:t>*)</w:t>
      </w:r>
      <w:r w:rsidRPr="00993A13">
        <w:rPr>
          <w:b/>
          <w:sz w:val="16"/>
          <w:szCs w:val="16"/>
        </w:rPr>
        <w:t xml:space="preserve">  </w:t>
      </w:r>
      <w:r w:rsidRPr="00993A13">
        <w:rPr>
          <w:b/>
          <w:i/>
          <w:iCs/>
          <w:sz w:val="16"/>
          <w:szCs w:val="16"/>
        </w:rPr>
        <w:t>w przypadku, gdy wykonawca jest producentem oferowanego elementu (dot. mebli) można użyć określenia „wyrób własny”.</w:t>
      </w:r>
    </w:p>
    <w:p w14:paraId="3C7C3CA5" w14:textId="77777777" w:rsidR="00B81874" w:rsidRDefault="00B81874" w:rsidP="001A39D9">
      <w:pPr>
        <w:widowControl w:val="0"/>
        <w:jc w:val="both"/>
        <w:rPr>
          <w:b/>
          <w:sz w:val="16"/>
          <w:szCs w:val="16"/>
        </w:rPr>
      </w:pPr>
    </w:p>
    <w:p w14:paraId="6CA689F0" w14:textId="273F1C44" w:rsidR="00C62512" w:rsidRPr="00425D72" w:rsidRDefault="001A39D9" w:rsidP="00C62512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6"/>
          <w:szCs w:val="16"/>
        </w:rPr>
      </w:pPr>
      <w:r w:rsidRPr="009009BD">
        <w:rPr>
          <w:b/>
          <w:sz w:val="18"/>
          <w:szCs w:val="18"/>
        </w:rPr>
        <w:t xml:space="preserve">Termin realizacji zamówienia: </w:t>
      </w:r>
      <w:r w:rsidRPr="009009BD">
        <w:rPr>
          <w:sz w:val="18"/>
          <w:szCs w:val="18"/>
        </w:rPr>
        <w:t>do ……..dni od daty podpisania umowy</w:t>
      </w:r>
      <w:r w:rsidR="00C62512">
        <w:rPr>
          <w:sz w:val="18"/>
          <w:szCs w:val="18"/>
        </w:rPr>
        <w:t>*</w:t>
      </w:r>
      <w:r w:rsidR="00993A13">
        <w:rPr>
          <w:sz w:val="18"/>
          <w:szCs w:val="18"/>
        </w:rPr>
        <w:t>*</w:t>
      </w:r>
      <w:r w:rsidR="00C62512">
        <w:rPr>
          <w:sz w:val="18"/>
          <w:szCs w:val="18"/>
        </w:rPr>
        <w:t>)</w:t>
      </w:r>
      <w:r w:rsidRPr="009009BD">
        <w:rPr>
          <w:sz w:val="18"/>
          <w:szCs w:val="18"/>
        </w:rPr>
        <w:t xml:space="preserve"> </w:t>
      </w:r>
      <w:r w:rsidRPr="009009BD">
        <w:rPr>
          <w:b/>
          <w:color w:val="FF0000"/>
          <w:sz w:val="18"/>
          <w:szCs w:val="18"/>
        </w:rPr>
        <w:t>/kryterium oceny ofert/.</w:t>
      </w:r>
      <w:r w:rsidR="00C62512">
        <w:rPr>
          <w:b/>
          <w:color w:val="FF0000"/>
          <w:sz w:val="18"/>
          <w:szCs w:val="18"/>
        </w:rPr>
        <w:t xml:space="preserve"> </w:t>
      </w:r>
      <w:r w:rsidR="00993A13">
        <w:rPr>
          <w:b/>
          <w:sz w:val="18"/>
          <w:szCs w:val="18"/>
        </w:rPr>
        <w:t>**</w:t>
      </w:r>
      <w:r w:rsidR="00C62512" w:rsidRPr="00C62512">
        <w:rPr>
          <w:rFonts w:ascii="Arial" w:hAnsi="Arial" w:cs="Arial"/>
          <w:bCs/>
          <w:i/>
          <w:iCs/>
          <w:color w:val="000000"/>
          <w:sz w:val="16"/>
          <w:szCs w:val="16"/>
        </w:rPr>
        <w:t>)W przypadku nie podania terminu realizacji, Zamawiający przyjmie maksymalny termin realizacji wskazany w SWZ</w:t>
      </w:r>
      <w:r w:rsidR="00C62512" w:rsidRPr="00425D72">
        <w:rPr>
          <w:rFonts w:ascii="Verdana" w:hAnsi="Verdana"/>
          <w:bCs/>
          <w:i/>
          <w:iCs/>
          <w:color w:val="000000"/>
          <w:sz w:val="16"/>
          <w:szCs w:val="16"/>
        </w:rPr>
        <w:t>.</w:t>
      </w:r>
    </w:p>
    <w:p w14:paraId="64A3DCE3" w14:textId="77777777" w:rsidR="00B81874" w:rsidRPr="009009BD" w:rsidRDefault="00B81874" w:rsidP="00B81874">
      <w:pPr>
        <w:widowControl w:val="0"/>
        <w:jc w:val="both"/>
        <w:rPr>
          <w:b/>
          <w:sz w:val="18"/>
          <w:szCs w:val="18"/>
        </w:rPr>
      </w:pPr>
    </w:p>
    <w:p w14:paraId="01BC7034" w14:textId="6A9EAEC6" w:rsidR="00E34D48" w:rsidRPr="009009BD" w:rsidRDefault="001A39D9" w:rsidP="00B81874">
      <w:pPr>
        <w:widowControl w:val="0"/>
        <w:jc w:val="both"/>
        <w:rPr>
          <w:b/>
          <w:bCs/>
          <w:sz w:val="18"/>
          <w:szCs w:val="18"/>
        </w:rPr>
      </w:pPr>
      <w:r w:rsidRPr="009009BD">
        <w:rPr>
          <w:b/>
          <w:sz w:val="18"/>
          <w:szCs w:val="18"/>
        </w:rPr>
        <w:t xml:space="preserve">Okres udzielonej gwarancji </w:t>
      </w:r>
      <w:r w:rsidR="00E34D48" w:rsidRPr="009009BD">
        <w:rPr>
          <w:b/>
          <w:sz w:val="18"/>
          <w:szCs w:val="18"/>
        </w:rPr>
        <w:t xml:space="preserve">na meble </w:t>
      </w:r>
      <w:r w:rsidRPr="009009BD">
        <w:rPr>
          <w:b/>
          <w:sz w:val="18"/>
          <w:szCs w:val="18"/>
        </w:rPr>
        <w:t>wynosi:</w:t>
      </w:r>
      <w:r w:rsidRPr="009009BD">
        <w:rPr>
          <w:sz w:val="18"/>
          <w:szCs w:val="18"/>
        </w:rPr>
        <w:t xml:space="preserve"> </w:t>
      </w:r>
      <w:r w:rsidRPr="009009BD">
        <w:rPr>
          <w:b/>
          <w:bCs/>
          <w:sz w:val="18"/>
          <w:szCs w:val="18"/>
        </w:rPr>
        <w:t xml:space="preserve">24 </w:t>
      </w:r>
      <w:r w:rsidR="00E34D48" w:rsidRPr="009009BD">
        <w:rPr>
          <w:b/>
          <w:bCs/>
          <w:sz w:val="18"/>
          <w:szCs w:val="18"/>
        </w:rPr>
        <w:t>miesiące</w:t>
      </w:r>
    </w:p>
    <w:p w14:paraId="59BE2CDE" w14:textId="1342B8E9" w:rsidR="001A39D9" w:rsidRPr="009009BD" w:rsidRDefault="00E34D48" w:rsidP="001A39D9">
      <w:pPr>
        <w:tabs>
          <w:tab w:val="left" w:pos="426"/>
        </w:tabs>
        <w:spacing w:after="120"/>
        <w:jc w:val="both"/>
        <w:rPr>
          <w:sz w:val="18"/>
          <w:szCs w:val="18"/>
        </w:rPr>
      </w:pPr>
      <w:r w:rsidRPr="009009BD">
        <w:rPr>
          <w:b/>
          <w:sz w:val="18"/>
          <w:szCs w:val="18"/>
        </w:rPr>
        <w:t>Okres udzielonej gwarancji na sprzęt AGD: 12 miesięcy</w:t>
      </w:r>
    </w:p>
    <w:p w14:paraId="6DDC4E91" w14:textId="487F6122" w:rsidR="001A39D9" w:rsidRPr="00100F29" w:rsidRDefault="001A39D9" w:rsidP="001A39D9">
      <w:pPr>
        <w:tabs>
          <w:tab w:val="left" w:pos="426"/>
        </w:tabs>
        <w:spacing w:after="120"/>
        <w:jc w:val="both"/>
        <w:rPr>
          <w:b/>
          <w:sz w:val="16"/>
          <w:szCs w:val="16"/>
        </w:rPr>
      </w:pPr>
      <w:r w:rsidRPr="00100F29">
        <w:rPr>
          <w:sz w:val="16"/>
          <w:szCs w:val="16"/>
        </w:rPr>
        <w:lastRenderedPageBreak/>
        <w:t>Oświadczamy, że zgodnie z ustawą z dnia 6 marca 2018 r. Prawo przedsiębiorców, należymy do małych lub średnich przedsiębiorców:</w:t>
      </w:r>
      <w:r w:rsidRPr="00100F29">
        <w:rPr>
          <w:b/>
          <w:sz w:val="16"/>
          <w:szCs w:val="16"/>
        </w:rPr>
        <w:t xml:space="preserve"> TAK/NIE</w:t>
      </w:r>
    </w:p>
    <w:p w14:paraId="37BEF694" w14:textId="77777777" w:rsidR="001A39D9" w:rsidRPr="00100F29" w:rsidRDefault="001A39D9" w:rsidP="001A39D9">
      <w:pPr>
        <w:tabs>
          <w:tab w:val="left" w:pos="426"/>
        </w:tabs>
        <w:spacing w:after="120"/>
        <w:jc w:val="both"/>
        <w:rPr>
          <w:sz w:val="16"/>
          <w:szCs w:val="16"/>
        </w:rPr>
      </w:pPr>
      <w:r w:rsidRPr="00100F29">
        <w:rPr>
          <w:b/>
          <w:sz w:val="16"/>
          <w:szCs w:val="16"/>
        </w:rPr>
        <w:t xml:space="preserve">Termin płatności: </w:t>
      </w:r>
      <w:r w:rsidRPr="00100F29">
        <w:rPr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0B9D1C6" w14:textId="77777777" w:rsidR="00E34D48" w:rsidRPr="00100F29" w:rsidRDefault="00E34D48" w:rsidP="001A39D9">
      <w:pPr>
        <w:rPr>
          <w:b/>
          <w:sz w:val="16"/>
          <w:szCs w:val="16"/>
          <w:u w:val="single"/>
        </w:rPr>
      </w:pPr>
    </w:p>
    <w:p w14:paraId="4987017F" w14:textId="77777777" w:rsidR="00E34D48" w:rsidRPr="00100F29" w:rsidRDefault="00E34D48" w:rsidP="001A39D9">
      <w:pPr>
        <w:rPr>
          <w:b/>
          <w:sz w:val="16"/>
          <w:szCs w:val="16"/>
          <w:u w:val="single"/>
        </w:rPr>
      </w:pPr>
    </w:p>
    <w:p w14:paraId="5814C10B" w14:textId="77777777" w:rsidR="00E34D48" w:rsidRPr="00100F29" w:rsidRDefault="00E34D48" w:rsidP="001A39D9">
      <w:pPr>
        <w:rPr>
          <w:b/>
          <w:sz w:val="16"/>
          <w:szCs w:val="16"/>
          <w:u w:val="single"/>
        </w:rPr>
      </w:pPr>
    </w:p>
    <w:p w14:paraId="35D2527A" w14:textId="77777777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  <w:u w:val="single"/>
        </w:rPr>
      </w:pPr>
      <w:r w:rsidRPr="00100F29">
        <w:rPr>
          <w:sz w:val="16"/>
          <w:szCs w:val="16"/>
          <w:u w:val="single"/>
        </w:rPr>
        <w:t>Jednocześnie oświadczamy, że:</w:t>
      </w:r>
    </w:p>
    <w:p w14:paraId="60B2E2F1" w14:textId="77777777" w:rsidR="00100F29" w:rsidRPr="00100F29" w:rsidRDefault="00100F29" w:rsidP="00100F29">
      <w:pPr>
        <w:tabs>
          <w:tab w:val="left" w:pos="142"/>
          <w:tab w:val="left" w:pos="426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>1.</w:t>
      </w:r>
      <w:r w:rsidRPr="00100F29">
        <w:rPr>
          <w:sz w:val="16"/>
          <w:szCs w:val="16"/>
        </w:rPr>
        <w:tab/>
        <w:t>Oświadczamy, że jesteśmy związani niniejszą ofertą przez okres wskazany w SWZ.</w:t>
      </w:r>
    </w:p>
    <w:p w14:paraId="49B92279" w14:textId="77777777" w:rsidR="00100F29" w:rsidRDefault="00100F29" w:rsidP="00100F29">
      <w:pPr>
        <w:tabs>
          <w:tab w:val="left" w:pos="142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>2.</w:t>
      </w:r>
      <w:r w:rsidRPr="00100F29">
        <w:rPr>
          <w:sz w:val="16"/>
          <w:szCs w:val="16"/>
        </w:rPr>
        <w:tab/>
        <w:t>Oświadczamy, że zapoznaliśmy się z postanowieniami umowy, określonymi w 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2528B291" w14:textId="77777777" w:rsidR="00100F29" w:rsidRPr="00100F29" w:rsidRDefault="00100F29" w:rsidP="00100F29">
      <w:pPr>
        <w:tabs>
          <w:tab w:val="left" w:pos="142"/>
        </w:tabs>
        <w:jc w:val="both"/>
        <w:rPr>
          <w:b/>
          <w:bCs/>
          <w:sz w:val="16"/>
          <w:szCs w:val="16"/>
        </w:rPr>
      </w:pPr>
      <w:r w:rsidRPr="00100F29">
        <w:rPr>
          <w:sz w:val="16"/>
          <w:szCs w:val="16"/>
        </w:rPr>
        <w:t>3.</w:t>
      </w:r>
      <w:r w:rsidRPr="00100F29">
        <w:rPr>
          <w:sz w:val="16"/>
          <w:szCs w:val="16"/>
        </w:rPr>
        <w:tab/>
      </w:r>
      <w:r w:rsidRPr="00100F29">
        <w:rPr>
          <w:b/>
          <w:bCs/>
          <w:sz w:val="16"/>
          <w:szCs w:val="16"/>
        </w:rPr>
        <w:t>Oświadczam, że zaoferowany przez nas przedmiot zamówienia jest fabrycznie nowy (nieużywany).</w:t>
      </w:r>
    </w:p>
    <w:p w14:paraId="5E6C5D83" w14:textId="49748AF1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4. </w:t>
      </w:r>
      <w:r w:rsidRPr="00100F29">
        <w:rPr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E4C5775" w14:textId="77777777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C420C9" w14:textId="77777777" w:rsidR="00100F29" w:rsidRPr="00100F29" w:rsidRDefault="00100F29" w:rsidP="00100F29">
      <w:pPr>
        <w:tabs>
          <w:tab w:val="left" w:pos="426"/>
        </w:tabs>
        <w:jc w:val="both"/>
        <w:rPr>
          <w:sz w:val="16"/>
          <w:szCs w:val="16"/>
        </w:rPr>
      </w:pPr>
      <w:r w:rsidRPr="00100F29">
        <w:rPr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2A8D78" w14:textId="6DDAB886" w:rsidR="00100F29" w:rsidRPr="00100F29" w:rsidRDefault="00100F29" w:rsidP="00100F29">
      <w:pPr>
        <w:tabs>
          <w:tab w:val="left" w:pos="142"/>
        </w:tabs>
        <w:jc w:val="both"/>
        <w:rPr>
          <w:sz w:val="16"/>
          <w:szCs w:val="16"/>
        </w:rPr>
      </w:pPr>
      <w:r>
        <w:rPr>
          <w:sz w:val="16"/>
          <w:szCs w:val="16"/>
        </w:rPr>
        <w:t>5</w:t>
      </w:r>
      <w:r w:rsidRPr="00100F29">
        <w:rPr>
          <w:sz w:val="16"/>
          <w:szCs w:val="16"/>
        </w:rPr>
        <w:t>.</w:t>
      </w:r>
      <w:r w:rsidRPr="00100F29">
        <w:rPr>
          <w:sz w:val="16"/>
          <w:szCs w:val="16"/>
        </w:rPr>
        <w:tab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00F29" w:rsidRPr="00100F29" w14:paraId="1475EF4E" w14:textId="77777777" w:rsidTr="00E6384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21541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61E61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 xml:space="preserve">Opis części zamówienia, którą wykonawca </w:t>
            </w:r>
          </w:p>
          <w:p w14:paraId="127838D2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89201" w14:textId="77777777" w:rsidR="00100F29" w:rsidRPr="00100F29" w:rsidRDefault="00100F29" w:rsidP="00E6384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00F29">
              <w:rPr>
                <w:sz w:val="16"/>
                <w:szCs w:val="16"/>
              </w:rPr>
              <w:t>Nazwa podwykonawcy</w:t>
            </w:r>
            <w:r w:rsidRPr="00100F29">
              <w:rPr>
                <w:sz w:val="16"/>
                <w:szCs w:val="16"/>
              </w:rPr>
              <w:br/>
              <w:t>(o ile jest znana)</w:t>
            </w:r>
          </w:p>
        </w:tc>
      </w:tr>
      <w:tr w:rsidR="00100F29" w:rsidRPr="00100F29" w14:paraId="47BF89AE" w14:textId="77777777" w:rsidTr="00E638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A4CFE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874F5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B95D3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</w:tr>
      <w:tr w:rsidR="00100F29" w:rsidRPr="00100F29" w14:paraId="12B0CDB6" w14:textId="77777777" w:rsidTr="00E6384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1C3BC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ECFE0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99048" w14:textId="77777777" w:rsidR="00100F29" w:rsidRPr="00100F29" w:rsidRDefault="00100F29" w:rsidP="00E63844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</w:tr>
    </w:tbl>
    <w:p w14:paraId="23D07165" w14:textId="77777777" w:rsidR="00100F29" w:rsidRPr="00100F29" w:rsidRDefault="00100F29" w:rsidP="00100F29">
      <w:pPr>
        <w:tabs>
          <w:tab w:val="left" w:pos="426"/>
        </w:tabs>
        <w:spacing w:after="120"/>
        <w:jc w:val="both"/>
        <w:rPr>
          <w:sz w:val="16"/>
          <w:szCs w:val="16"/>
        </w:rPr>
      </w:pPr>
      <w:r w:rsidRPr="00100F29">
        <w:rPr>
          <w:sz w:val="16"/>
          <w:szCs w:val="16"/>
        </w:rPr>
        <w:tab/>
      </w:r>
    </w:p>
    <w:p w14:paraId="0E9B04F7" w14:textId="77777777" w:rsidR="00100F29" w:rsidRPr="00100F29" w:rsidRDefault="00100F29" w:rsidP="00100F2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100F29">
        <w:rPr>
          <w:rFonts w:ascii="Times New Roman" w:hAnsi="Times New Roman"/>
          <w:sz w:val="16"/>
          <w:szCs w:val="16"/>
        </w:rPr>
        <w:t>Upoważnionymi do reprezentowania naszej firmy są następujące osoby:</w:t>
      </w:r>
    </w:p>
    <w:p w14:paraId="6C1A1FF7" w14:textId="77777777" w:rsidR="00100F29" w:rsidRPr="00100F29" w:rsidRDefault="00100F29" w:rsidP="00100F29">
      <w:pPr>
        <w:pStyle w:val="Nagwek1"/>
        <w:spacing w:before="0" w:after="0"/>
        <w:rPr>
          <w:rFonts w:ascii="Times New Roman" w:hAnsi="Times New Roman" w:cs="Times New Roman"/>
          <w:sz w:val="16"/>
          <w:szCs w:val="16"/>
        </w:rPr>
      </w:pPr>
      <w:r w:rsidRPr="00100F29">
        <w:rPr>
          <w:rFonts w:ascii="Times New Roman" w:hAnsi="Times New Roman" w:cs="Times New Roman"/>
          <w:sz w:val="16"/>
          <w:szCs w:val="16"/>
        </w:rPr>
        <w:tab/>
        <w:t>Imię i Nazwisko</w:t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  <w:r w:rsidRPr="00100F29">
        <w:rPr>
          <w:rFonts w:ascii="Times New Roman" w:hAnsi="Times New Roman" w:cs="Times New Roman"/>
          <w:sz w:val="16"/>
          <w:szCs w:val="16"/>
        </w:rPr>
        <w:tab/>
      </w:r>
    </w:p>
    <w:p w14:paraId="41493553" w14:textId="77777777" w:rsidR="00100F29" w:rsidRPr="00100F29" w:rsidRDefault="00100F29" w:rsidP="00100F29">
      <w:pPr>
        <w:tabs>
          <w:tab w:val="left" w:pos="426"/>
        </w:tabs>
        <w:ind w:left="425"/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.............................................................................................................. </w:t>
      </w:r>
      <w:r w:rsidRPr="00100F29">
        <w:rPr>
          <w:sz w:val="16"/>
          <w:szCs w:val="16"/>
        </w:rPr>
        <w:tab/>
      </w:r>
      <w:r w:rsidRPr="00100F29">
        <w:rPr>
          <w:sz w:val="16"/>
          <w:szCs w:val="16"/>
        </w:rPr>
        <w:tab/>
      </w:r>
    </w:p>
    <w:p w14:paraId="308F8EE4" w14:textId="77777777" w:rsidR="00100F29" w:rsidRPr="00100F29" w:rsidRDefault="00100F29" w:rsidP="00100F29">
      <w:pPr>
        <w:tabs>
          <w:tab w:val="left" w:pos="426"/>
        </w:tabs>
        <w:ind w:left="425"/>
        <w:jc w:val="both"/>
        <w:rPr>
          <w:sz w:val="16"/>
          <w:szCs w:val="16"/>
        </w:rPr>
      </w:pPr>
      <w:r w:rsidRPr="00100F29">
        <w:rPr>
          <w:sz w:val="16"/>
          <w:szCs w:val="16"/>
        </w:rPr>
        <w:tab/>
      </w:r>
      <w:r w:rsidRPr="00100F29">
        <w:rPr>
          <w:sz w:val="16"/>
          <w:szCs w:val="16"/>
        </w:rPr>
        <w:tab/>
        <w:t xml:space="preserve"> </w:t>
      </w:r>
    </w:p>
    <w:p w14:paraId="0E697D39" w14:textId="77777777" w:rsidR="00100F29" w:rsidRPr="00100F29" w:rsidRDefault="00100F29" w:rsidP="00100F2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100F29">
        <w:rPr>
          <w:rFonts w:ascii="Times New Roman" w:hAnsi="Times New Roman"/>
          <w:sz w:val="16"/>
          <w:szCs w:val="16"/>
        </w:rPr>
        <w:t>Upoważnienie dla powyżej wskazanych osób wynika z następującego (</w:t>
      </w:r>
      <w:proofErr w:type="spellStart"/>
      <w:r w:rsidRPr="00100F29">
        <w:rPr>
          <w:rFonts w:ascii="Times New Roman" w:hAnsi="Times New Roman"/>
          <w:sz w:val="16"/>
          <w:szCs w:val="16"/>
        </w:rPr>
        <w:t>ych</w:t>
      </w:r>
      <w:proofErr w:type="spellEnd"/>
      <w:r w:rsidRPr="00100F29">
        <w:rPr>
          <w:rFonts w:ascii="Times New Roman" w:hAnsi="Times New Roman"/>
          <w:sz w:val="16"/>
          <w:szCs w:val="16"/>
        </w:rPr>
        <w:t>) dokumentu(ów)</w:t>
      </w:r>
    </w:p>
    <w:p w14:paraId="7FF5B69D" w14:textId="77777777" w:rsidR="00100F29" w:rsidRPr="00100F29" w:rsidRDefault="00100F29" w:rsidP="00100F29">
      <w:pPr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        …………………………...........................……które dołączamy do oferty.</w:t>
      </w:r>
    </w:p>
    <w:p w14:paraId="106BAD1C" w14:textId="77777777" w:rsidR="00100F29" w:rsidRPr="00100F29" w:rsidRDefault="00100F29" w:rsidP="00100F29">
      <w:pPr>
        <w:numPr>
          <w:ilvl w:val="0"/>
          <w:numId w:val="5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 xml:space="preserve"> załącznikami do niniejszej oferty są:</w:t>
      </w:r>
    </w:p>
    <w:p w14:paraId="0DDCB942" w14:textId="3CE19CC0" w:rsidR="00100F29" w:rsidRPr="00100F29" w:rsidRDefault="00100F29" w:rsidP="00100F29">
      <w:pPr>
        <w:numPr>
          <w:ilvl w:val="1"/>
          <w:numId w:val="2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>…………………………………………………………………………………</w:t>
      </w:r>
    </w:p>
    <w:p w14:paraId="67BBC149" w14:textId="36473E7A" w:rsidR="00100F29" w:rsidRPr="00100F29" w:rsidRDefault="00100F29" w:rsidP="00100F29">
      <w:pPr>
        <w:numPr>
          <w:ilvl w:val="1"/>
          <w:numId w:val="2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>……………………………………………..…………………………………</w:t>
      </w:r>
    </w:p>
    <w:p w14:paraId="0DCA163F" w14:textId="51C9918D" w:rsidR="00100F29" w:rsidRPr="00100F29" w:rsidRDefault="00100F29" w:rsidP="00100F29">
      <w:pPr>
        <w:numPr>
          <w:ilvl w:val="1"/>
          <w:numId w:val="2"/>
        </w:numPr>
        <w:jc w:val="both"/>
        <w:rPr>
          <w:sz w:val="16"/>
          <w:szCs w:val="16"/>
        </w:rPr>
      </w:pPr>
      <w:r w:rsidRPr="00100F29">
        <w:rPr>
          <w:sz w:val="16"/>
          <w:szCs w:val="16"/>
        </w:rPr>
        <w:t>…………………………………………………………………………………</w:t>
      </w:r>
    </w:p>
    <w:p w14:paraId="1CC42BA8" w14:textId="111D3479" w:rsidR="00100F29" w:rsidRPr="00100F29" w:rsidRDefault="00100F29" w:rsidP="00100F29">
      <w:pPr>
        <w:jc w:val="both"/>
        <w:rPr>
          <w:sz w:val="16"/>
          <w:szCs w:val="16"/>
        </w:rPr>
      </w:pPr>
    </w:p>
    <w:p w14:paraId="2CCB8B6C" w14:textId="77777777" w:rsidR="00100F29" w:rsidRPr="00100F29" w:rsidRDefault="00100F29" w:rsidP="00100F29">
      <w:pPr>
        <w:spacing w:line="360" w:lineRule="auto"/>
        <w:ind w:left="720"/>
        <w:jc w:val="both"/>
        <w:rPr>
          <w:sz w:val="16"/>
          <w:szCs w:val="16"/>
        </w:rPr>
      </w:pPr>
    </w:p>
    <w:p w14:paraId="17B07B57" w14:textId="77777777" w:rsidR="00100F29" w:rsidRPr="00100F29" w:rsidRDefault="00100F29" w:rsidP="00100F29">
      <w:pPr>
        <w:spacing w:line="360" w:lineRule="auto"/>
        <w:ind w:left="720"/>
        <w:jc w:val="both"/>
        <w:rPr>
          <w:sz w:val="16"/>
          <w:szCs w:val="16"/>
        </w:rPr>
      </w:pPr>
    </w:p>
    <w:p w14:paraId="6878688F" w14:textId="77777777" w:rsidR="00100F29" w:rsidRPr="00100F29" w:rsidRDefault="00100F29" w:rsidP="00100F2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16"/>
          <w:szCs w:val="16"/>
          <w:lang w:eastAsia="zh-CN"/>
        </w:rPr>
      </w:pPr>
      <w:r w:rsidRPr="00100F29">
        <w:rPr>
          <w:rFonts w:eastAsia="Calibri"/>
          <w:b/>
          <w:i/>
          <w:color w:val="FF0000"/>
          <w:sz w:val="16"/>
          <w:szCs w:val="16"/>
          <w:lang w:eastAsia="zh-CN"/>
        </w:rPr>
        <w:t>Oferta</w:t>
      </w:r>
      <w:r w:rsidRPr="00100F29">
        <w:rPr>
          <w:rFonts w:eastAsia="Calibri"/>
          <w:i/>
          <w:color w:val="FF0000"/>
          <w:sz w:val="16"/>
          <w:szCs w:val="16"/>
          <w:lang w:eastAsia="zh-CN"/>
        </w:rPr>
        <w:t xml:space="preserve"> </w:t>
      </w:r>
      <w:r w:rsidRPr="00100F29">
        <w:rPr>
          <w:rFonts w:eastAsia="Calibri"/>
          <w:b/>
          <w:i/>
          <w:color w:val="FF0000"/>
          <w:sz w:val="16"/>
          <w:szCs w:val="16"/>
          <w:lang w:eastAsia="zh-CN"/>
        </w:rPr>
        <w:t>powinna</w:t>
      </w:r>
      <w:r w:rsidRPr="00100F29">
        <w:rPr>
          <w:rFonts w:eastAsia="Calibri"/>
          <w:i/>
          <w:color w:val="FF0000"/>
          <w:sz w:val="16"/>
          <w:szCs w:val="16"/>
          <w:lang w:eastAsia="zh-CN"/>
        </w:rPr>
        <w:t xml:space="preserve"> </w:t>
      </w:r>
      <w:r w:rsidRPr="00100F29">
        <w:rPr>
          <w:rFonts w:eastAsia="Calibri"/>
          <w:b/>
          <w:i/>
          <w:color w:val="FF0000"/>
          <w:sz w:val="16"/>
          <w:szCs w:val="16"/>
          <w:lang w:eastAsia="zh-CN"/>
        </w:rPr>
        <w:t>być sporządzona</w:t>
      </w:r>
      <w:r w:rsidRPr="00100F29">
        <w:rPr>
          <w:rFonts w:eastAsia="Calibri"/>
          <w:i/>
          <w:color w:val="FF0000"/>
          <w:sz w:val="16"/>
          <w:szCs w:val="16"/>
          <w:lang w:eastAsia="zh-CN"/>
        </w:rPr>
        <w:t xml:space="preserve"> </w:t>
      </w:r>
      <w:r w:rsidRPr="00100F29">
        <w:rPr>
          <w:rFonts w:eastAsia="Calibri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100F29">
        <w:rPr>
          <w:rFonts w:eastAsia="Calibri"/>
          <w:i/>
          <w:color w:val="FF0000"/>
          <w:sz w:val="16"/>
          <w:szCs w:val="16"/>
          <w:lang w:eastAsia="zh-CN"/>
        </w:rPr>
        <w:t>.</w:t>
      </w:r>
    </w:p>
    <w:p w14:paraId="6E501960" w14:textId="77777777" w:rsidR="00100F29" w:rsidRPr="00100F29" w:rsidRDefault="00100F29" w:rsidP="00100F29">
      <w:pPr>
        <w:spacing w:line="360" w:lineRule="auto"/>
        <w:jc w:val="both"/>
        <w:rPr>
          <w:sz w:val="16"/>
          <w:szCs w:val="16"/>
        </w:rPr>
      </w:pPr>
    </w:p>
    <w:p w14:paraId="04C4FACE" w14:textId="77777777" w:rsidR="001A39D9" w:rsidRPr="009009BD" w:rsidRDefault="001A39D9" w:rsidP="001A39D9">
      <w:pPr>
        <w:tabs>
          <w:tab w:val="left" w:pos="540"/>
          <w:tab w:val="left" w:pos="780"/>
        </w:tabs>
        <w:suppressAutoHyphens/>
        <w:jc w:val="both"/>
        <w:rPr>
          <w:sz w:val="18"/>
          <w:szCs w:val="18"/>
        </w:rPr>
      </w:pPr>
    </w:p>
    <w:p w14:paraId="40EF36E8" w14:textId="77777777" w:rsidR="00FE545C" w:rsidRDefault="00FE545C" w:rsidP="001A39D9">
      <w:pPr>
        <w:rPr>
          <w:sz w:val="16"/>
          <w:szCs w:val="16"/>
        </w:rPr>
      </w:pPr>
    </w:p>
    <w:p w14:paraId="7D3ABBC3" w14:textId="77777777" w:rsidR="00100F29" w:rsidRPr="0052074A" w:rsidRDefault="00100F29" w:rsidP="001A39D9">
      <w:pPr>
        <w:rPr>
          <w:sz w:val="16"/>
          <w:szCs w:val="16"/>
        </w:rPr>
      </w:pPr>
    </w:p>
    <w:sectPr w:rsidR="00100F29" w:rsidRPr="005207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23523" w14:textId="77777777" w:rsidR="00043407" w:rsidRDefault="00043407">
      <w:r>
        <w:separator/>
      </w:r>
    </w:p>
  </w:endnote>
  <w:endnote w:type="continuationSeparator" w:id="0">
    <w:p w14:paraId="53CB42B1" w14:textId="77777777" w:rsidR="00043407" w:rsidRDefault="00043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37515" w14:textId="77777777" w:rsidR="005F094F" w:rsidRDefault="005F0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27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79D08" w14:textId="77777777" w:rsidR="005F094F" w:rsidRDefault="005F0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1B724" w14:textId="77777777" w:rsidR="00043407" w:rsidRDefault="00043407">
      <w:r>
        <w:separator/>
      </w:r>
    </w:p>
  </w:footnote>
  <w:footnote w:type="continuationSeparator" w:id="0">
    <w:p w14:paraId="017EFCB3" w14:textId="77777777" w:rsidR="00043407" w:rsidRDefault="00043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C81FC" w14:textId="77777777" w:rsidR="005F094F" w:rsidRDefault="005F0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4607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B6FD3" w14:textId="77777777" w:rsidR="005F094F" w:rsidRDefault="005F0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7B66F9"/>
    <w:multiLevelType w:val="hybridMultilevel"/>
    <w:tmpl w:val="076AEE1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497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2510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3348437">
    <w:abstractNumId w:val="0"/>
  </w:num>
  <w:num w:numId="4" w16cid:durableId="712924619">
    <w:abstractNumId w:val="3"/>
  </w:num>
  <w:num w:numId="5" w16cid:durableId="6906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E83"/>
    <w:rsid w:val="00000815"/>
    <w:rsid w:val="00012286"/>
    <w:rsid w:val="00043407"/>
    <w:rsid w:val="000704FC"/>
    <w:rsid w:val="00070FB2"/>
    <w:rsid w:val="00071CCC"/>
    <w:rsid w:val="000B731D"/>
    <w:rsid w:val="000D6134"/>
    <w:rsid w:val="000E09C7"/>
    <w:rsid w:val="000F0F53"/>
    <w:rsid w:val="000F6589"/>
    <w:rsid w:val="00100F29"/>
    <w:rsid w:val="00106636"/>
    <w:rsid w:val="00116EC6"/>
    <w:rsid w:val="001508D7"/>
    <w:rsid w:val="001801DD"/>
    <w:rsid w:val="001A39D9"/>
    <w:rsid w:val="001D4612"/>
    <w:rsid w:val="00207E98"/>
    <w:rsid w:val="0021761F"/>
    <w:rsid w:val="00217C20"/>
    <w:rsid w:val="00221886"/>
    <w:rsid w:val="002723B0"/>
    <w:rsid w:val="00315A4A"/>
    <w:rsid w:val="00356BE3"/>
    <w:rsid w:val="003A32B9"/>
    <w:rsid w:val="003B15BA"/>
    <w:rsid w:val="003B539F"/>
    <w:rsid w:val="003C085E"/>
    <w:rsid w:val="004147EB"/>
    <w:rsid w:val="00414CE8"/>
    <w:rsid w:val="004508BC"/>
    <w:rsid w:val="00471A7E"/>
    <w:rsid w:val="00480219"/>
    <w:rsid w:val="00497990"/>
    <w:rsid w:val="004A2C64"/>
    <w:rsid w:val="004B7300"/>
    <w:rsid w:val="004C6753"/>
    <w:rsid w:val="004D3B15"/>
    <w:rsid w:val="004E1F89"/>
    <w:rsid w:val="005166E4"/>
    <w:rsid w:val="005168F3"/>
    <w:rsid w:val="0052074A"/>
    <w:rsid w:val="0058734B"/>
    <w:rsid w:val="00595C87"/>
    <w:rsid w:val="005B32C0"/>
    <w:rsid w:val="005D2C65"/>
    <w:rsid w:val="005E6D94"/>
    <w:rsid w:val="005F094F"/>
    <w:rsid w:val="0063384F"/>
    <w:rsid w:val="00643C6F"/>
    <w:rsid w:val="00646202"/>
    <w:rsid w:val="0065290F"/>
    <w:rsid w:val="0065410B"/>
    <w:rsid w:val="00680773"/>
    <w:rsid w:val="006815F6"/>
    <w:rsid w:val="006B4FF6"/>
    <w:rsid w:val="00715A5D"/>
    <w:rsid w:val="007748F0"/>
    <w:rsid w:val="00797001"/>
    <w:rsid w:val="007A4321"/>
    <w:rsid w:val="007F3DB3"/>
    <w:rsid w:val="008244E2"/>
    <w:rsid w:val="00833933"/>
    <w:rsid w:val="00853083"/>
    <w:rsid w:val="008B2F0C"/>
    <w:rsid w:val="008B3E95"/>
    <w:rsid w:val="008B4928"/>
    <w:rsid w:val="008B4991"/>
    <w:rsid w:val="008B4E85"/>
    <w:rsid w:val="008C36A7"/>
    <w:rsid w:val="008D2AB8"/>
    <w:rsid w:val="008D3A15"/>
    <w:rsid w:val="008F1C66"/>
    <w:rsid w:val="009009BD"/>
    <w:rsid w:val="00937E95"/>
    <w:rsid w:val="00970FE4"/>
    <w:rsid w:val="00984C48"/>
    <w:rsid w:val="00993A13"/>
    <w:rsid w:val="0099788A"/>
    <w:rsid w:val="009E5420"/>
    <w:rsid w:val="00A0022B"/>
    <w:rsid w:val="00A346FE"/>
    <w:rsid w:val="00A47B4D"/>
    <w:rsid w:val="00A54E83"/>
    <w:rsid w:val="00A83018"/>
    <w:rsid w:val="00AB1281"/>
    <w:rsid w:val="00AD6938"/>
    <w:rsid w:val="00B774DC"/>
    <w:rsid w:val="00B81874"/>
    <w:rsid w:val="00BC26BE"/>
    <w:rsid w:val="00BC2740"/>
    <w:rsid w:val="00C62512"/>
    <w:rsid w:val="00C969A6"/>
    <w:rsid w:val="00CA7D36"/>
    <w:rsid w:val="00D24208"/>
    <w:rsid w:val="00D60C38"/>
    <w:rsid w:val="00D66893"/>
    <w:rsid w:val="00D90ACB"/>
    <w:rsid w:val="00DC1500"/>
    <w:rsid w:val="00DC20F3"/>
    <w:rsid w:val="00E27FED"/>
    <w:rsid w:val="00E34D48"/>
    <w:rsid w:val="00E42265"/>
    <w:rsid w:val="00E44371"/>
    <w:rsid w:val="00E445A8"/>
    <w:rsid w:val="00E949B0"/>
    <w:rsid w:val="00EC0BEA"/>
    <w:rsid w:val="00ED2D4A"/>
    <w:rsid w:val="00EF0F09"/>
    <w:rsid w:val="00EF19BE"/>
    <w:rsid w:val="00F00591"/>
    <w:rsid w:val="00F02F04"/>
    <w:rsid w:val="00F12504"/>
    <w:rsid w:val="00F16D0A"/>
    <w:rsid w:val="00F22DC9"/>
    <w:rsid w:val="00F51688"/>
    <w:rsid w:val="00F53146"/>
    <w:rsid w:val="00F91018"/>
    <w:rsid w:val="00FA0F30"/>
    <w:rsid w:val="00FA51A4"/>
    <w:rsid w:val="00FC0B4F"/>
    <w:rsid w:val="00FE3C92"/>
    <w:rsid w:val="00FE545C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8D548"/>
  <w15:chartTrackingRefBased/>
  <w15:docId w15:val="{DBCFAECD-611F-4941-967F-6D45F45A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3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A39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46621-5D0E-40BA-BF92-FCCB28C2D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Lucyna Śliwa-Naporowska</cp:lastModifiedBy>
  <cp:revision>3</cp:revision>
  <cp:lastPrinted>2025-09-03T11:48:00Z</cp:lastPrinted>
  <dcterms:created xsi:type="dcterms:W3CDTF">2025-10-08T07:55:00Z</dcterms:created>
  <dcterms:modified xsi:type="dcterms:W3CDTF">2025-10-08T08:33:00Z</dcterms:modified>
</cp:coreProperties>
</file>