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61090" w14:textId="77777777" w:rsidR="00FB7F50" w:rsidRPr="002245BE" w:rsidRDefault="009E39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395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3950">
        <w:rPr>
          <w:sz w:val="22"/>
          <w:szCs w:val="22"/>
        </w:rPr>
        <w:t>2025-10-09</w:t>
      </w:r>
    </w:p>
    <w:p w14:paraId="3DA62B4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AD6D06E" w14:textId="77777777" w:rsidR="009E3950" w:rsidRPr="009E3950" w:rsidRDefault="009E3950" w:rsidP="00FB7F50">
      <w:pPr>
        <w:spacing w:after="40"/>
        <w:rPr>
          <w:b/>
          <w:bCs/>
          <w:sz w:val="22"/>
          <w:szCs w:val="22"/>
        </w:rPr>
      </w:pPr>
      <w:r w:rsidRPr="009E3950">
        <w:rPr>
          <w:b/>
          <w:bCs/>
          <w:sz w:val="22"/>
          <w:szCs w:val="22"/>
        </w:rPr>
        <w:t>Akademia Górniczo - Hutnicza</w:t>
      </w:r>
    </w:p>
    <w:p w14:paraId="0E06E80D" w14:textId="77777777" w:rsidR="009E3950" w:rsidRPr="009E3950" w:rsidRDefault="009E3950" w:rsidP="00FB7F50">
      <w:pPr>
        <w:spacing w:after="40"/>
        <w:rPr>
          <w:b/>
          <w:bCs/>
          <w:sz w:val="22"/>
          <w:szCs w:val="22"/>
        </w:rPr>
      </w:pPr>
      <w:r w:rsidRPr="009E3950">
        <w:rPr>
          <w:b/>
          <w:bCs/>
          <w:sz w:val="22"/>
          <w:szCs w:val="22"/>
        </w:rPr>
        <w:t>im. Stanisława Staszica w Krakowie</w:t>
      </w:r>
    </w:p>
    <w:p w14:paraId="3A00F744" w14:textId="77777777" w:rsidR="00FB7F50" w:rsidRPr="002245BE" w:rsidRDefault="009E3950" w:rsidP="00FB7F50">
      <w:pPr>
        <w:spacing w:after="40"/>
        <w:rPr>
          <w:b/>
          <w:bCs/>
          <w:sz w:val="22"/>
          <w:szCs w:val="22"/>
        </w:rPr>
      </w:pPr>
      <w:r w:rsidRPr="009E3950">
        <w:rPr>
          <w:b/>
          <w:bCs/>
          <w:sz w:val="22"/>
          <w:szCs w:val="22"/>
        </w:rPr>
        <w:t>Dział Zamówień Publicznych</w:t>
      </w:r>
    </w:p>
    <w:p w14:paraId="521ABC8D" w14:textId="77777777" w:rsidR="00FB7F50" w:rsidRPr="002245BE" w:rsidRDefault="009E3950" w:rsidP="00FB7F50">
      <w:pPr>
        <w:rPr>
          <w:sz w:val="22"/>
          <w:szCs w:val="22"/>
        </w:rPr>
      </w:pPr>
      <w:r w:rsidRPr="009E395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3950">
        <w:rPr>
          <w:sz w:val="22"/>
          <w:szCs w:val="22"/>
        </w:rPr>
        <w:t>30</w:t>
      </w:r>
    </w:p>
    <w:p w14:paraId="66C046AF" w14:textId="77777777" w:rsidR="00FB7F50" w:rsidRPr="002245BE" w:rsidRDefault="009E3950" w:rsidP="00FB7F50">
      <w:pPr>
        <w:rPr>
          <w:sz w:val="22"/>
          <w:szCs w:val="22"/>
        </w:rPr>
      </w:pPr>
      <w:r w:rsidRPr="009E395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3950">
        <w:rPr>
          <w:sz w:val="22"/>
          <w:szCs w:val="22"/>
        </w:rPr>
        <w:t>Kraków</w:t>
      </w:r>
    </w:p>
    <w:p w14:paraId="7964A32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D316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3950" w:rsidRPr="00607F9B" w14:paraId="246E3049" w14:textId="77777777" w:rsidTr="00350513">
        <w:trPr>
          <w:trHeight w:val="638"/>
        </w:trPr>
        <w:tc>
          <w:tcPr>
            <w:tcW w:w="959" w:type="dxa"/>
          </w:tcPr>
          <w:p w14:paraId="51258DE6" w14:textId="77777777" w:rsidR="009E3950" w:rsidRPr="00607F9B" w:rsidRDefault="009E3950" w:rsidP="003505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8C18DEB" w14:textId="43BD4B5E" w:rsidR="009E3950" w:rsidRPr="00607F9B" w:rsidRDefault="009E3950" w:rsidP="003505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3950">
              <w:rPr>
                <w:sz w:val="22"/>
                <w:szCs w:val="22"/>
              </w:rPr>
              <w:t>podstawowy</w:t>
            </w:r>
            <w:r w:rsidR="004C6B03">
              <w:rPr>
                <w:sz w:val="22"/>
                <w:szCs w:val="22"/>
              </w:rPr>
              <w:t>m</w:t>
            </w:r>
            <w:r w:rsidRPr="009E395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E395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3950">
              <w:rPr>
                <w:b/>
                <w:bCs/>
                <w:sz w:val="22"/>
                <w:szCs w:val="22"/>
              </w:rPr>
              <w:t xml:space="preserve">Dostawa obiektywu do mikroskopu na potrzeby </w:t>
            </w:r>
            <w:proofErr w:type="spellStart"/>
            <w:r w:rsidRPr="009E3950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3950">
              <w:rPr>
                <w:b/>
                <w:sz w:val="22"/>
                <w:szCs w:val="22"/>
              </w:rPr>
              <w:t>KC-DE-zp.272-574/25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23F380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3950" w14:paraId="62691BEB" w14:textId="77777777" w:rsidTr="003505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E55911A" w14:textId="77777777" w:rsidR="009E3950" w:rsidRPr="00D26ED6" w:rsidRDefault="009E3950" w:rsidP="0035051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3950">
              <w:rPr>
                <w:b/>
                <w:sz w:val="22"/>
                <w:szCs w:val="22"/>
              </w:rPr>
              <w:t>Carl Zeiss sp. z o.o.</w:t>
            </w:r>
          </w:p>
          <w:p w14:paraId="73AC787F" w14:textId="77777777" w:rsidR="009E3950" w:rsidRPr="009F0E5C" w:rsidRDefault="009E3950" w:rsidP="00350513">
            <w:pPr>
              <w:jc w:val="both"/>
              <w:rPr>
                <w:bCs/>
                <w:sz w:val="22"/>
                <w:szCs w:val="22"/>
              </w:rPr>
            </w:pPr>
            <w:r w:rsidRPr="009E3950">
              <w:rPr>
                <w:bCs/>
                <w:sz w:val="22"/>
                <w:szCs w:val="22"/>
              </w:rPr>
              <w:t>ul. Naramowicka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3950">
              <w:rPr>
                <w:bCs/>
                <w:sz w:val="22"/>
                <w:szCs w:val="22"/>
              </w:rPr>
              <w:t>76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97891D" w14:textId="77777777" w:rsidR="009E3950" w:rsidRPr="009F0E5C" w:rsidRDefault="009E3950" w:rsidP="00350513">
            <w:pPr>
              <w:jc w:val="both"/>
              <w:rPr>
                <w:bCs/>
                <w:sz w:val="22"/>
                <w:szCs w:val="22"/>
              </w:rPr>
            </w:pPr>
            <w:r w:rsidRPr="009E3950">
              <w:rPr>
                <w:bCs/>
                <w:sz w:val="22"/>
                <w:szCs w:val="22"/>
              </w:rPr>
              <w:t>61-622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3950">
              <w:rPr>
                <w:bCs/>
                <w:sz w:val="22"/>
                <w:szCs w:val="22"/>
              </w:rPr>
              <w:t>Poznań</w:t>
            </w:r>
          </w:p>
          <w:p w14:paraId="6273E371" w14:textId="77777777" w:rsidR="009E3950" w:rsidRPr="00D26ED6" w:rsidRDefault="009E3950" w:rsidP="003505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E951F3" w14:textId="57E1D82D" w:rsidR="009E3950" w:rsidRDefault="009E3950" w:rsidP="0035051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E3950">
              <w:rPr>
                <w:sz w:val="22"/>
                <w:szCs w:val="22"/>
              </w:rPr>
              <w:t>Dostaw</w:t>
            </w:r>
            <w:r w:rsidR="004C6B03">
              <w:rPr>
                <w:sz w:val="22"/>
                <w:szCs w:val="22"/>
              </w:rPr>
              <w:t>ę</w:t>
            </w:r>
            <w:r w:rsidRPr="009E3950">
              <w:rPr>
                <w:sz w:val="22"/>
                <w:szCs w:val="22"/>
              </w:rPr>
              <w:t xml:space="preserve"> obiektywu do mikroskopu na potrzeby </w:t>
            </w:r>
            <w:proofErr w:type="spellStart"/>
            <w:r w:rsidRPr="009E3950">
              <w:rPr>
                <w:sz w:val="22"/>
                <w:szCs w:val="22"/>
              </w:rPr>
              <w:t>WIEiT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BF9A056" w14:textId="77777777" w:rsidR="009E3950" w:rsidRPr="00D26ED6" w:rsidRDefault="009E3950" w:rsidP="0035051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3950">
              <w:rPr>
                <w:b/>
                <w:sz w:val="22"/>
                <w:szCs w:val="22"/>
              </w:rPr>
              <w:t>18 527.49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288BA8A" w14:textId="77777777" w:rsidR="009E3950" w:rsidRDefault="009E3950" w:rsidP="0035051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560F3C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61F9E9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374878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8806AC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18E7174" w14:textId="77777777" w:rsidR="002B6761" w:rsidRPr="008567C7" w:rsidRDefault="009E39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0A311FB" w14:textId="77777777" w:rsidR="002B6761" w:rsidRPr="008567C7" w:rsidRDefault="009E39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AF5B5C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F4B98A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2C97E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CBA90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720F33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3950" w:rsidRPr="008567C7" w14:paraId="39F1B645" w14:textId="77777777" w:rsidTr="00350513">
        <w:tc>
          <w:tcPr>
            <w:tcW w:w="709" w:type="dxa"/>
            <w:vAlign w:val="center"/>
          </w:tcPr>
          <w:p w14:paraId="7613A1E7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A370AB5" w14:textId="77777777" w:rsidR="009E3950" w:rsidRPr="002B6761" w:rsidRDefault="009E3950" w:rsidP="0035051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b/>
                <w:sz w:val="18"/>
                <w:szCs w:val="18"/>
              </w:rPr>
              <w:t>Carl Zeiss sp. z o.o.</w:t>
            </w:r>
          </w:p>
          <w:p w14:paraId="5CA2C241" w14:textId="77777777" w:rsidR="009E3950" w:rsidRPr="008567C7" w:rsidRDefault="009E3950" w:rsidP="0035051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ul. Naramowicka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76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032528" w14:textId="77777777" w:rsidR="009E3950" w:rsidRPr="001B7815" w:rsidRDefault="009E3950" w:rsidP="0035051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61-622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395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72B55ECC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302AE46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8E47825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E1C635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7DC3E2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D08CC5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DB528F9" w14:textId="77777777" w:rsidR="009E3950" w:rsidRPr="008567C7" w:rsidRDefault="009E3950" w:rsidP="0035051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395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08EA386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C8392C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EA1B1D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1EEDC" w14:textId="77777777" w:rsidR="00387242" w:rsidRDefault="00387242">
      <w:r>
        <w:separator/>
      </w:r>
    </w:p>
  </w:endnote>
  <w:endnote w:type="continuationSeparator" w:id="0">
    <w:p w14:paraId="3740B079" w14:textId="77777777" w:rsidR="00387242" w:rsidRDefault="00387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41E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590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7E659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0B73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74C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4B07" w14:textId="77777777" w:rsidR="00387242" w:rsidRDefault="00387242">
      <w:r>
        <w:separator/>
      </w:r>
    </w:p>
  </w:footnote>
  <w:footnote w:type="continuationSeparator" w:id="0">
    <w:p w14:paraId="2BE2E8CB" w14:textId="77777777" w:rsidR="00387242" w:rsidRDefault="00387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9790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3853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CC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24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87242"/>
    <w:rsid w:val="003A0AFC"/>
    <w:rsid w:val="003D611C"/>
    <w:rsid w:val="003E6BED"/>
    <w:rsid w:val="00431C0B"/>
    <w:rsid w:val="00437CAD"/>
    <w:rsid w:val="004657DA"/>
    <w:rsid w:val="004B2665"/>
    <w:rsid w:val="004C3459"/>
    <w:rsid w:val="004C6B03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3950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93AA4"/>
  <w15:chartTrackingRefBased/>
  <w15:docId w15:val="{CBF118AC-BDB8-40F5-AF24-B91891B00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2025-10-09T07:22:00Z</cp:lastPrinted>
  <dcterms:created xsi:type="dcterms:W3CDTF">2025-10-09T07:20:00Z</dcterms:created>
  <dcterms:modified xsi:type="dcterms:W3CDTF">2025-10-09T07:22:00Z</dcterms:modified>
</cp:coreProperties>
</file>