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F00B4" w14:textId="77777777" w:rsidR="00FB7F50" w:rsidRPr="002245BE" w:rsidRDefault="00E8458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8458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8458E">
        <w:rPr>
          <w:sz w:val="22"/>
          <w:szCs w:val="22"/>
        </w:rPr>
        <w:t>2025-10-09</w:t>
      </w:r>
    </w:p>
    <w:p w14:paraId="560AE3F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D75343" w14:textId="77777777" w:rsidR="00E8458E" w:rsidRPr="00E8458E" w:rsidRDefault="00E8458E" w:rsidP="00FB7F50">
      <w:pPr>
        <w:spacing w:after="40"/>
        <w:rPr>
          <w:b/>
          <w:bCs/>
          <w:sz w:val="22"/>
          <w:szCs w:val="22"/>
        </w:rPr>
      </w:pPr>
      <w:r w:rsidRPr="00E8458E">
        <w:rPr>
          <w:b/>
          <w:bCs/>
          <w:sz w:val="22"/>
          <w:szCs w:val="22"/>
        </w:rPr>
        <w:t>Akademia Górniczo - Hutnicza</w:t>
      </w:r>
    </w:p>
    <w:p w14:paraId="31A232D1" w14:textId="77777777" w:rsidR="00E8458E" w:rsidRPr="00E8458E" w:rsidRDefault="00E8458E" w:rsidP="00FB7F50">
      <w:pPr>
        <w:spacing w:after="40"/>
        <w:rPr>
          <w:b/>
          <w:bCs/>
          <w:sz w:val="22"/>
          <w:szCs w:val="22"/>
        </w:rPr>
      </w:pPr>
      <w:r w:rsidRPr="00E8458E">
        <w:rPr>
          <w:b/>
          <w:bCs/>
          <w:sz w:val="22"/>
          <w:szCs w:val="22"/>
        </w:rPr>
        <w:t>im. Stanisława Staszica w Krakowie</w:t>
      </w:r>
    </w:p>
    <w:p w14:paraId="368450F8" w14:textId="77777777" w:rsidR="00FB7F50" w:rsidRPr="002245BE" w:rsidRDefault="00E8458E" w:rsidP="00FB7F50">
      <w:pPr>
        <w:spacing w:after="40"/>
        <w:rPr>
          <w:b/>
          <w:bCs/>
          <w:sz w:val="22"/>
          <w:szCs w:val="22"/>
        </w:rPr>
      </w:pPr>
      <w:r w:rsidRPr="00E8458E">
        <w:rPr>
          <w:b/>
          <w:bCs/>
          <w:sz w:val="22"/>
          <w:szCs w:val="22"/>
        </w:rPr>
        <w:t>Dział Zamówień Publicznych</w:t>
      </w:r>
    </w:p>
    <w:p w14:paraId="0D231A28" w14:textId="77777777" w:rsidR="00FB7F50" w:rsidRPr="002245BE" w:rsidRDefault="00E8458E" w:rsidP="00FB7F50">
      <w:pPr>
        <w:rPr>
          <w:sz w:val="22"/>
          <w:szCs w:val="22"/>
        </w:rPr>
      </w:pPr>
      <w:r w:rsidRPr="00E8458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8458E">
        <w:rPr>
          <w:sz w:val="22"/>
          <w:szCs w:val="22"/>
        </w:rPr>
        <w:t>30</w:t>
      </w:r>
    </w:p>
    <w:p w14:paraId="16AF1EC4" w14:textId="77777777" w:rsidR="00FB7F50" w:rsidRPr="002245BE" w:rsidRDefault="00E8458E" w:rsidP="00FB7F50">
      <w:pPr>
        <w:rPr>
          <w:sz w:val="22"/>
          <w:szCs w:val="22"/>
        </w:rPr>
      </w:pPr>
      <w:r w:rsidRPr="00E8458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8458E">
        <w:rPr>
          <w:sz w:val="22"/>
          <w:szCs w:val="22"/>
        </w:rPr>
        <w:t>Kraków</w:t>
      </w:r>
    </w:p>
    <w:p w14:paraId="573BFB7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2A581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8458E" w:rsidRPr="00607F9B" w14:paraId="2B57777B" w14:textId="77777777" w:rsidTr="00350513">
        <w:trPr>
          <w:trHeight w:val="638"/>
        </w:trPr>
        <w:tc>
          <w:tcPr>
            <w:tcW w:w="959" w:type="dxa"/>
          </w:tcPr>
          <w:p w14:paraId="7A829171" w14:textId="77777777" w:rsidR="00E8458E" w:rsidRPr="00607F9B" w:rsidRDefault="00E8458E" w:rsidP="003505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E129E7F" w14:textId="77777777" w:rsidR="00E8458E" w:rsidRPr="00607F9B" w:rsidRDefault="00E8458E" w:rsidP="003505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8458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8458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8458E">
              <w:rPr>
                <w:b/>
                <w:bCs/>
                <w:sz w:val="22"/>
                <w:szCs w:val="22"/>
              </w:rPr>
              <w:t xml:space="preserve">Dostawa robota przemysłowego na potrzeby </w:t>
            </w:r>
            <w:proofErr w:type="spellStart"/>
            <w:r w:rsidRPr="00E8458E">
              <w:rPr>
                <w:b/>
                <w:bCs/>
                <w:sz w:val="22"/>
                <w:szCs w:val="22"/>
              </w:rPr>
              <w:t>WEAiIB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8458E">
              <w:rPr>
                <w:b/>
                <w:sz w:val="22"/>
                <w:szCs w:val="22"/>
              </w:rPr>
              <w:t>KC-DE-zp.272-550/25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58F819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8458E" w14:paraId="1D70D803" w14:textId="77777777" w:rsidTr="003505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D6AC0B6" w14:textId="77777777" w:rsidR="00E8458E" w:rsidRPr="00144B27" w:rsidRDefault="00E8458E" w:rsidP="00350513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144B27">
              <w:rPr>
                <w:b/>
                <w:sz w:val="22"/>
                <w:szCs w:val="22"/>
                <w:lang w:val="en-US"/>
              </w:rPr>
              <w:t>Husarion</w:t>
            </w:r>
            <w:proofErr w:type="spellEnd"/>
            <w:r w:rsidRPr="00144B27">
              <w:rPr>
                <w:b/>
                <w:sz w:val="22"/>
                <w:szCs w:val="22"/>
                <w:lang w:val="en-US"/>
              </w:rPr>
              <w:t xml:space="preserve"> Sp. z </w:t>
            </w:r>
            <w:proofErr w:type="spellStart"/>
            <w:r w:rsidRPr="00144B27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036FFDEE" w14:textId="77777777" w:rsidR="00E8458E" w:rsidRPr="009F0E5C" w:rsidRDefault="00E8458E" w:rsidP="00350513">
            <w:pPr>
              <w:jc w:val="both"/>
              <w:rPr>
                <w:bCs/>
                <w:sz w:val="22"/>
                <w:szCs w:val="22"/>
              </w:rPr>
            </w:pPr>
            <w:r w:rsidRPr="00E8458E">
              <w:rPr>
                <w:bCs/>
                <w:sz w:val="22"/>
                <w:szCs w:val="22"/>
              </w:rPr>
              <w:t>Sławkowska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458E">
              <w:rPr>
                <w:bCs/>
                <w:sz w:val="22"/>
                <w:szCs w:val="22"/>
              </w:rPr>
              <w:t>23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8458E">
              <w:rPr>
                <w:bCs/>
                <w:sz w:val="22"/>
                <w:szCs w:val="22"/>
              </w:rPr>
              <w:t>/4</w:t>
            </w:r>
          </w:p>
          <w:p w14:paraId="7A6D5804" w14:textId="77777777" w:rsidR="00E8458E" w:rsidRPr="009F0E5C" w:rsidRDefault="00E8458E" w:rsidP="00350513">
            <w:pPr>
              <w:jc w:val="both"/>
              <w:rPr>
                <w:bCs/>
                <w:sz w:val="22"/>
                <w:szCs w:val="22"/>
              </w:rPr>
            </w:pPr>
            <w:r w:rsidRPr="00E8458E">
              <w:rPr>
                <w:bCs/>
                <w:sz w:val="22"/>
                <w:szCs w:val="22"/>
              </w:rPr>
              <w:t>31-016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458E">
              <w:rPr>
                <w:bCs/>
                <w:sz w:val="22"/>
                <w:szCs w:val="22"/>
              </w:rPr>
              <w:t>Kraków</w:t>
            </w:r>
          </w:p>
          <w:p w14:paraId="4FD6995F" w14:textId="77777777" w:rsidR="00E8458E" w:rsidRPr="00D26ED6" w:rsidRDefault="00E8458E" w:rsidP="003505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C6BE88" w14:textId="4D17C812" w:rsidR="00E8458E" w:rsidRDefault="00E8458E" w:rsidP="0035051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8458E">
              <w:rPr>
                <w:sz w:val="22"/>
                <w:szCs w:val="22"/>
              </w:rPr>
              <w:t>Dostaw</w:t>
            </w:r>
            <w:r w:rsidR="00144B27">
              <w:rPr>
                <w:sz w:val="22"/>
                <w:szCs w:val="22"/>
              </w:rPr>
              <w:t>ę</w:t>
            </w:r>
            <w:r w:rsidRPr="00E8458E">
              <w:rPr>
                <w:sz w:val="22"/>
                <w:szCs w:val="22"/>
              </w:rPr>
              <w:t xml:space="preserve"> robota przemysłowego na potrzeby </w:t>
            </w:r>
            <w:proofErr w:type="spellStart"/>
            <w:r w:rsidRPr="00E8458E">
              <w:rPr>
                <w:sz w:val="22"/>
                <w:szCs w:val="22"/>
              </w:rPr>
              <w:t>WEAiIB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1884C43" w14:textId="77777777" w:rsidR="00E8458E" w:rsidRPr="00D26ED6" w:rsidRDefault="00E8458E" w:rsidP="0035051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8458E">
              <w:rPr>
                <w:b/>
                <w:sz w:val="22"/>
                <w:szCs w:val="22"/>
              </w:rPr>
              <w:t>34 999.65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4E26CB3" w14:textId="77777777" w:rsidR="00E8458E" w:rsidRDefault="00E8458E" w:rsidP="0035051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D1B9B6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E360A0D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72637C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036BA5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E9673FE" w14:textId="77777777" w:rsidR="002B6761" w:rsidRPr="008567C7" w:rsidRDefault="00E845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58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CECA474" w14:textId="77777777" w:rsidR="002B6761" w:rsidRPr="008567C7" w:rsidRDefault="00E845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58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6D6DAD10" w14:textId="0ABD81C0" w:rsidR="002B6761" w:rsidRPr="008567C7" w:rsidRDefault="00E845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58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</w:t>
            </w:r>
            <w:r w:rsidR="00144B27" w:rsidRPr="00E8458E">
              <w:rPr>
                <w:rFonts w:ascii="Times New Roman" w:hAnsi="Times New Roman" w:cs="Times New Roman"/>
                <w:bCs/>
                <w:sz w:val="18"/>
                <w:szCs w:val="18"/>
              </w:rPr>
              <w:t>realizacji</w:t>
            </w:r>
            <w:r w:rsidRPr="00E8458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zamówienia</w:t>
            </w:r>
          </w:p>
        </w:tc>
        <w:tc>
          <w:tcPr>
            <w:tcW w:w="1134" w:type="dxa"/>
            <w:vAlign w:val="center"/>
          </w:tcPr>
          <w:p w14:paraId="23951E2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B166E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2C5650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9C10DA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8458E" w:rsidRPr="008567C7" w14:paraId="5D168806" w14:textId="77777777" w:rsidTr="00350513">
        <w:tc>
          <w:tcPr>
            <w:tcW w:w="709" w:type="dxa"/>
            <w:vAlign w:val="center"/>
          </w:tcPr>
          <w:p w14:paraId="1A2C5FA7" w14:textId="77777777" w:rsidR="00E8458E" w:rsidRPr="008567C7" w:rsidRDefault="00E8458E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5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35E55B9" w14:textId="77777777" w:rsidR="00E8458E" w:rsidRPr="00144B27" w:rsidRDefault="00E8458E" w:rsidP="003505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44B2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Husarion</w:t>
            </w:r>
            <w:proofErr w:type="spellEnd"/>
            <w:r w:rsidRPr="00144B2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144B2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450B5BB2" w14:textId="77777777" w:rsidR="00E8458E" w:rsidRPr="008567C7" w:rsidRDefault="00E8458E" w:rsidP="003505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58E">
              <w:rPr>
                <w:rFonts w:ascii="Times New Roman" w:hAnsi="Times New Roman" w:cs="Times New Roman"/>
                <w:bCs/>
                <w:sz w:val="18"/>
                <w:szCs w:val="18"/>
              </w:rPr>
              <w:t>Sławkowska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458E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458E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5FC98C0F" w14:textId="77777777" w:rsidR="00E8458E" w:rsidRPr="001B7815" w:rsidRDefault="00E8458E" w:rsidP="003505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58E">
              <w:rPr>
                <w:rFonts w:ascii="Times New Roman" w:hAnsi="Times New Roman" w:cs="Times New Roman"/>
                <w:bCs/>
                <w:sz w:val="18"/>
                <w:szCs w:val="18"/>
              </w:rPr>
              <w:t>31-016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458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20F17D4" w14:textId="77777777" w:rsidR="00E8458E" w:rsidRPr="008567C7" w:rsidRDefault="00E8458E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5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8120DF0" w14:textId="77777777" w:rsidR="00E8458E" w:rsidRPr="008567C7" w:rsidRDefault="00E8458E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5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7AD7592" w14:textId="77777777" w:rsidR="00E8458E" w:rsidRPr="008567C7" w:rsidRDefault="00E8458E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5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4844386" w14:textId="77777777" w:rsidR="00E8458E" w:rsidRPr="008567C7" w:rsidRDefault="00E8458E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1F2B38" w14:textId="77777777" w:rsidR="00E8458E" w:rsidRPr="008567C7" w:rsidRDefault="00E8458E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3C9DE62" w14:textId="77777777" w:rsidR="00E8458E" w:rsidRPr="008567C7" w:rsidRDefault="00E8458E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26523AD" w14:textId="77777777" w:rsidR="00E8458E" w:rsidRPr="008567C7" w:rsidRDefault="00E8458E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5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446D48C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F8D40F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9026C0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1C45C" w14:textId="77777777" w:rsidR="00442410" w:rsidRDefault="00442410">
      <w:r>
        <w:separator/>
      </w:r>
    </w:p>
  </w:endnote>
  <w:endnote w:type="continuationSeparator" w:id="0">
    <w:p w14:paraId="29D05F91" w14:textId="77777777" w:rsidR="00442410" w:rsidRDefault="00442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670E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771E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C8F93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0E890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C882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A8EB8" w14:textId="77777777" w:rsidR="00442410" w:rsidRDefault="00442410">
      <w:r>
        <w:separator/>
      </w:r>
    </w:p>
  </w:footnote>
  <w:footnote w:type="continuationSeparator" w:id="0">
    <w:p w14:paraId="374B3018" w14:textId="77777777" w:rsidR="00442410" w:rsidRDefault="00442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9062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7D38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173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410"/>
    <w:rsid w:val="00005838"/>
    <w:rsid w:val="00022322"/>
    <w:rsid w:val="00042497"/>
    <w:rsid w:val="000C1E6F"/>
    <w:rsid w:val="000E4E56"/>
    <w:rsid w:val="00144B27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42410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458E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B1ADA5"/>
  <w15:chartTrackingRefBased/>
  <w15:docId w15:val="{6D89E4C1-779D-4F7A-9930-AB09ABC1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2025-10-09T07:01:00Z</cp:lastPrinted>
  <dcterms:created xsi:type="dcterms:W3CDTF">2025-10-09T07:07:00Z</dcterms:created>
  <dcterms:modified xsi:type="dcterms:W3CDTF">2025-10-09T07:07:00Z</dcterms:modified>
</cp:coreProperties>
</file>