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9815F" w14:textId="77777777" w:rsidR="00C0654E" w:rsidRDefault="00C0654E" w:rsidP="00C0654E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Załącznik nr 1</w:t>
      </w:r>
    </w:p>
    <w:p w14:paraId="7781DDF7" w14:textId="6CB52580"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C2D3B66" w14:textId="77777777"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3EE20E9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71716ED2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7B568E0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75851324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0D3C4E02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D895501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788EDCA1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1BB30174" w14:textId="77777777" w:rsidR="00AF00BE" w:rsidRPr="00A213F8" w:rsidRDefault="00AF00BE" w:rsidP="00AF00BE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3D4B8772" w14:textId="77777777" w:rsidR="00AF00BE" w:rsidRPr="00A213F8" w:rsidRDefault="00AF00BE" w:rsidP="00AF00BE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7B004E78" w14:textId="77777777" w:rsidR="00C0654E" w:rsidRDefault="00C0654E" w:rsidP="00C0654E">
      <w:pPr>
        <w:spacing w:line="360" w:lineRule="auto"/>
      </w:pPr>
      <w:r>
        <w:t>Do: Nazwa i siedziba Zamawiającego:</w:t>
      </w:r>
    </w:p>
    <w:p w14:paraId="55CF5DEF" w14:textId="77777777"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14:paraId="0F537BE9" w14:textId="77777777"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14:paraId="10C54435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AD65F52" w14:textId="77777777"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D13C43A" w14:textId="77777777"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14:paraId="4A5BAD3A" w14:textId="77777777" w:rsidR="00C0654E" w:rsidRDefault="00C0654E" w:rsidP="00C0654E">
      <w:pPr>
        <w:ind w:firstLine="3969"/>
        <w:rPr>
          <w:b/>
        </w:rPr>
      </w:pPr>
    </w:p>
    <w:p w14:paraId="3A1160D7" w14:textId="2980D44D"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0D1986">
        <w:t xml:space="preserve">jest </w:t>
      </w:r>
      <w:r w:rsidR="00955020" w:rsidRPr="00955020">
        <w:rPr>
          <w:b/>
        </w:rPr>
        <w:t xml:space="preserve">Przewóz osób na trasach krajowych w ramach zajęć terenowych dla studentów </w:t>
      </w:r>
      <w:proofErr w:type="spellStart"/>
      <w:r w:rsidR="00955020" w:rsidRPr="00955020">
        <w:rPr>
          <w:b/>
        </w:rPr>
        <w:t>WGGiOŚ</w:t>
      </w:r>
      <w:proofErr w:type="spellEnd"/>
      <w:r w:rsidR="00955020" w:rsidRPr="00955020">
        <w:rPr>
          <w:b/>
        </w:rPr>
        <w:t xml:space="preserve"> - KC-DE-zp.272-580/25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47BCD89E" w14:textId="77777777" w:rsidR="00973AB6" w:rsidRPr="004F6000" w:rsidRDefault="000D1986" w:rsidP="00C0654E">
      <w:pPr>
        <w:widowControl w:val="0"/>
        <w:ind w:right="1"/>
        <w:jc w:val="both"/>
        <w:rPr>
          <w:b/>
          <w:u w:val="single"/>
        </w:rPr>
      </w:pPr>
      <w:bookmarkStart w:id="1" w:name="_Hlk162524969"/>
      <w:r w:rsidRPr="004F6000">
        <w:rPr>
          <w:b/>
          <w:u w:val="single"/>
        </w:rPr>
        <w:t>Zadanie nr 1</w:t>
      </w:r>
    </w:p>
    <w:p w14:paraId="32CF0E4D" w14:textId="77777777" w:rsidR="00DB0F7D" w:rsidRPr="004F6000" w:rsidRDefault="00DB0F7D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</w:t>
      </w:r>
      <w:r w:rsidR="00856483" w:rsidRPr="004F6000">
        <w:rPr>
          <w:sz w:val="22"/>
          <w:szCs w:val="22"/>
        </w:rPr>
        <w:t xml:space="preserve"> </w:t>
      </w:r>
      <w:r w:rsidRPr="004F6000">
        <w:rPr>
          <w:sz w:val="22"/>
          <w:szCs w:val="22"/>
        </w:rPr>
        <w:t>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4C645ED6" w14:textId="77777777" w:rsidR="000D1986" w:rsidRPr="004F6000" w:rsidRDefault="000D1986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19720CB" w14:textId="6E1722BE" w:rsidR="00C0654E" w:rsidRPr="004F6000" w:rsidRDefault="00C0654E" w:rsidP="00305B18">
      <w:pPr>
        <w:widowControl w:val="0"/>
        <w:jc w:val="both"/>
        <w:rPr>
          <w:b/>
          <w:sz w:val="22"/>
          <w:szCs w:val="22"/>
        </w:rPr>
      </w:pPr>
      <w:bookmarkStart w:id="2" w:name="_Hlk158199115"/>
      <w:r w:rsidRPr="004F6000">
        <w:rPr>
          <w:b/>
          <w:sz w:val="22"/>
          <w:szCs w:val="22"/>
        </w:rPr>
        <w:t xml:space="preserve">Cena brutto za maksymalną ilość km tj. </w:t>
      </w:r>
      <w:r w:rsidR="000D1986" w:rsidRPr="004F6000">
        <w:rPr>
          <w:b/>
          <w:sz w:val="22"/>
          <w:szCs w:val="22"/>
        </w:rPr>
        <w:t>1</w:t>
      </w:r>
      <w:r w:rsidR="00955020">
        <w:rPr>
          <w:b/>
          <w:sz w:val="22"/>
          <w:szCs w:val="22"/>
        </w:rPr>
        <w:t>6</w:t>
      </w:r>
      <w:r w:rsidR="004F6000">
        <w:rPr>
          <w:b/>
          <w:sz w:val="22"/>
          <w:szCs w:val="22"/>
        </w:rPr>
        <w:t xml:space="preserve"> </w:t>
      </w:r>
      <w:r w:rsidR="000D1986" w:rsidRPr="004F6000">
        <w:rPr>
          <w:b/>
          <w:sz w:val="22"/>
          <w:szCs w:val="22"/>
        </w:rPr>
        <w:t>000</w:t>
      </w:r>
      <w:r w:rsidRPr="004F6000">
        <w:rPr>
          <w:b/>
          <w:sz w:val="22"/>
          <w:szCs w:val="22"/>
        </w:rPr>
        <w:t xml:space="preserve"> km:  </w:t>
      </w:r>
      <w:r w:rsidRPr="004F6000">
        <w:rPr>
          <w:sz w:val="22"/>
          <w:szCs w:val="22"/>
        </w:rPr>
        <w:t xml:space="preserve"> </w:t>
      </w:r>
      <w:bookmarkStart w:id="3" w:name="_Hlk117683247"/>
      <w:r w:rsidRPr="004F6000">
        <w:rPr>
          <w:sz w:val="22"/>
          <w:szCs w:val="22"/>
        </w:rPr>
        <w:t>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  <w:bookmarkEnd w:id="3"/>
    </w:p>
    <w:bookmarkEnd w:id="2"/>
    <w:p w14:paraId="5DD1D88C" w14:textId="77777777" w:rsidR="00C0654E" w:rsidRPr="004F6000" w:rsidRDefault="00C0654E" w:rsidP="00C0654E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566D53AA" w14:textId="77777777" w:rsidR="00973AB6" w:rsidRDefault="00C0654E" w:rsidP="000D1986">
      <w:pPr>
        <w:pStyle w:val="Tekstpodstawowy"/>
        <w:rPr>
          <w:sz w:val="22"/>
          <w:szCs w:val="22"/>
        </w:rPr>
      </w:pPr>
      <w:bookmarkStart w:id="4" w:name="_Hlk117683332"/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  <w:bookmarkEnd w:id="4"/>
    </w:p>
    <w:p w14:paraId="3B2F94AC" w14:textId="77777777"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14:paraId="2B676440" w14:textId="77777777"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387DB5F4" w14:textId="77777777"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14:paraId="49BA2F27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bookmarkStart w:id="5" w:name="_Hlk162524893"/>
      <w:r w:rsidR="000D1986"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</w:t>
      </w:r>
      <w:bookmarkEnd w:id="5"/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06AFB906" w14:textId="77777777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2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E59C418" w14:textId="428E48DE"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0D1986" w:rsidRPr="000D1986">
        <w:rPr>
          <w:b/>
          <w:sz w:val="22"/>
          <w:szCs w:val="22"/>
        </w:rPr>
        <w:t xml:space="preserve">pojazdu nr </w:t>
      </w:r>
      <w:r w:rsidR="000D1986">
        <w:rPr>
          <w:b/>
          <w:sz w:val="22"/>
          <w:szCs w:val="22"/>
        </w:rPr>
        <w:t>3</w:t>
      </w:r>
      <w:r w:rsidR="000D1986"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56BD4BE5" w14:textId="4B4C89AE" w:rsidR="00955020" w:rsidRDefault="00955020" w:rsidP="0095502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4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2798433" w14:textId="77777777"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lastRenderedPageBreak/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bookmarkEnd w:id="1"/>
    <w:p w14:paraId="7AD1584A" w14:textId="77777777" w:rsidR="00C0654E" w:rsidRDefault="00C0654E" w:rsidP="00C0654E">
      <w:pPr>
        <w:jc w:val="both"/>
        <w:rPr>
          <w:i/>
          <w:sz w:val="22"/>
          <w:szCs w:val="22"/>
        </w:rPr>
      </w:pPr>
    </w:p>
    <w:p w14:paraId="0F94F64C" w14:textId="77777777" w:rsidR="004A7E26" w:rsidRDefault="004A7E26" w:rsidP="000D1986">
      <w:pPr>
        <w:widowControl w:val="0"/>
        <w:ind w:right="1"/>
        <w:jc w:val="both"/>
        <w:rPr>
          <w:b/>
          <w:u w:val="single"/>
        </w:rPr>
      </w:pPr>
    </w:p>
    <w:p w14:paraId="4C34FED3" w14:textId="0B77D78D" w:rsidR="000D1986" w:rsidRPr="004F6000" w:rsidRDefault="000D1986" w:rsidP="000D1986">
      <w:pPr>
        <w:widowControl w:val="0"/>
        <w:ind w:right="1"/>
        <w:jc w:val="both"/>
        <w:rPr>
          <w:b/>
          <w:u w:val="single"/>
        </w:rPr>
      </w:pPr>
      <w:r w:rsidRPr="004F6000">
        <w:rPr>
          <w:b/>
          <w:u w:val="single"/>
        </w:rPr>
        <w:t>Zadanie nr 2</w:t>
      </w:r>
    </w:p>
    <w:p w14:paraId="2820CCE1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 w:rsidRPr="004F6000">
        <w:rPr>
          <w:sz w:val="22"/>
          <w:szCs w:val="22"/>
        </w:rPr>
        <w:t>Cena netto za 1 km trasy wynosi:</w:t>
      </w:r>
      <w:r w:rsidRPr="004F6000">
        <w:rPr>
          <w:b w:val="0"/>
          <w:sz w:val="22"/>
          <w:szCs w:val="22"/>
        </w:rPr>
        <w:t xml:space="preserve">  </w:t>
      </w:r>
      <w:r w:rsidRPr="004F6000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Pr="004F6000">
        <w:rPr>
          <w:b w:val="0"/>
          <w:bCs/>
          <w:iCs/>
          <w:sz w:val="22"/>
          <w:szCs w:val="22"/>
          <w:lang w:eastAsia="x-none"/>
        </w:rPr>
        <w:t>.</w:t>
      </w:r>
      <w:r w:rsidRPr="004F6000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14:paraId="0D60A09E" w14:textId="77777777" w:rsidR="000D1986" w:rsidRPr="004F6000" w:rsidRDefault="000D1986" w:rsidP="000D1986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</w:p>
    <w:p w14:paraId="4EFE8ECF" w14:textId="397E5187" w:rsidR="000D1986" w:rsidRPr="004F6000" w:rsidRDefault="000D1986" w:rsidP="000D1986">
      <w:pPr>
        <w:widowControl w:val="0"/>
        <w:jc w:val="both"/>
        <w:rPr>
          <w:b/>
          <w:sz w:val="22"/>
          <w:szCs w:val="22"/>
        </w:rPr>
      </w:pPr>
      <w:r w:rsidRPr="004F6000">
        <w:rPr>
          <w:b/>
          <w:sz w:val="22"/>
          <w:szCs w:val="22"/>
        </w:rPr>
        <w:t xml:space="preserve">Cena brutto za maksymalną ilość km tj. </w:t>
      </w:r>
      <w:r w:rsidR="004F6000">
        <w:rPr>
          <w:b/>
          <w:sz w:val="22"/>
          <w:szCs w:val="22"/>
        </w:rPr>
        <w:t>1</w:t>
      </w:r>
      <w:r w:rsidR="00D03713">
        <w:rPr>
          <w:b/>
          <w:sz w:val="22"/>
          <w:szCs w:val="22"/>
        </w:rPr>
        <w:t>5</w:t>
      </w:r>
      <w:r w:rsidR="004F6000">
        <w:rPr>
          <w:b/>
          <w:sz w:val="22"/>
          <w:szCs w:val="22"/>
        </w:rPr>
        <w:t xml:space="preserve"> </w:t>
      </w:r>
      <w:r w:rsidR="00D03713">
        <w:rPr>
          <w:b/>
          <w:sz w:val="22"/>
          <w:szCs w:val="22"/>
        </w:rPr>
        <w:t>5</w:t>
      </w:r>
      <w:r w:rsidRPr="004F6000">
        <w:rPr>
          <w:b/>
          <w:sz w:val="22"/>
          <w:szCs w:val="22"/>
        </w:rPr>
        <w:t xml:space="preserve">00 km:  </w:t>
      </w:r>
      <w:r w:rsidRPr="004F6000">
        <w:rPr>
          <w:sz w:val="22"/>
          <w:szCs w:val="22"/>
        </w:rPr>
        <w:t xml:space="preserve"> .............................................</w:t>
      </w:r>
      <w:r w:rsidRPr="004F6000">
        <w:rPr>
          <w:b/>
          <w:sz w:val="22"/>
          <w:szCs w:val="22"/>
        </w:rPr>
        <w:t xml:space="preserve"> </w:t>
      </w:r>
      <w:r w:rsidRPr="004F6000">
        <w:rPr>
          <w:sz w:val="22"/>
          <w:szCs w:val="22"/>
        </w:rPr>
        <w:t>PLN</w:t>
      </w:r>
    </w:p>
    <w:p w14:paraId="16B98AFF" w14:textId="77777777" w:rsidR="000D1986" w:rsidRPr="004F6000" w:rsidRDefault="000D1986" w:rsidP="000D1986">
      <w:pPr>
        <w:widowControl w:val="0"/>
        <w:jc w:val="both"/>
        <w:rPr>
          <w:i/>
          <w:sz w:val="22"/>
          <w:szCs w:val="22"/>
        </w:rPr>
      </w:pPr>
      <w:r w:rsidRPr="004F6000">
        <w:rPr>
          <w:i/>
          <w:sz w:val="22"/>
          <w:szCs w:val="22"/>
        </w:rPr>
        <w:t>Słownie brutto</w:t>
      </w:r>
      <w:r w:rsidRPr="004F6000">
        <w:rPr>
          <w:b/>
          <w:i/>
          <w:sz w:val="22"/>
          <w:szCs w:val="22"/>
        </w:rPr>
        <w:t xml:space="preserve">: </w:t>
      </w:r>
      <w:r w:rsidRPr="004F6000"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67160C69" w14:textId="77777777" w:rsidR="000D1986" w:rsidRDefault="000D1986" w:rsidP="000D1986">
      <w:pPr>
        <w:pStyle w:val="Tekstpodstawowy"/>
        <w:rPr>
          <w:sz w:val="22"/>
          <w:szCs w:val="22"/>
        </w:rPr>
      </w:pPr>
      <w:r w:rsidRPr="004F6000">
        <w:rPr>
          <w:sz w:val="22"/>
          <w:szCs w:val="22"/>
        </w:rPr>
        <w:t xml:space="preserve">Powyższe ceny zawierają właściwą stawkę podatku VAT </w:t>
      </w:r>
      <w:proofErr w:type="spellStart"/>
      <w:r w:rsidRPr="004F6000">
        <w:rPr>
          <w:sz w:val="22"/>
          <w:szCs w:val="22"/>
        </w:rPr>
        <w:t>tj</w:t>
      </w:r>
      <w:proofErr w:type="spellEnd"/>
      <w:r w:rsidRPr="004F6000">
        <w:rPr>
          <w:sz w:val="22"/>
          <w:szCs w:val="22"/>
        </w:rPr>
        <w:t xml:space="preserve"> …… %</w:t>
      </w:r>
      <w:r>
        <w:rPr>
          <w:sz w:val="22"/>
          <w:szCs w:val="22"/>
        </w:rPr>
        <w:t xml:space="preserve"> </w:t>
      </w:r>
    </w:p>
    <w:p w14:paraId="53E705B0" w14:textId="77777777" w:rsidR="000D1986" w:rsidRDefault="000D1986" w:rsidP="000D1986">
      <w:pPr>
        <w:pStyle w:val="Tekstpodstawowy"/>
        <w:spacing w:line="240" w:lineRule="auto"/>
        <w:rPr>
          <w:sz w:val="22"/>
          <w:szCs w:val="22"/>
        </w:rPr>
      </w:pPr>
    </w:p>
    <w:p w14:paraId="60D22034" w14:textId="77777777" w:rsidR="000D1986" w:rsidRDefault="000D1986" w:rsidP="000D1986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782A60F9" w14:textId="77777777" w:rsidR="000D1986" w:rsidRDefault="000D1986" w:rsidP="000D1986">
      <w:pPr>
        <w:jc w:val="both"/>
        <w:rPr>
          <w:b/>
          <w:sz w:val="22"/>
          <w:szCs w:val="22"/>
          <w:u w:val="single"/>
        </w:rPr>
      </w:pPr>
    </w:p>
    <w:p w14:paraId="0CD73ADA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</w:t>
      </w:r>
      <w:r>
        <w:rPr>
          <w:sz w:val="22"/>
          <w:szCs w:val="22"/>
        </w:rPr>
        <w:t xml:space="preserve"> </w:t>
      </w:r>
      <w:r w:rsidRPr="000D1986">
        <w:rPr>
          <w:b/>
          <w:sz w:val="22"/>
          <w:szCs w:val="22"/>
        </w:rPr>
        <w:t>pojazdu nr 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7F9838E" w14:textId="77777777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2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A38A790" w14:textId="19DF08E5" w:rsidR="000D1986" w:rsidRDefault="000D1986" w:rsidP="000D1986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3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5E6B8A8" w14:textId="77777777" w:rsidR="00955020" w:rsidRDefault="00955020" w:rsidP="00955020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Pr="000D1986">
        <w:rPr>
          <w:b/>
          <w:sz w:val="22"/>
          <w:szCs w:val="22"/>
        </w:rPr>
        <w:t xml:space="preserve">pojazdu nr </w:t>
      </w:r>
      <w:r>
        <w:rPr>
          <w:b/>
          <w:sz w:val="22"/>
          <w:szCs w:val="22"/>
        </w:rPr>
        <w:t>4</w:t>
      </w:r>
      <w:r w:rsidRPr="000D198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DD5D288" w14:textId="77777777" w:rsidR="00373EC0" w:rsidRDefault="00373EC0" w:rsidP="000D1986">
      <w:pPr>
        <w:jc w:val="both"/>
        <w:rPr>
          <w:b/>
          <w:sz w:val="22"/>
          <w:szCs w:val="22"/>
        </w:rPr>
      </w:pPr>
    </w:p>
    <w:p w14:paraId="7AF5C221" w14:textId="7C6C9D27" w:rsidR="000D1986" w:rsidRDefault="000D1986" w:rsidP="000D1986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1255FFA" w14:textId="77777777" w:rsidR="000D1986" w:rsidRDefault="000D1986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DFDA8D" w14:textId="779525AE" w:rsidR="00C0654E" w:rsidRPr="000D1986" w:rsidRDefault="00C0654E" w:rsidP="00C0654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D1986">
        <w:rPr>
          <w:b/>
          <w:sz w:val="22"/>
          <w:szCs w:val="22"/>
        </w:rPr>
        <w:t>Termin realizacji umowy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="00E42B58" w:rsidRPr="00E42B58">
        <w:rPr>
          <w:sz w:val="22"/>
          <w:szCs w:val="22"/>
        </w:rPr>
        <w:t xml:space="preserve">do </w:t>
      </w:r>
      <w:r w:rsidR="00125AA1">
        <w:rPr>
          <w:sz w:val="22"/>
          <w:szCs w:val="22"/>
        </w:rPr>
        <w:t>12 m-</w:t>
      </w:r>
      <w:proofErr w:type="spellStart"/>
      <w:r w:rsidR="00125AA1">
        <w:rPr>
          <w:sz w:val="22"/>
          <w:szCs w:val="22"/>
        </w:rPr>
        <w:t>cy</w:t>
      </w:r>
      <w:proofErr w:type="spellEnd"/>
      <w:r w:rsidR="00125AA1">
        <w:rPr>
          <w:sz w:val="22"/>
          <w:szCs w:val="22"/>
        </w:rPr>
        <w:t xml:space="preserve"> od daty zawarcia umowy.</w:t>
      </w:r>
    </w:p>
    <w:p w14:paraId="13D0402C" w14:textId="77777777" w:rsidR="00C0654E" w:rsidRPr="000D1986" w:rsidRDefault="00C0654E" w:rsidP="00C0654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D19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D1986">
        <w:rPr>
          <w:b/>
          <w:sz w:val="22"/>
          <w:szCs w:val="22"/>
        </w:rPr>
        <w:t xml:space="preserve"> TAK/NIE</w:t>
      </w:r>
    </w:p>
    <w:p w14:paraId="373A8F82" w14:textId="6A9B9EE4" w:rsidR="00C0654E" w:rsidRPr="000D1986" w:rsidRDefault="00C0654E" w:rsidP="004F6000">
      <w:pPr>
        <w:tabs>
          <w:tab w:val="left" w:pos="426"/>
        </w:tabs>
        <w:jc w:val="both"/>
        <w:rPr>
          <w:sz w:val="22"/>
          <w:szCs w:val="22"/>
        </w:rPr>
      </w:pPr>
      <w:r w:rsidRPr="000D1986">
        <w:rPr>
          <w:b/>
          <w:sz w:val="22"/>
          <w:szCs w:val="22"/>
        </w:rPr>
        <w:t>Termin płatności</w:t>
      </w:r>
      <w:r w:rsidR="000D1986" w:rsidRPr="000D1986">
        <w:rPr>
          <w:b/>
          <w:sz w:val="22"/>
          <w:szCs w:val="22"/>
        </w:rPr>
        <w:t xml:space="preserve"> w zadaniu nr 1 i 2</w:t>
      </w:r>
      <w:r w:rsidRPr="000D1986">
        <w:rPr>
          <w:b/>
          <w:sz w:val="22"/>
          <w:szCs w:val="22"/>
        </w:rPr>
        <w:t xml:space="preserve">: </w:t>
      </w:r>
      <w:r w:rsidRPr="000D1986">
        <w:rPr>
          <w:sz w:val="22"/>
          <w:szCs w:val="22"/>
        </w:rPr>
        <w:t xml:space="preserve">Płatność nastąpi po wykonaniu usługi </w:t>
      </w:r>
      <w:r w:rsidR="001E2486">
        <w:rPr>
          <w:sz w:val="22"/>
          <w:szCs w:val="22"/>
        </w:rPr>
        <w:t>częściowej,</w:t>
      </w:r>
      <w:r w:rsidR="00D024A0">
        <w:rPr>
          <w:sz w:val="22"/>
          <w:szCs w:val="22"/>
        </w:rPr>
        <w:t xml:space="preserve"> </w:t>
      </w:r>
      <w:r w:rsidRPr="000D1986">
        <w:rPr>
          <w:sz w:val="22"/>
          <w:szCs w:val="22"/>
        </w:rPr>
        <w:t xml:space="preserve">wg ilości przejechanych kilometrów, zgodnie z cenami określonymi na formularzu oferty, na podstawie protokołu potwierdzonego przez kierowcę i opiekuna grupy ze strony AGH., w terminie do </w:t>
      </w:r>
      <w:r w:rsidR="00955020">
        <w:rPr>
          <w:sz w:val="22"/>
          <w:szCs w:val="22"/>
        </w:rPr>
        <w:t>30</w:t>
      </w:r>
      <w:r w:rsidRPr="000D1986">
        <w:rPr>
          <w:sz w:val="22"/>
          <w:szCs w:val="22"/>
        </w:rPr>
        <w:t xml:space="preserve"> dni od daty otrzymania przez Zamawiającego poprawnie wystawionej przez Wykonawcę faktury VAT. Na fakturze Vat winno być wyszczególnione: data wyjazdu(-ów), miejsce(-a), liczba km, stawka za km.</w:t>
      </w:r>
    </w:p>
    <w:p w14:paraId="5CA0388E" w14:textId="77777777" w:rsidR="00C0654E" w:rsidRDefault="00C0654E" w:rsidP="00C0654E">
      <w:pPr>
        <w:jc w:val="both"/>
        <w:rPr>
          <w:sz w:val="18"/>
          <w:szCs w:val="18"/>
        </w:rPr>
      </w:pPr>
    </w:p>
    <w:p w14:paraId="09A6809F" w14:textId="77777777"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3A10FDA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4EA11F5" w14:textId="77777777"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BFD633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4890F1D" w14:textId="77777777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581EF" w14:textId="6283A6F4"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6FA8B721" w14:textId="562D173D" w:rsidR="00550820" w:rsidRPr="0055041B" w:rsidRDefault="009F19B7" w:rsidP="0055041B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55041B">
        <w:rPr>
          <w:sz w:val="22"/>
          <w:szCs w:val="22"/>
        </w:rPr>
        <w:t>Oświadczam/y, że warunek określony w pkt. 8. 2, 1 SWZ (dot. licencji) spełniamy osobiście.  Oświadczam/y, że warunek określony w pkt. 8 2, 4  SWZ spełniamy osobiście/powołujemy się na zasoby podmiotu trzeciego w następującym zakresie (niewłaściwe skreślić) ………………………………………………………………………………………………….</w:t>
      </w:r>
    </w:p>
    <w:p w14:paraId="792699B8" w14:textId="77777777"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14:paraId="5CC5B20A" w14:textId="77777777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174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4313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1E312A9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FA04E" w14:textId="77777777"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14:paraId="3144AE2F" w14:textId="77777777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2471" w14:textId="77777777"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ED1BA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09BC5" w14:textId="77777777"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23DA78" w14:textId="77777777" w:rsidR="00E42B58" w:rsidRPr="00E42B58" w:rsidRDefault="00E42B58" w:rsidP="00E42B5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E42B58">
        <w:rPr>
          <w:b/>
          <w:sz w:val="22"/>
          <w:szCs w:val="22"/>
        </w:rPr>
        <w:t xml:space="preserve">Oświadczenie, w przypadku </w:t>
      </w:r>
      <w:r w:rsidRPr="00E42B5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E42B58">
        <w:rPr>
          <w:sz w:val="22"/>
          <w:szCs w:val="22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42B58" w:rsidRPr="00E42B58" w14:paraId="60AE7A05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0FC0B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5212A7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76A5" w14:textId="77777777" w:rsidR="00E42B58" w:rsidRPr="00E42B58" w:rsidRDefault="00E42B58" w:rsidP="00CD4DE9">
            <w:pPr>
              <w:autoSpaceDE w:val="0"/>
              <w:jc w:val="center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E42B58" w:rsidRPr="00E42B58" w14:paraId="74A33591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8C091B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60AE1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2AD0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42B58" w:rsidRPr="00E42B58" w14:paraId="2A33D0F8" w14:textId="77777777" w:rsidTr="00CD4DE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4AEADF" w14:textId="77777777" w:rsidR="00E42B58" w:rsidRPr="00E42B58" w:rsidRDefault="00E42B58" w:rsidP="00CD4DE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42B58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135C5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885A" w14:textId="77777777" w:rsidR="00E42B58" w:rsidRPr="00E42B58" w:rsidRDefault="00E42B58" w:rsidP="00CD4DE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4F9CF9D" w14:textId="77777777" w:rsidR="00E42B58" w:rsidRDefault="00E42B58" w:rsidP="00E42B58">
      <w:pPr>
        <w:jc w:val="both"/>
        <w:rPr>
          <w:sz w:val="22"/>
          <w:szCs w:val="22"/>
        </w:rPr>
      </w:pPr>
    </w:p>
    <w:p w14:paraId="32DAFDD8" w14:textId="3FD2CC71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4906DC" w14:textId="77777777"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A98F307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8B00380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3830292" w14:textId="77777777"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4064FF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358D2C" w14:textId="77777777"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758270" w14:textId="77777777"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19D809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381807A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2A8C6F" w14:textId="77777777"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D5A3613" w14:textId="77777777" w:rsidR="00C0654E" w:rsidRDefault="00C0654E" w:rsidP="00C0654E">
      <w:pPr>
        <w:jc w:val="right"/>
        <w:rPr>
          <w:sz w:val="20"/>
          <w:szCs w:val="20"/>
        </w:rPr>
      </w:pPr>
    </w:p>
    <w:p w14:paraId="28D92FC6" w14:textId="1F1E836C" w:rsidR="00FE545C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4F600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0A49056" w14:textId="744225BB" w:rsidR="00550820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p w14:paraId="28AE65C1" w14:textId="77777777" w:rsidR="00550820" w:rsidRPr="00C0654E" w:rsidRDefault="00550820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550820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39A" w16cex:dateUtc="2024-04-04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9AFA5" w14:textId="77777777" w:rsidR="003B5725" w:rsidRDefault="003B5725">
      <w:r>
        <w:separator/>
      </w:r>
    </w:p>
  </w:endnote>
  <w:endnote w:type="continuationSeparator" w:id="0">
    <w:p w14:paraId="09DE7B4E" w14:textId="77777777" w:rsidR="003B5725" w:rsidRDefault="003B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E585C" w14:textId="77777777"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C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DAEC0" w14:textId="77777777"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E0C1F" w14:textId="77777777" w:rsidR="003B5725" w:rsidRDefault="003B5725">
      <w:r>
        <w:separator/>
      </w:r>
    </w:p>
  </w:footnote>
  <w:footnote w:type="continuationSeparator" w:id="0">
    <w:p w14:paraId="6B080B24" w14:textId="77777777" w:rsidR="003B5725" w:rsidRDefault="003B5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48A29" w14:textId="77777777"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CC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A8C85" w14:textId="77777777"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00366"/>
    <w:rsid w:val="00012286"/>
    <w:rsid w:val="000704FC"/>
    <w:rsid w:val="00071CCC"/>
    <w:rsid w:val="000B731D"/>
    <w:rsid w:val="000D1986"/>
    <w:rsid w:val="000D6134"/>
    <w:rsid w:val="000E09C7"/>
    <w:rsid w:val="000F6589"/>
    <w:rsid w:val="001031FE"/>
    <w:rsid w:val="00106636"/>
    <w:rsid w:val="00116EC6"/>
    <w:rsid w:val="00125AA1"/>
    <w:rsid w:val="00172DBC"/>
    <w:rsid w:val="001801DD"/>
    <w:rsid w:val="001D4612"/>
    <w:rsid w:val="001E2486"/>
    <w:rsid w:val="00202CBA"/>
    <w:rsid w:val="00207E98"/>
    <w:rsid w:val="002723B0"/>
    <w:rsid w:val="002E7025"/>
    <w:rsid w:val="002F0D5E"/>
    <w:rsid w:val="002F30BC"/>
    <w:rsid w:val="00305B18"/>
    <w:rsid w:val="00315A4A"/>
    <w:rsid w:val="003570AB"/>
    <w:rsid w:val="00373EC0"/>
    <w:rsid w:val="003B5725"/>
    <w:rsid w:val="0042631D"/>
    <w:rsid w:val="004A7E26"/>
    <w:rsid w:val="004B7300"/>
    <w:rsid w:val="004C6753"/>
    <w:rsid w:val="004F6000"/>
    <w:rsid w:val="0055041B"/>
    <w:rsid w:val="00550820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25EBF"/>
    <w:rsid w:val="007748F0"/>
    <w:rsid w:val="007A4321"/>
    <w:rsid w:val="007F2029"/>
    <w:rsid w:val="00833933"/>
    <w:rsid w:val="00844A2A"/>
    <w:rsid w:val="00853083"/>
    <w:rsid w:val="00856483"/>
    <w:rsid w:val="00876962"/>
    <w:rsid w:val="008B2F0C"/>
    <w:rsid w:val="008B4928"/>
    <w:rsid w:val="008D2AB8"/>
    <w:rsid w:val="008E0CBB"/>
    <w:rsid w:val="008F1C66"/>
    <w:rsid w:val="00955020"/>
    <w:rsid w:val="00970FE4"/>
    <w:rsid w:val="00973AB6"/>
    <w:rsid w:val="0099572B"/>
    <w:rsid w:val="009F19B7"/>
    <w:rsid w:val="00A0022B"/>
    <w:rsid w:val="00A346FE"/>
    <w:rsid w:val="00A47B4D"/>
    <w:rsid w:val="00A752CA"/>
    <w:rsid w:val="00A83018"/>
    <w:rsid w:val="00AA7B88"/>
    <w:rsid w:val="00AE698C"/>
    <w:rsid w:val="00AF00BE"/>
    <w:rsid w:val="00B224DB"/>
    <w:rsid w:val="00B42421"/>
    <w:rsid w:val="00B774DC"/>
    <w:rsid w:val="00C0654E"/>
    <w:rsid w:val="00C969A6"/>
    <w:rsid w:val="00CA7D36"/>
    <w:rsid w:val="00CE307A"/>
    <w:rsid w:val="00D024A0"/>
    <w:rsid w:val="00D03713"/>
    <w:rsid w:val="00D111F3"/>
    <w:rsid w:val="00D24208"/>
    <w:rsid w:val="00D60C38"/>
    <w:rsid w:val="00D66893"/>
    <w:rsid w:val="00D90ACB"/>
    <w:rsid w:val="00D93C3F"/>
    <w:rsid w:val="00D94119"/>
    <w:rsid w:val="00DB0F7D"/>
    <w:rsid w:val="00DC1500"/>
    <w:rsid w:val="00DD2197"/>
    <w:rsid w:val="00E42B58"/>
    <w:rsid w:val="00E44371"/>
    <w:rsid w:val="00E617BA"/>
    <w:rsid w:val="00E71E2C"/>
    <w:rsid w:val="00E81D96"/>
    <w:rsid w:val="00E84813"/>
    <w:rsid w:val="00E949B0"/>
    <w:rsid w:val="00EC0BEA"/>
    <w:rsid w:val="00F00591"/>
    <w:rsid w:val="00F51688"/>
    <w:rsid w:val="00F53146"/>
    <w:rsid w:val="00F91018"/>
    <w:rsid w:val="00F93182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10BE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D5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5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50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923ED-F037-4131-A1AA-5383A9D3B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793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2</cp:revision>
  <cp:lastPrinted>2025-05-13T06:48:00Z</cp:lastPrinted>
  <dcterms:created xsi:type="dcterms:W3CDTF">2025-10-07T10:13:00Z</dcterms:created>
  <dcterms:modified xsi:type="dcterms:W3CDTF">2025-10-07T10:13:00Z</dcterms:modified>
</cp:coreProperties>
</file>