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7D7CB" w14:textId="77777777" w:rsidR="00F7227C" w:rsidRPr="00C70B90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bookmarkStart w:id="0" w:name="_GoBack"/>
      <w:bookmarkEnd w:id="0"/>
      <w:r w:rsidRPr="00C70B90">
        <w:rPr>
          <w:b/>
          <w:sz w:val="24"/>
          <w:szCs w:val="24"/>
          <w:lang w:val="x-none" w:eastAsia="x-none"/>
        </w:rPr>
        <w:t xml:space="preserve">Załącznik nr </w:t>
      </w:r>
      <w:r w:rsidRPr="00C70B90">
        <w:rPr>
          <w:b/>
          <w:sz w:val="24"/>
          <w:szCs w:val="24"/>
          <w:lang w:eastAsia="x-none"/>
        </w:rPr>
        <w:t>4</w:t>
      </w:r>
    </w:p>
    <w:p w14:paraId="253E5D6E" w14:textId="77777777" w:rsidR="00F7227C" w:rsidRPr="00C70B90" w:rsidRDefault="00F7227C" w:rsidP="00F7227C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64931595" w14:textId="77777777" w:rsidR="00F7227C" w:rsidRPr="00C70B90" w:rsidRDefault="00F7227C" w:rsidP="00F7227C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C70B90">
        <w:rPr>
          <w:b/>
          <w:sz w:val="24"/>
          <w:szCs w:val="24"/>
          <w:lang w:val="x-none" w:eastAsia="x-none"/>
        </w:rPr>
        <w:t>WZÓR UMOWY O ŚWIADCZENIE USŁUG</w:t>
      </w:r>
    </w:p>
    <w:p w14:paraId="79AFE00C" w14:textId="77777777" w:rsidR="00F7227C" w:rsidRPr="00C70B90" w:rsidRDefault="00F7227C" w:rsidP="00F7227C">
      <w:pPr>
        <w:spacing w:before="48" w:line="240" w:lineRule="atLeast"/>
        <w:jc w:val="center"/>
        <w:rPr>
          <w:b/>
          <w:sz w:val="24"/>
          <w:szCs w:val="24"/>
        </w:rPr>
      </w:pPr>
      <w:r w:rsidRPr="00C70B90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266974D1" w14:textId="77777777" w:rsidR="00F7227C" w:rsidRPr="00C70B90" w:rsidRDefault="00F7227C" w:rsidP="00F7227C">
      <w:pPr>
        <w:jc w:val="both"/>
        <w:rPr>
          <w:sz w:val="24"/>
          <w:szCs w:val="24"/>
        </w:rPr>
      </w:pPr>
    </w:p>
    <w:p w14:paraId="36B3347E" w14:textId="77777777" w:rsidR="00F7227C" w:rsidRPr="00C70B90" w:rsidRDefault="00F7227C" w:rsidP="00F7227C">
      <w:pPr>
        <w:jc w:val="both"/>
        <w:rPr>
          <w:sz w:val="24"/>
          <w:szCs w:val="24"/>
          <w:lang w:eastAsia="x-none"/>
        </w:rPr>
      </w:pPr>
      <w:r w:rsidRPr="00C70B90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Pr="00C70B90"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pomiędzy:</w:t>
      </w:r>
    </w:p>
    <w:p w14:paraId="359F5190" w14:textId="77777777" w:rsidR="00F7227C" w:rsidRPr="00C70B90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C70B90"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Pr="00C70B90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C70B90"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5131067E" w:rsidR="00F7227C" w:rsidRPr="00C70B90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C70B90">
        <w:rPr>
          <w:b/>
          <w:sz w:val="24"/>
          <w:szCs w:val="24"/>
          <w:lang w:val="x-none" w:eastAsia="x-none"/>
        </w:rPr>
        <w:t xml:space="preserve">Al. Mickiewicza 30 </w:t>
      </w:r>
    </w:p>
    <w:p w14:paraId="60D2EBDC" w14:textId="16AF39D4" w:rsidR="00CF06B7" w:rsidRPr="00C70B90" w:rsidRDefault="00CF06B7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C70B90">
        <w:rPr>
          <w:b/>
          <w:sz w:val="24"/>
          <w:szCs w:val="24"/>
        </w:rPr>
        <w:t>NIP 6750001923</w:t>
      </w:r>
      <w:r w:rsidRPr="00C70B90">
        <w:rPr>
          <w:sz w:val="24"/>
          <w:szCs w:val="24"/>
        </w:rPr>
        <w:t>,</w:t>
      </w:r>
    </w:p>
    <w:p w14:paraId="39C19B84" w14:textId="77777777" w:rsidR="00F7227C" w:rsidRPr="00C70B90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 w:rsidRPr="00C70B90"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Pr="00C70B90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 w:rsidRPr="00C70B90">
        <w:rPr>
          <w:sz w:val="24"/>
          <w:szCs w:val="24"/>
          <w:lang w:val="x-none" w:eastAsia="x-none"/>
        </w:rPr>
        <w:t>reprezentowana przez:</w:t>
      </w:r>
    </w:p>
    <w:p w14:paraId="37F9547A" w14:textId="714BB347" w:rsidR="00F7227C" w:rsidRPr="00C70B90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 w:rsidRPr="00C70B90">
        <w:rPr>
          <w:sz w:val="24"/>
          <w:szCs w:val="24"/>
          <w:lang w:val="x-none" w:eastAsia="x-none"/>
        </w:rPr>
        <w:t xml:space="preserve">Dziekana Wydziału /Kierownika Jednostki/............................................................................. </w:t>
      </w:r>
    </w:p>
    <w:p w14:paraId="42EDEA54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zwaną dalej ZLECENIODAWCĄ</w:t>
      </w:r>
    </w:p>
    <w:p w14:paraId="0497C6F0" w14:textId="7F7387BA" w:rsidR="00F7227C" w:rsidRPr="00C70B90" w:rsidRDefault="00F7227C" w:rsidP="006C4DA4">
      <w:pPr>
        <w:jc w:val="both"/>
        <w:rPr>
          <w:b/>
          <w:sz w:val="24"/>
          <w:szCs w:val="24"/>
          <w:lang w:val="x-none" w:eastAsia="x-none"/>
        </w:rPr>
      </w:pPr>
      <w:r w:rsidRPr="00C70B90">
        <w:rPr>
          <w:sz w:val="24"/>
          <w:szCs w:val="24"/>
        </w:rPr>
        <w:t>a</w:t>
      </w:r>
      <w:r w:rsidR="006C4DA4" w:rsidRPr="00C70B90">
        <w:rPr>
          <w:sz w:val="24"/>
          <w:szCs w:val="24"/>
        </w:rPr>
        <w:t xml:space="preserve"> </w:t>
      </w:r>
      <w:r w:rsidRPr="00C70B90"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Pr="00C70B90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 w:rsidRPr="00C70B90"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Pr="00C70B90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 w:rsidRPr="00C70B90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zwanym dalej ZLECENIOBIORCĄ</w:t>
      </w:r>
    </w:p>
    <w:p w14:paraId="3F843F8E" w14:textId="7777777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1</w:t>
      </w:r>
    </w:p>
    <w:p w14:paraId="4F86EDB9" w14:textId="4B3BAC89" w:rsidR="00F7227C" w:rsidRPr="00C70B90" w:rsidRDefault="00F7227C" w:rsidP="00F7227C">
      <w:pPr>
        <w:jc w:val="both"/>
        <w:rPr>
          <w:b/>
          <w:sz w:val="24"/>
          <w:szCs w:val="24"/>
        </w:rPr>
      </w:pPr>
      <w:r w:rsidRPr="00C70B90">
        <w:rPr>
          <w:sz w:val="24"/>
          <w:szCs w:val="24"/>
          <w:lang w:eastAsia="x-none"/>
        </w:rPr>
        <w:t xml:space="preserve">1. </w:t>
      </w:r>
      <w:r w:rsidRPr="00C70B90">
        <w:rPr>
          <w:sz w:val="24"/>
          <w:szCs w:val="24"/>
          <w:lang w:val="x-none" w:eastAsia="x-none"/>
        </w:rPr>
        <w:t>Zleceniodawca powierza, a Zleceniobiorca przyjmuje do wykonania</w:t>
      </w:r>
      <w:r w:rsidR="00321CAE">
        <w:rPr>
          <w:sz w:val="24"/>
          <w:szCs w:val="24"/>
          <w:lang w:eastAsia="x-none"/>
        </w:rPr>
        <w:t>:</w:t>
      </w:r>
      <w:r w:rsidRPr="00C70B90">
        <w:rPr>
          <w:sz w:val="24"/>
          <w:szCs w:val="24"/>
          <w:lang w:val="x-none" w:eastAsia="x-none"/>
        </w:rPr>
        <w:t xml:space="preserve"> </w:t>
      </w:r>
      <w:r w:rsidR="00A519B4" w:rsidRPr="00C70B90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A519B4" w:rsidRPr="00C70B90">
        <w:rPr>
          <w:b/>
          <w:sz w:val="24"/>
          <w:szCs w:val="24"/>
        </w:rPr>
        <w:t>WGGiOŚ</w:t>
      </w:r>
      <w:proofErr w:type="spellEnd"/>
      <w:r w:rsidR="00A519B4" w:rsidRPr="00C70B90">
        <w:rPr>
          <w:b/>
          <w:sz w:val="24"/>
          <w:szCs w:val="24"/>
        </w:rPr>
        <w:t xml:space="preserve"> - KC-DE-zp.272-580/25</w:t>
      </w:r>
      <w:r w:rsidRPr="00C70B90">
        <w:rPr>
          <w:sz w:val="24"/>
          <w:szCs w:val="24"/>
          <w:lang w:eastAsia="x-none"/>
        </w:rPr>
        <w:t xml:space="preserve">, </w:t>
      </w:r>
      <w:r w:rsidR="00321CAE">
        <w:rPr>
          <w:sz w:val="24"/>
          <w:szCs w:val="24"/>
          <w:lang w:eastAsia="x-none"/>
        </w:rPr>
        <w:br/>
      </w:r>
      <w:r w:rsidRPr="00C70B90">
        <w:rPr>
          <w:sz w:val="24"/>
          <w:szCs w:val="24"/>
          <w:lang w:eastAsia="x-none"/>
        </w:rPr>
        <w:t xml:space="preserve">w terminie </w:t>
      </w:r>
      <w:bookmarkStart w:id="1" w:name="_Hlk98142550"/>
      <w:r w:rsidRPr="00C70B90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</w:t>
      </w:r>
      <w:bookmarkEnd w:id="1"/>
      <w:r w:rsidR="003122AE">
        <w:rPr>
          <w:rFonts w:eastAsia="Andale Sans UI"/>
          <w:bCs/>
          <w:kern w:val="2"/>
          <w:sz w:val="24"/>
          <w:szCs w:val="24"/>
          <w:lang w:eastAsia="zh-CN" w:bidi="en-US"/>
        </w:rPr>
        <w:t>12 m-</w:t>
      </w:r>
      <w:proofErr w:type="spellStart"/>
      <w:r w:rsidR="003122AE">
        <w:rPr>
          <w:rFonts w:eastAsia="Andale Sans UI"/>
          <w:bCs/>
          <w:kern w:val="2"/>
          <w:sz w:val="24"/>
          <w:szCs w:val="24"/>
          <w:lang w:eastAsia="zh-CN" w:bidi="en-US"/>
        </w:rPr>
        <w:t>cy</w:t>
      </w:r>
      <w:proofErr w:type="spellEnd"/>
      <w:r w:rsidR="003122AE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od daty zawarcia umowy.</w:t>
      </w:r>
    </w:p>
    <w:p w14:paraId="065AA276" w14:textId="77777777" w:rsidR="00F7227C" w:rsidRPr="00C70B90" w:rsidRDefault="00F7227C" w:rsidP="00F7227C">
      <w:pPr>
        <w:jc w:val="both"/>
        <w:rPr>
          <w:sz w:val="24"/>
          <w:szCs w:val="24"/>
          <w:lang w:eastAsia="x-none"/>
        </w:rPr>
      </w:pPr>
      <w:r w:rsidRPr="00C70B90"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Pr="00C70B90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  <w:lang w:val="x-none"/>
        </w:rPr>
        <w:t xml:space="preserve"> </w:t>
      </w:r>
      <w:r w:rsidRPr="00C70B90">
        <w:rPr>
          <w:sz w:val="24"/>
          <w:szCs w:val="24"/>
        </w:rPr>
        <w:t>§ 2</w:t>
      </w:r>
    </w:p>
    <w:p w14:paraId="0417DDE2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1. Zleceniobiorca zobowiązuje się do realizacji usług transportowych z należytą starannością.</w:t>
      </w:r>
      <w:r w:rsidRPr="00C70B90"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5. W ramach niniejszej umowy Zleceniobiorca zobowiązuje się do:</w:t>
      </w:r>
    </w:p>
    <w:p w14:paraId="44A1883C" w14:textId="5DC562B6" w:rsidR="00F7227C" w:rsidRPr="00C70B90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7868BFF3" w14:textId="338E56F8" w:rsidR="00CF06B7" w:rsidRPr="00C70B90" w:rsidRDefault="00C20A59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a) </w:t>
      </w:r>
      <w:r w:rsidR="00CF06B7" w:rsidRPr="00C70B90">
        <w:rPr>
          <w:rFonts w:eastAsia="Calibri"/>
          <w:sz w:val="24"/>
          <w:szCs w:val="24"/>
          <w:lang w:eastAsia="en-US"/>
        </w:rPr>
        <w:t xml:space="preserve">Zadanie nr 1 </w:t>
      </w:r>
    </w:p>
    <w:p w14:paraId="03F431DA" w14:textId="3A528643" w:rsidR="00F7227C" w:rsidRPr="00C70B90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- </w:t>
      </w:r>
      <w:r w:rsidR="00F51E71" w:rsidRPr="00C70B90">
        <w:rPr>
          <w:rFonts w:eastAsia="Calibri"/>
          <w:sz w:val="24"/>
          <w:szCs w:val="24"/>
          <w:lang w:eastAsia="en-US"/>
        </w:rPr>
        <w:t xml:space="preserve">autobus </w:t>
      </w:r>
      <w:r w:rsidRPr="00C70B90"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4A2939AF" w14:textId="062FEBD7" w:rsidR="00F7227C" w:rsidRPr="00C70B90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- </w:t>
      </w:r>
      <w:bookmarkStart w:id="2" w:name="_Hlk162525419"/>
      <w:r w:rsidRPr="00C70B90">
        <w:rPr>
          <w:rFonts w:eastAsia="Calibri"/>
          <w:sz w:val="24"/>
          <w:szCs w:val="24"/>
          <w:lang w:eastAsia="en-US"/>
        </w:rPr>
        <w:t xml:space="preserve">autobus </w:t>
      </w:r>
      <w:bookmarkEnd w:id="2"/>
      <w:r w:rsidRPr="00C70B90"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2A96BEF9" w14:textId="63280CC2" w:rsidR="00FD0C14" w:rsidRPr="00C70B90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- </w:t>
      </w:r>
      <w:r w:rsidR="00F51E71" w:rsidRPr="00C70B90">
        <w:rPr>
          <w:rFonts w:eastAsia="Calibri"/>
          <w:sz w:val="24"/>
          <w:szCs w:val="24"/>
          <w:lang w:eastAsia="en-US"/>
        </w:rPr>
        <w:t xml:space="preserve">autobus </w:t>
      </w:r>
      <w:r w:rsidRPr="00C70B90"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126F742D" w14:textId="25788B2D" w:rsidR="00A519B4" w:rsidRPr="00C70B90" w:rsidRDefault="00A519B4" w:rsidP="00A519B4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- autobus wyprodukowany w roku …… o nr rejestracyjnym …………</w:t>
      </w:r>
    </w:p>
    <w:p w14:paraId="127E4D7D" w14:textId="77777777" w:rsidR="00A519B4" w:rsidRPr="00C70B90" w:rsidRDefault="00A519B4" w:rsidP="00FD0C14">
      <w:pPr>
        <w:jc w:val="both"/>
        <w:rPr>
          <w:rFonts w:eastAsia="Calibri"/>
          <w:sz w:val="24"/>
          <w:szCs w:val="24"/>
          <w:lang w:eastAsia="en-US"/>
        </w:rPr>
      </w:pPr>
    </w:p>
    <w:p w14:paraId="3F037F12" w14:textId="3C3977C7" w:rsidR="00CF06B7" w:rsidRPr="00C70B90" w:rsidRDefault="00C20A59" w:rsidP="00FD0C14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b)</w:t>
      </w:r>
      <w:r w:rsidR="00C35485" w:rsidRPr="00C70B90">
        <w:rPr>
          <w:rFonts w:eastAsia="Calibri"/>
          <w:sz w:val="24"/>
          <w:szCs w:val="24"/>
          <w:lang w:eastAsia="en-US"/>
        </w:rPr>
        <w:t xml:space="preserve"> </w:t>
      </w:r>
      <w:r w:rsidR="00CF06B7" w:rsidRPr="00C70B90">
        <w:rPr>
          <w:rFonts w:eastAsia="Calibri"/>
          <w:sz w:val="24"/>
          <w:szCs w:val="24"/>
          <w:lang w:eastAsia="en-US"/>
        </w:rPr>
        <w:t>Zadanie nr 2</w:t>
      </w:r>
    </w:p>
    <w:p w14:paraId="55786B67" w14:textId="17BFC2D4" w:rsidR="00CF06B7" w:rsidRPr="00C70B90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- bus wyprodukowany w roku …… o nr rejestracyjnym …………</w:t>
      </w:r>
    </w:p>
    <w:p w14:paraId="07BD2AA9" w14:textId="7261531F" w:rsidR="00CF06B7" w:rsidRPr="00C70B90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- bus wyprodukowany w roku …… o nr rejestracyjnym …………</w:t>
      </w:r>
    </w:p>
    <w:p w14:paraId="7F1A3982" w14:textId="74FE6C89" w:rsidR="00CF06B7" w:rsidRPr="00C70B90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C70B90">
        <w:rPr>
          <w:rFonts w:eastAsia="Calibri"/>
          <w:sz w:val="24"/>
          <w:szCs w:val="24"/>
          <w:lang w:eastAsia="en-US"/>
        </w:rPr>
        <w:t>bus</w:t>
      </w:r>
      <w:proofErr w:type="spellEnd"/>
      <w:r w:rsidRPr="00C70B90"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3356B6E5" w14:textId="72866E4A" w:rsidR="00A519B4" w:rsidRPr="00C70B90" w:rsidRDefault="00A519B4" w:rsidP="00A519B4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-</w:t>
      </w:r>
      <w:proofErr w:type="spellStart"/>
      <w:r w:rsidRPr="00C70B90">
        <w:rPr>
          <w:rFonts w:eastAsia="Calibri"/>
          <w:sz w:val="24"/>
          <w:szCs w:val="24"/>
          <w:lang w:eastAsia="en-US"/>
        </w:rPr>
        <w:t>bus</w:t>
      </w:r>
      <w:proofErr w:type="spellEnd"/>
      <w:r w:rsidRPr="00C70B90">
        <w:rPr>
          <w:rFonts w:eastAsia="Calibri"/>
          <w:sz w:val="24"/>
          <w:szCs w:val="24"/>
          <w:lang w:eastAsia="en-US"/>
        </w:rPr>
        <w:t xml:space="preserve"> wyprodukowany w roku …… o nr rejestracyjnym ……</w:t>
      </w:r>
      <w:r w:rsidR="00321CAE">
        <w:rPr>
          <w:rFonts w:eastAsia="Calibri"/>
          <w:sz w:val="24"/>
          <w:szCs w:val="24"/>
          <w:lang w:eastAsia="en-US"/>
        </w:rPr>
        <w:t>.</w:t>
      </w:r>
      <w:r w:rsidRPr="00C70B90">
        <w:rPr>
          <w:rFonts w:eastAsia="Calibri"/>
          <w:sz w:val="24"/>
          <w:szCs w:val="24"/>
          <w:lang w:eastAsia="en-US"/>
        </w:rPr>
        <w:t>……</w:t>
      </w:r>
    </w:p>
    <w:p w14:paraId="5F96B2D0" w14:textId="77777777" w:rsidR="00A519B4" w:rsidRPr="00C70B90" w:rsidRDefault="00A519B4" w:rsidP="00CF06B7">
      <w:pPr>
        <w:jc w:val="both"/>
        <w:rPr>
          <w:rFonts w:eastAsia="Calibri"/>
          <w:sz w:val="24"/>
          <w:szCs w:val="24"/>
          <w:lang w:eastAsia="en-US"/>
        </w:rPr>
      </w:pPr>
    </w:p>
    <w:p w14:paraId="741ED2F7" w14:textId="4D9DBAB1" w:rsidR="00F7227C" w:rsidRPr="00C70B90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sz w:val="24"/>
          <w:szCs w:val="24"/>
        </w:rPr>
        <w:t xml:space="preserve">Zapewnienie  </w:t>
      </w:r>
      <w:r w:rsidR="00A519B4" w:rsidRPr="00C70B90">
        <w:rPr>
          <w:sz w:val="24"/>
          <w:szCs w:val="24"/>
        </w:rPr>
        <w:t>czterech</w:t>
      </w:r>
      <w:r w:rsidR="00F51E71" w:rsidRPr="00C70B90">
        <w:rPr>
          <w:sz w:val="24"/>
          <w:szCs w:val="24"/>
        </w:rPr>
        <w:t xml:space="preserve"> pojazdów</w:t>
      </w:r>
      <w:r w:rsidRPr="00C70B90">
        <w:rPr>
          <w:sz w:val="24"/>
          <w:szCs w:val="24"/>
        </w:rPr>
        <w:t xml:space="preserve"> na min. 50</w:t>
      </w:r>
      <w:r w:rsidR="00CF06B7" w:rsidRPr="00C70B90">
        <w:rPr>
          <w:sz w:val="24"/>
          <w:szCs w:val="24"/>
        </w:rPr>
        <w:t xml:space="preserve">  miejsc (autobus- dot. zadania częściowego nr 1)</w:t>
      </w:r>
      <w:r w:rsidR="00A519B4" w:rsidRPr="00C70B90">
        <w:rPr>
          <w:sz w:val="24"/>
          <w:szCs w:val="24"/>
        </w:rPr>
        <w:t>/</w:t>
      </w:r>
      <w:r w:rsidR="00CF06B7" w:rsidRPr="00C70B90">
        <w:rPr>
          <w:sz w:val="24"/>
          <w:szCs w:val="24"/>
        </w:rPr>
        <w:t xml:space="preserve"> </w:t>
      </w:r>
      <w:r w:rsidR="00A519B4" w:rsidRPr="00C70B90">
        <w:rPr>
          <w:sz w:val="24"/>
          <w:szCs w:val="24"/>
        </w:rPr>
        <w:t xml:space="preserve">zapewnienie czterech pojazdów na min. </w:t>
      </w:r>
      <w:r w:rsidR="00F51E71" w:rsidRPr="00C70B90">
        <w:rPr>
          <w:sz w:val="24"/>
          <w:szCs w:val="24"/>
        </w:rPr>
        <w:t>2</w:t>
      </w:r>
      <w:r w:rsidR="00A519B4" w:rsidRPr="00C70B90">
        <w:rPr>
          <w:sz w:val="24"/>
          <w:szCs w:val="24"/>
        </w:rPr>
        <w:t>2</w:t>
      </w:r>
      <w:r w:rsidRPr="00C70B90">
        <w:rPr>
          <w:sz w:val="24"/>
          <w:szCs w:val="24"/>
        </w:rPr>
        <w:t xml:space="preserve">  miejsc</w:t>
      </w:r>
      <w:r w:rsidR="00CF06B7" w:rsidRPr="00C70B90">
        <w:rPr>
          <w:sz w:val="24"/>
          <w:szCs w:val="24"/>
        </w:rPr>
        <w:t xml:space="preserve"> (</w:t>
      </w:r>
      <w:proofErr w:type="spellStart"/>
      <w:r w:rsidR="00CF06B7" w:rsidRPr="00C70B90">
        <w:rPr>
          <w:sz w:val="24"/>
          <w:szCs w:val="24"/>
        </w:rPr>
        <w:t>bus</w:t>
      </w:r>
      <w:proofErr w:type="spellEnd"/>
      <w:r w:rsidR="00CF06B7" w:rsidRPr="00C70B90">
        <w:rPr>
          <w:sz w:val="24"/>
          <w:szCs w:val="24"/>
        </w:rPr>
        <w:t xml:space="preserve">- dot. zadania częściowego nr 2) </w:t>
      </w:r>
      <w:r w:rsidRPr="00C70B90">
        <w:rPr>
          <w:sz w:val="24"/>
          <w:szCs w:val="24"/>
        </w:rPr>
        <w:t xml:space="preserve"> pasażerskich.</w:t>
      </w:r>
    </w:p>
    <w:p w14:paraId="5D903727" w14:textId="770E99F5" w:rsidR="00F7227C" w:rsidRPr="00C70B90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c) Zapewnienia odpowiedniego komfortu autobusów</w:t>
      </w:r>
      <w:r w:rsidR="005F0A15" w:rsidRPr="00C70B90">
        <w:rPr>
          <w:sz w:val="24"/>
          <w:szCs w:val="24"/>
        </w:rPr>
        <w:t>(zadanie częściowe nr 1)/</w:t>
      </w:r>
      <w:r w:rsidRPr="00C70B90">
        <w:rPr>
          <w:rFonts w:eastAsia="Calibri"/>
          <w:sz w:val="24"/>
          <w:szCs w:val="24"/>
          <w:lang w:eastAsia="en-US"/>
        </w:rPr>
        <w:t>bus</w:t>
      </w:r>
      <w:r w:rsidR="00F51E71" w:rsidRPr="00C70B90">
        <w:rPr>
          <w:rFonts w:eastAsia="Calibri"/>
          <w:sz w:val="24"/>
          <w:szCs w:val="24"/>
          <w:lang w:eastAsia="en-US"/>
        </w:rPr>
        <w:t>ów</w:t>
      </w:r>
      <w:r w:rsidR="005F0A15" w:rsidRPr="00C70B90">
        <w:rPr>
          <w:sz w:val="24"/>
          <w:szCs w:val="24"/>
        </w:rPr>
        <w:t>(zadanie częściowe nr 2)</w:t>
      </w:r>
      <w:r w:rsidRPr="00C70B90">
        <w:rPr>
          <w:rFonts w:eastAsia="Calibri"/>
          <w:sz w:val="24"/>
          <w:szCs w:val="24"/>
          <w:lang w:eastAsia="en-US"/>
        </w:rPr>
        <w:t xml:space="preserve"> tj.</w:t>
      </w:r>
      <w:r w:rsidR="00FD0C14" w:rsidRPr="00C70B90">
        <w:rPr>
          <w:rFonts w:eastAsia="Calibri"/>
          <w:sz w:val="24"/>
          <w:szCs w:val="24"/>
          <w:lang w:eastAsia="en-US"/>
        </w:rPr>
        <w:t xml:space="preserve"> nagłośnienia audio, </w:t>
      </w:r>
      <w:r w:rsidR="00B06959" w:rsidRPr="00C70B90">
        <w:rPr>
          <w:rFonts w:eastAsia="Calibri"/>
          <w:sz w:val="24"/>
          <w:szCs w:val="24"/>
          <w:lang w:eastAsia="en-US"/>
        </w:rPr>
        <w:t xml:space="preserve">sprawnej </w:t>
      </w:r>
      <w:r w:rsidR="00FD0C14" w:rsidRPr="00C70B90">
        <w:rPr>
          <w:rFonts w:eastAsia="Calibri"/>
          <w:sz w:val="24"/>
          <w:szCs w:val="24"/>
          <w:lang w:eastAsia="en-US"/>
        </w:rPr>
        <w:t>klimatyzacji</w:t>
      </w:r>
      <w:bookmarkStart w:id="3" w:name="_Hlk127188779"/>
      <w:r w:rsidRPr="00C70B90">
        <w:rPr>
          <w:rFonts w:eastAsia="Calibri"/>
          <w:sz w:val="24"/>
          <w:szCs w:val="24"/>
          <w:lang w:eastAsia="en-US"/>
        </w:rPr>
        <w:t>.</w:t>
      </w:r>
      <w:bookmarkEnd w:id="3"/>
    </w:p>
    <w:p w14:paraId="00A0C2E4" w14:textId="326882FF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 w:rsidRPr="00C70B90">
        <w:rPr>
          <w:sz w:val="24"/>
          <w:szCs w:val="24"/>
        </w:rPr>
        <w:t xml:space="preserve"> Jeżeli </w:t>
      </w:r>
      <w:r w:rsidRPr="00C70B90">
        <w:rPr>
          <w:sz w:val="24"/>
          <w:szCs w:val="24"/>
        </w:rPr>
        <w:br/>
        <w:t xml:space="preserve">z przyczyn niezależnych od Zleceniobiorcy (np. awaria pojazdu)  nie jest możliwe podstawienie </w:t>
      </w:r>
      <w:r w:rsidRPr="00C70B90">
        <w:rPr>
          <w:sz w:val="24"/>
          <w:szCs w:val="24"/>
        </w:rPr>
        <w:br/>
        <w:t xml:space="preserve">w terminie wyjazdu autokaru o nr rejestracyjnym określonym w ust. 5 pkt a), </w:t>
      </w:r>
      <w:r w:rsidR="00C20A59" w:rsidRPr="00C70B90">
        <w:rPr>
          <w:sz w:val="24"/>
          <w:szCs w:val="24"/>
        </w:rPr>
        <w:t xml:space="preserve">lub/i nie jest możliwe podstawienie w terminie wyjazdu </w:t>
      </w:r>
      <w:proofErr w:type="spellStart"/>
      <w:r w:rsidR="00C20A59" w:rsidRPr="00C70B90">
        <w:rPr>
          <w:sz w:val="24"/>
          <w:szCs w:val="24"/>
        </w:rPr>
        <w:t>busa</w:t>
      </w:r>
      <w:proofErr w:type="spellEnd"/>
      <w:r w:rsidR="00C20A59" w:rsidRPr="00C70B90">
        <w:rPr>
          <w:sz w:val="24"/>
          <w:szCs w:val="24"/>
        </w:rPr>
        <w:t xml:space="preserve"> o nr rejestracyjnym określonym w ust. 5 pkt b), </w:t>
      </w:r>
      <w:r w:rsidRPr="00C70B90">
        <w:rPr>
          <w:sz w:val="24"/>
          <w:szCs w:val="24"/>
        </w:rPr>
        <w:t xml:space="preserve">Zleceniobiorca zobowiązany jest do podstawienia pojazd o innych numerach rejestracyjnych, spełniającego wszystkie wymagania określone w  § 2 ust. 5 niniejszej umowy oraz w SWZ. </w:t>
      </w:r>
    </w:p>
    <w:p w14:paraId="3136BD43" w14:textId="07D7FD83" w:rsidR="00B06959" w:rsidRPr="00C70B90" w:rsidRDefault="00F7227C" w:rsidP="007D2CE8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e) </w:t>
      </w:r>
      <w:r w:rsidR="00B06959" w:rsidRPr="00C70B90">
        <w:rPr>
          <w:sz w:val="24"/>
          <w:szCs w:val="24"/>
        </w:rPr>
        <w:tab/>
        <w:t>W przypadku awarii pojazdu, Zleceniobiorca jest zobowiązany do podstawienia autobusu</w:t>
      </w:r>
      <w:r w:rsidR="00C20A59" w:rsidRPr="00C70B90">
        <w:rPr>
          <w:sz w:val="24"/>
          <w:szCs w:val="24"/>
        </w:rPr>
        <w:t xml:space="preserve"> (zadanie częściowe nr 1)/</w:t>
      </w:r>
      <w:proofErr w:type="spellStart"/>
      <w:r w:rsidR="00C20A59" w:rsidRPr="00C70B90">
        <w:rPr>
          <w:sz w:val="24"/>
          <w:szCs w:val="24"/>
        </w:rPr>
        <w:t>busa</w:t>
      </w:r>
      <w:proofErr w:type="spellEnd"/>
      <w:r w:rsidR="00C20A59" w:rsidRPr="00C70B90">
        <w:rPr>
          <w:sz w:val="24"/>
          <w:szCs w:val="24"/>
        </w:rPr>
        <w:t>(zadanie częściowe nr 2)</w:t>
      </w:r>
      <w:r w:rsidR="00B06959" w:rsidRPr="00C70B90">
        <w:rPr>
          <w:sz w:val="24"/>
          <w:szCs w:val="24"/>
        </w:rPr>
        <w:t xml:space="preserve"> zastępczego w czasie nie dłuższym niż 2,5 godziny  jeśli trasa wyjazdu nie przekracza 200 km  i  dla tras dłuższych w czasie nie dłuższym niż 4 godziny.</w:t>
      </w:r>
    </w:p>
    <w:p w14:paraId="5A85A585" w14:textId="0E60C373" w:rsidR="00F7227C" w:rsidRPr="00C70B90" w:rsidRDefault="00F7227C" w:rsidP="007D2CE8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0E2ADB1E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8.  </w:t>
      </w:r>
      <w:r w:rsidRPr="00C70B90"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 w:rsidRPr="00C70B90">
        <w:rPr>
          <w:sz w:val="24"/>
          <w:szCs w:val="24"/>
        </w:rPr>
        <w:t>2</w:t>
      </w:r>
      <w:r w:rsidRPr="00C70B90">
        <w:rPr>
          <w:sz w:val="24"/>
          <w:szCs w:val="24"/>
        </w:rPr>
        <w:t xml:space="preserve"> dni przed planowanym wyjazdem drogą telefoniczną lub e-mailową.</w:t>
      </w:r>
    </w:p>
    <w:p w14:paraId="3E60F6D2" w14:textId="5720BAA1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9. </w:t>
      </w:r>
      <w:r w:rsidRPr="00C70B90">
        <w:rPr>
          <w:sz w:val="24"/>
          <w:szCs w:val="24"/>
        </w:rPr>
        <w:tab/>
        <w:t xml:space="preserve"> </w:t>
      </w:r>
      <w:r w:rsidR="00B62505" w:rsidRPr="00C70B90">
        <w:rPr>
          <w:sz w:val="24"/>
          <w:szCs w:val="24"/>
        </w:rPr>
        <w:t>Autobusy</w:t>
      </w:r>
      <w:r w:rsidR="00C20A59" w:rsidRPr="00C70B90">
        <w:rPr>
          <w:sz w:val="24"/>
          <w:szCs w:val="24"/>
        </w:rPr>
        <w:t xml:space="preserve"> (zadanie częściowe nr 1)</w:t>
      </w:r>
      <w:r w:rsidR="00B62505" w:rsidRPr="00C70B90">
        <w:rPr>
          <w:sz w:val="24"/>
          <w:szCs w:val="24"/>
        </w:rPr>
        <w:t>/</w:t>
      </w:r>
      <w:proofErr w:type="spellStart"/>
      <w:r w:rsidR="00B62505" w:rsidRPr="00C70B90">
        <w:rPr>
          <w:sz w:val="24"/>
          <w:szCs w:val="24"/>
        </w:rPr>
        <w:t>bus</w:t>
      </w:r>
      <w:proofErr w:type="spellEnd"/>
      <w:r w:rsidR="00C20A59" w:rsidRPr="00C70B90">
        <w:rPr>
          <w:sz w:val="24"/>
          <w:szCs w:val="24"/>
        </w:rPr>
        <w:t xml:space="preserve"> (zadanie częściowe nr 2)/</w:t>
      </w:r>
      <w:r w:rsidR="00B62505" w:rsidRPr="00C70B90">
        <w:rPr>
          <w:sz w:val="24"/>
          <w:szCs w:val="24"/>
        </w:rPr>
        <w:t xml:space="preserve"> należy podstawić każdorazowo nie później niż </w:t>
      </w:r>
      <w:r w:rsidR="00B06959" w:rsidRPr="00C70B90">
        <w:rPr>
          <w:sz w:val="24"/>
          <w:szCs w:val="24"/>
        </w:rPr>
        <w:t>20</w:t>
      </w:r>
      <w:r w:rsidR="00B62505" w:rsidRPr="00C70B90">
        <w:rPr>
          <w:sz w:val="24"/>
          <w:szCs w:val="24"/>
        </w:rPr>
        <w:t xml:space="preserve">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4" w:name="_Hlk158202712"/>
      <w:r w:rsidR="006E4EF1" w:rsidRPr="00C70B90">
        <w:rPr>
          <w:sz w:val="24"/>
          <w:szCs w:val="24"/>
        </w:rPr>
        <w:t>Zleceniobiorcę</w:t>
      </w:r>
      <w:bookmarkEnd w:id="4"/>
      <w:r w:rsidR="00B62505" w:rsidRPr="00C70B90">
        <w:rPr>
          <w:sz w:val="24"/>
          <w:szCs w:val="24"/>
        </w:rPr>
        <w:t xml:space="preserve"> zleconej usługi przewozu. Z</w:t>
      </w:r>
      <w:r w:rsidR="006E4EF1" w:rsidRPr="00C70B90">
        <w:rPr>
          <w:sz w:val="24"/>
          <w:szCs w:val="24"/>
        </w:rPr>
        <w:t>leceniodawca</w:t>
      </w:r>
      <w:r w:rsidR="00B62505" w:rsidRPr="00C70B90">
        <w:rPr>
          <w:sz w:val="24"/>
          <w:szCs w:val="24"/>
        </w:rPr>
        <w:t xml:space="preserve"> zostanie poinformowany telefonicznie przez </w:t>
      </w:r>
      <w:r w:rsidR="006E4EF1" w:rsidRPr="00C70B90">
        <w:rPr>
          <w:sz w:val="24"/>
          <w:szCs w:val="24"/>
        </w:rPr>
        <w:t>Zleceniobiorcę</w:t>
      </w:r>
      <w:r w:rsidR="00B62505" w:rsidRPr="00C70B90">
        <w:rPr>
          <w:sz w:val="24"/>
          <w:szCs w:val="24"/>
        </w:rPr>
        <w:t xml:space="preserve"> o opóźnieniu/zaistniałych przeszkodach.</w:t>
      </w:r>
    </w:p>
    <w:p w14:paraId="28E99CB9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10. Zleceniodawca dopuszcza możliwość odwołania przez niego wynajmu usługi transportowej do </w:t>
      </w:r>
      <w:r w:rsidR="00EC3985" w:rsidRPr="00C70B90">
        <w:rPr>
          <w:sz w:val="24"/>
          <w:szCs w:val="24"/>
        </w:rPr>
        <w:t>24</w:t>
      </w:r>
      <w:r w:rsidRPr="00C70B90"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12. </w:t>
      </w:r>
      <w:r w:rsidRPr="00C70B90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  <w:lang w:eastAsia="x-none"/>
        </w:rPr>
        <w:t xml:space="preserve">14. </w:t>
      </w:r>
      <w:r w:rsidRPr="00C70B90">
        <w:rPr>
          <w:sz w:val="24"/>
          <w:szCs w:val="24"/>
          <w:lang w:val="x-none" w:eastAsia="x-none"/>
        </w:rPr>
        <w:t>Zleceniodawca</w:t>
      </w:r>
      <w:r w:rsidRPr="00C70B90">
        <w:rPr>
          <w:sz w:val="24"/>
          <w:szCs w:val="24"/>
        </w:rPr>
        <w:t xml:space="preserve"> nie ponosi odpowiedzialności za ewentualne szkody, które mogą wyniknąć </w:t>
      </w:r>
      <w:r w:rsidRPr="00C70B90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1AF71C12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15. </w:t>
      </w:r>
      <w:r w:rsidR="00B06959" w:rsidRPr="00C70B90">
        <w:rPr>
          <w:sz w:val="24"/>
          <w:szCs w:val="24"/>
        </w:rPr>
        <w:t xml:space="preserve">W okresie </w:t>
      </w:r>
      <w:r w:rsidR="006C4DA4" w:rsidRPr="00C70B90">
        <w:rPr>
          <w:sz w:val="24"/>
          <w:szCs w:val="24"/>
        </w:rPr>
        <w:t>IV-VII</w:t>
      </w:r>
      <w:r w:rsidR="001E2190" w:rsidRPr="00C70B90">
        <w:rPr>
          <w:sz w:val="24"/>
          <w:szCs w:val="24"/>
        </w:rPr>
        <w:t xml:space="preserve"> 202</w:t>
      </w:r>
      <w:r w:rsidR="006C4DA4" w:rsidRPr="00C70B90">
        <w:rPr>
          <w:sz w:val="24"/>
          <w:szCs w:val="24"/>
        </w:rPr>
        <w:t>6</w:t>
      </w:r>
      <w:r w:rsidR="001E2190" w:rsidRPr="00C70B90">
        <w:rPr>
          <w:sz w:val="24"/>
          <w:szCs w:val="24"/>
        </w:rPr>
        <w:t xml:space="preserve"> (zadanie nr 1)/</w:t>
      </w:r>
      <w:r w:rsidR="00B06959" w:rsidRPr="00C70B90">
        <w:rPr>
          <w:sz w:val="24"/>
          <w:szCs w:val="24"/>
        </w:rPr>
        <w:t xml:space="preserve"> </w:t>
      </w:r>
      <w:r w:rsidR="00403DC6" w:rsidRPr="00C70B90">
        <w:rPr>
          <w:sz w:val="24"/>
          <w:szCs w:val="24"/>
        </w:rPr>
        <w:t xml:space="preserve">IV-VII 2026 </w:t>
      </w:r>
      <w:r w:rsidR="001E2190" w:rsidRPr="00C70B90">
        <w:rPr>
          <w:sz w:val="24"/>
          <w:szCs w:val="24"/>
        </w:rPr>
        <w:t>(zadanie nr 2)</w:t>
      </w:r>
      <w:r w:rsidR="00B06959" w:rsidRPr="00C70B90">
        <w:rPr>
          <w:sz w:val="24"/>
          <w:szCs w:val="24"/>
        </w:rPr>
        <w:t xml:space="preserve"> wyjazdy mogą kumulować się w jednym dniu i wówczas Zleceniobiorca musi zapewnić podstawienie do </w:t>
      </w:r>
      <w:r w:rsidR="006C4DA4" w:rsidRPr="00C70B90">
        <w:rPr>
          <w:sz w:val="24"/>
          <w:szCs w:val="24"/>
        </w:rPr>
        <w:t>czterech</w:t>
      </w:r>
      <w:r w:rsidR="00B06959" w:rsidRPr="00C70B90">
        <w:rPr>
          <w:sz w:val="24"/>
          <w:szCs w:val="24"/>
        </w:rPr>
        <w:t xml:space="preserve"> autobusów</w:t>
      </w:r>
      <w:r w:rsidR="00F2376B" w:rsidRPr="00C70B90">
        <w:rPr>
          <w:sz w:val="24"/>
          <w:szCs w:val="24"/>
        </w:rPr>
        <w:t xml:space="preserve"> (zadanie nr 2) / </w:t>
      </w:r>
      <w:r w:rsidR="006C4DA4" w:rsidRPr="00C70B90">
        <w:rPr>
          <w:sz w:val="24"/>
          <w:szCs w:val="24"/>
        </w:rPr>
        <w:t xml:space="preserve">do czterech </w:t>
      </w:r>
      <w:r w:rsidR="00B06959" w:rsidRPr="00C70B90">
        <w:rPr>
          <w:sz w:val="24"/>
          <w:szCs w:val="24"/>
        </w:rPr>
        <w:t>busó</w:t>
      </w:r>
      <w:r w:rsidR="00F2376B" w:rsidRPr="00C70B90">
        <w:rPr>
          <w:sz w:val="24"/>
          <w:szCs w:val="24"/>
        </w:rPr>
        <w:t>w (zadanie nr 1).</w:t>
      </w:r>
    </w:p>
    <w:p w14:paraId="7BADEF9D" w14:textId="5EAF55C9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16. Kontakt między stronami, składanie zamówień na transport i ich potwierdzanie odbywać się będzie w następujący sposób:</w:t>
      </w:r>
    </w:p>
    <w:p w14:paraId="3A939A75" w14:textId="33D28B20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lastRenderedPageBreak/>
        <w:t xml:space="preserve">a) </w:t>
      </w:r>
      <w:r w:rsidRPr="00C70B90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oraz w przypadku absencji w/w pracownika:</w:t>
      </w:r>
    </w:p>
    <w:p w14:paraId="1BDE5414" w14:textId="77777777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b)  Ze strony Zleceniodawcy osobą upoważnioną do kontaktów ze Zleceniobiorcą w sprawach związanych z realizacją umowy jest: </w:t>
      </w:r>
    </w:p>
    <w:p w14:paraId="57A96791" w14:textId="77777777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oraz w przypadku absencji w/w pracownika:</w:t>
      </w:r>
    </w:p>
    <w:p w14:paraId="292493DD" w14:textId="0521CD7F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c) </w:t>
      </w:r>
      <w:r w:rsidRPr="00C70B90">
        <w:rPr>
          <w:sz w:val="24"/>
          <w:szCs w:val="24"/>
        </w:rPr>
        <w:tab/>
        <w:t xml:space="preserve">Zmiana osób wskazanych w </w:t>
      </w:r>
      <w:bookmarkStart w:id="5" w:name="_Hlk158203097"/>
      <w:r w:rsidRPr="00C70B90">
        <w:rPr>
          <w:sz w:val="24"/>
          <w:szCs w:val="24"/>
        </w:rPr>
        <w:t xml:space="preserve">ust. 16 pkt a i b </w:t>
      </w:r>
      <w:bookmarkEnd w:id="5"/>
      <w:r w:rsidRPr="00C70B90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d)  Zleceniobiorca zobowiązuje się świadczyć usługę transportu osób całodobowo we wszystkie dni miesiąca, w ciągu całego okresu trwania umowy.</w:t>
      </w:r>
    </w:p>
    <w:p w14:paraId="2152BD0F" w14:textId="7BC08A74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e) </w:t>
      </w:r>
      <w:r w:rsidRPr="00C70B90">
        <w:rPr>
          <w:sz w:val="24"/>
          <w:szCs w:val="24"/>
        </w:rPr>
        <w:tab/>
        <w:t>Zleceniodawca w każdym przypadku zlecenia Zleceniobiorcy wykonania usługi transportu osób będzie przesyłał mu je elektronicznie na adres poczty elektronicznej podany w paragrafie 1 ust. 1 najpóźniej na 2 dni przed planowanym wyjazdem.</w:t>
      </w:r>
    </w:p>
    <w:p w14:paraId="7E2B9D92" w14:textId="248C71C3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f) Zleceniobiorca potwierdzi elektronicznie przyjęcie do realizacji usługi transportu osób, na adres poczty elektronicznej podany w ust. 16 pkt a i b, w ciągu 1 dnia od otrzymania zlecenia.</w:t>
      </w:r>
    </w:p>
    <w:p w14:paraId="09100C8E" w14:textId="3AF515CA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g) W przypadku, gdy Zleceniobiorca nie potwierdzi przyjęcia usługi transportu osób w ciągu 1 dnia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6751B8F4" w:rsidR="006E4EF1" w:rsidRPr="00C70B90" w:rsidRDefault="006E4EF1" w:rsidP="006E4EF1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h) W przypadku zleceń nagłych (do dwóch dni przed planowanym wyjazdem) w celu pilnej realizacji usługi kontakt odbywać się będzie telefonicznie, a następnie zlecenie zostanie wysłane bezzwłocznie elektronicznie na adres poczty elektronicznej podany w ust. 16 pkt a na podstawie każdorazowego uzgodnienia telefonicznego dotyczącego dostępności pojazdów. Potwierdzenie przyjęcia usługi do realizacji nastąpi ze strony Zleceniobiorcy bezzwłocznie elektronicznie na adres poczty elektronicznej podany w ust. 16 pkt b.</w:t>
      </w:r>
    </w:p>
    <w:p w14:paraId="3F2D0D5B" w14:textId="77777777" w:rsidR="00F7227C" w:rsidRPr="00C70B90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3</w:t>
      </w:r>
    </w:p>
    <w:p w14:paraId="6CFE5090" w14:textId="52BB5FB9" w:rsidR="00F7227C" w:rsidRPr="00C70B90" w:rsidRDefault="00F7227C" w:rsidP="00670544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Niniejsza umowa obowiązuje od daty podpisania niniejszej umowy</w:t>
      </w:r>
      <w:r w:rsidR="00657E40" w:rsidRPr="00C70B90">
        <w:rPr>
          <w:sz w:val="24"/>
          <w:szCs w:val="24"/>
        </w:rPr>
        <w:t xml:space="preserve"> </w:t>
      </w:r>
      <w:r w:rsidR="00670544" w:rsidRPr="00C70B90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do </w:t>
      </w:r>
      <w:r w:rsidR="00670544">
        <w:rPr>
          <w:rFonts w:eastAsia="Andale Sans UI"/>
          <w:bCs/>
          <w:kern w:val="2"/>
          <w:sz w:val="24"/>
          <w:szCs w:val="24"/>
          <w:lang w:eastAsia="zh-CN" w:bidi="en-US"/>
        </w:rPr>
        <w:t>12 m-</w:t>
      </w:r>
      <w:proofErr w:type="spellStart"/>
      <w:r w:rsidR="00670544">
        <w:rPr>
          <w:rFonts w:eastAsia="Andale Sans UI"/>
          <w:bCs/>
          <w:kern w:val="2"/>
          <w:sz w:val="24"/>
          <w:szCs w:val="24"/>
          <w:lang w:eastAsia="zh-CN" w:bidi="en-US"/>
        </w:rPr>
        <w:t>cy</w:t>
      </w:r>
      <w:proofErr w:type="spellEnd"/>
      <w:r w:rsidR="00670544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od daty zawarcia umowy.</w:t>
      </w:r>
    </w:p>
    <w:p w14:paraId="73658EEF" w14:textId="77777777" w:rsidR="00F7227C" w:rsidRPr="00C70B90" w:rsidRDefault="00F7227C" w:rsidP="00F7227C">
      <w:pPr>
        <w:jc w:val="center"/>
        <w:rPr>
          <w:sz w:val="24"/>
          <w:szCs w:val="24"/>
        </w:rPr>
      </w:pPr>
      <w:bookmarkStart w:id="6" w:name="_Hlk158805046"/>
      <w:r w:rsidRPr="00C70B90">
        <w:rPr>
          <w:sz w:val="24"/>
          <w:szCs w:val="24"/>
        </w:rPr>
        <w:t>§ 4</w:t>
      </w:r>
    </w:p>
    <w:bookmarkEnd w:id="6"/>
    <w:p w14:paraId="2965366B" w14:textId="526F00F3" w:rsidR="00067623" w:rsidRPr="00C70B90" w:rsidRDefault="00F7227C" w:rsidP="00F51E7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Strony ustalają cenę netto za 1 kilometr przejazdu w wysokości:</w:t>
      </w:r>
      <w:r w:rsidR="00EC3985" w:rsidRPr="00C70B90">
        <w:rPr>
          <w:sz w:val="24"/>
          <w:szCs w:val="24"/>
        </w:rPr>
        <w:t xml:space="preserve"> </w:t>
      </w:r>
      <w:r w:rsidR="00067623" w:rsidRPr="00C70B90">
        <w:rPr>
          <w:sz w:val="24"/>
          <w:szCs w:val="24"/>
        </w:rPr>
        <w:t>…………………. PLN</w:t>
      </w:r>
    </w:p>
    <w:p w14:paraId="00EBA18C" w14:textId="77777777" w:rsidR="00F7227C" w:rsidRPr="00C70B90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6AA12A49" w14:textId="449FAF0C" w:rsidR="00F7227C" w:rsidRPr="00C70B90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7" w:name="_Hlk158805086"/>
      <w:r w:rsidRPr="00C70B90">
        <w:rPr>
          <w:sz w:val="24"/>
          <w:szCs w:val="24"/>
        </w:rPr>
        <w:t xml:space="preserve">Z zastrzeżeniem opisanym w § 9, </w:t>
      </w:r>
      <w:bookmarkEnd w:id="7"/>
      <w:r w:rsidRPr="00C70B90">
        <w:rPr>
          <w:sz w:val="24"/>
          <w:szCs w:val="24"/>
        </w:rPr>
        <w:t>c</w:t>
      </w:r>
      <w:r w:rsidR="00F7227C" w:rsidRPr="00C70B90">
        <w:rPr>
          <w:sz w:val="24"/>
          <w:szCs w:val="24"/>
        </w:rPr>
        <w:t>ena za 1 km trasy pozostanie niezmienna w okresie</w:t>
      </w:r>
      <w:r w:rsidRPr="00C70B90">
        <w:rPr>
          <w:sz w:val="24"/>
          <w:szCs w:val="24"/>
        </w:rPr>
        <w:t xml:space="preserve"> </w:t>
      </w:r>
      <w:r w:rsidR="00F7227C" w:rsidRPr="00C70B90">
        <w:rPr>
          <w:sz w:val="24"/>
          <w:szCs w:val="24"/>
        </w:rPr>
        <w:t>obowiązywania umowy.</w:t>
      </w:r>
    </w:p>
    <w:p w14:paraId="43E015BA" w14:textId="676FC27F" w:rsidR="00F7227C" w:rsidRPr="00C70B90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C70B90">
        <w:rPr>
          <w:sz w:val="24"/>
          <w:szCs w:val="24"/>
        </w:rPr>
        <w:t>Z zastrzeżeniem opisanym w § 9, c</w:t>
      </w:r>
      <w:r w:rsidR="00F7227C" w:rsidRPr="00C70B90">
        <w:rPr>
          <w:sz w:val="24"/>
          <w:szCs w:val="24"/>
        </w:rPr>
        <w:t>ałkowite wynagrodzenie za przedmiot umowy nie przekroczy: …………... zł. brutto (słownie: …………………….).</w:t>
      </w:r>
    </w:p>
    <w:p w14:paraId="06AE5265" w14:textId="77777777" w:rsidR="00F7227C" w:rsidRPr="00C70B90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 w:rsidRPr="00C70B90">
        <w:rPr>
          <w:sz w:val="24"/>
          <w:szCs w:val="24"/>
        </w:rPr>
        <w:t>y.</w:t>
      </w:r>
    </w:p>
    <w:p w14:paraId="689BADA7" w14:textId="77777777" w:rsidR="00F7227C" w:rsidRPr="00C70B90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C70B90">
        <w:rPr>
          <w:sz w:val="24"/>
          <w:szCs w:val="24"/>
        </w:rPr>
        <w:lastRenderedPageBreak/>
        <w:t xml:space="preserve"> Ilość kilometrów przewozu będzie liczona od i do miejsca podstawienia autokaru wskazanego przez Zleceniodawcę.</w:t>
      </w:r>
    </w:p>
    <w:p w14:paraId="3761CC04" w14:textId="4B4098D6" w:rsidR="00F7227C" w:rsidRPr="00C70B90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14:paraId="0834271B" w14:textId="3BE2514A" w:rsidR="008D69B6" w:rsidRPr="00C70B90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Minimalny gwarantowany zakres umowy wynosi </w:t>
      </w:r>
      <w:r w:rsidR="00F51E71" w:rsidRPr="00C70B90">
        <w:rPr>
          <w:sz w:val="24"/>
          <w:szCs w:val="24"/>
        </w:rPr>
        <w:t>…………………. km.</w:t>
      </w:r>
    </w:p>
    <w:p w14:paraId="4F7258F0" w14:textId="77777777" w:rsidR="00F7227C" w:rsidRPr="00C70B90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5</w:t>
      </w:r>
    </w:p>
    <w:p w14:paraId="2F2FDBF9" w14:textId="77777777" w:rsidR="00F7227C" w:rsidRPr="00C70B90" w:rsidRDefault="00F7227C" w:rsidP="00F7227C">
      <w:p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>1. Dokumentem rozliczeniowym będzie faktura VAT.</w:t>
      </w:r>
    </w:p>
    <w:p w14:paraId="5A16B865" w14:textId="502926B0" w:rsidR="00F7227C" w:rsidRPr="00C70B90" w:rsidRDefault="00F7227C" w:rsidP="00F7227C">
      <w:p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2. Należność,  o której mowa w § 4 ust. </w:t>
      </w:r>
      <w:r w:rsidR="00D23D6C" w:rsidRPr="00C70B90">
        <w:rPr>
          <w:sz w:val="24"/>
          <w:szCs w:val="24"/>
        </w:rPr>
        <w:t>2</w:t>
      </w:r>
      <w:r w:rsidRPr="00C70B90">
        <w:rPr>
          <w:sz w:val="24"/>
          <w:szCs w:val="24"/>
        </w:rPr>
        <w:t xml:space="preserve"> będzie uregulowana przez Zleceniodawcę </w:t>
      </w:r>
      <w:r w:rsidR="009C1F7A" w:rsidRPr="00C70B90">
        <w:rPr>
          <w:sz w:val="24"/>
          <w:szCs w:val="24"/>
        </w:rPr>
        <w:t xml:space="preserve">po wykonaniu </w:t>
      </w:r>
      <w:r w:rsidR="00367577" w:rsidRPr="00C70B90">
        <w:rPr>
          <w:sz w:val="24"/>
          <w:szCs w:val="24"/>
        </w:rPr>
        <w:t xml:space="preserve">częściowej </w:t>
      </w:r>
      <w:r w:rsidR="009C1F7A" w:rsidRPr="00C70B90">
        <w:rPr>
          <w:sz w:val="24"/>
          <w:szCs w:val="24"/>
        </w:rPr>
        <w:t>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34ACEBD6" w14:textId="77777777" w:rsidR="00F7227C" w:rsidRPr="00C70B90" w:rsidRDefault="00F7227C" w:rsidP="00F7227C">
      <w:p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Pr="00C70B90" w:rsidRDefault="00F7227C" w:rsidP="00F7227C">
      <w:p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Pr="00C70B90" w:rsidRDefault="00F7227C" w:rsidP="00F7227C">
      <w:p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Pr="00C70B90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6</w:t>
      </w:r>
    </w:p>
    <w:p w14:paraId="7E1EBEC2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1. Strony ustanawiają odpowiedzialność za niewykonanie lub nienależyte wykonanie umowy </w:t>
      </w:r>
      <w:r w:rsidRPr="00C70B90">
        <w:rPr>
          <w:sz w:val="24"/>
          <w:szCs w:val="24"/>
        </w:rPr>
        <w:br/>
        <w:t>w formie kar umownych.</w:t>
      </w:r>
    </w:p>
    <w:p w14:paraId="7C890352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2. Zleceniobiorca zapłaci Zleceniodawcy  kary umowne:</w:t>
      </w:r>
    </w:p>
    <w:p w14:paraId="2F5161E4" w14:textId="77777777" w:rsidR="00F7227C" w:rsidRPr="00C70B90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Pr="00C70B90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 za niepodstawienie pojazdu, </w:t>
      </w:r>
      <w:r w:rsidR="009C1F7A" w:rsidRPr="00C70B90">
        <w:rPr>
          <w:sz w:val="24"/>
          <w:szCs w:val="24"/>
        </w:rPr>
        <w:t xml:space="preserve">w terminie </w:t>
      </w:r>
      <w:r w:rsidRPr="00C70B90">
        <w:rPr>
          <w:sz w:val="24"/>
          <w:szCs w:val="24"/>
        </w:rPr>
        <w:t>o którym mowa w  § 2 ust. 13 niniejszej umowy w wysokości określonej w § 4 ust. 2</w:t>
      </w:r>
    </w:p>
    <w:p w14:paraId="102710DE" w14:textId="48CB24CC" w:rsidR="00F7227C" w:rsidRPr="00C70B90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  w przypadku podstawienia pojazdu niespełniającego warunków określonych w SWZ i § 2 ust. 5 </w:t>
      </w:r>
      <w:r w:rsidR="006C0A7A" w:rsidRPr="00C70B90">
        <w:rPr>
          <w:sz w:val="24"/>
          <w:szCs w:val="24"/>
        </w:rPr>
        <w:t>a)/b)</w:t>
      </w:r>
      <w:r w:rsidRPr="00C70B90">
        <w:rPr>
          <w:sz w:val="24"/>
          <w:szCs w:val="24"/>
        </w:rPr>
        <w:t>umowy Zleceniodawca naliczy karę umowną w wysokości 40% wynagrodzenia za dany przewóz.</w:t>
      </w:r>
    </w:p>
    <w:p w14:paraId="45BEBCE3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6.  </w:t>
      </w:r>
      <w:r w:rsidRPr="00C70B90"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Pr="00C70B90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Pr="00C70B90" w:rsidRDefault="00F7227C" w:rsidP="00F7227C">
      <w:pPr>
        <w:jc w:val="center"/>
        <w:rPr>
          <w:rStyle w:val="colour"/>
          <w:sz w:val="24"/>
          <w:szCs w:val="24"/>
        </w:rPr>
      </w:pPr>
      <w:r w:rsidRPr="00C70B90">
        <w:rPr>
          <w:sz w:val="24"/>
          <w:szCs w:val="24"/>
        </w:rPr>
        <w:t>§ 7</w:t>
      </w:r>
    </w:p>
    <w:p w14:paraId="5885FC33" w14:textId="77777777" w:rsidR="00F7227C" w:rsidRPr="00C70B90" w:rsidRDefault="00F7227C" w:rsidP="00F7227C">
      <w:pPr>
        <w:pStyle w:val="NormalnyWeb"/>
        <w:spacing w:before="0" w:beforeAutospacing="0" w:after="0" w:afterAutospacing="0"/>
        <w:jc w:val="both"/>
      </w:pPr>
      <w:r w:rsidRPr="00C70B90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Pr="00C70B90" w:rsidRDefault="00F7227C" w:rsidP="00F7227C">
      <w:pPr>
        <w:pStyle w:val="NormalnyWeb"/>
        <w:spacing w:before="0" w:beforeAutospacing="0" w:after="0" w:afterAutospacing="0"/>
        <w:jc w:val="both"/>
      </w:pPr>
      <w:r w:rsidRPr="00C70B90">
        <w:rPr>
          <w:rStyle w:val="colour"/>
        </w:rPr>
        <w:t xml:space="preserve">a) w przypadku podjęcia likwidacji firmy przez Zleceniobiorcę lub co najmniej jednego </w:t>
      </w:r>
      <w:r w:rsidRPr="00C70B90">
        <w:br/>
      </w:r>
      <w:r w:rsidRPr="00C70B90"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C70B90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C70B90">
        <w:rPr>
          <w:rStyle w:val="colour"/>
        </w:rPr>
        <w:lastRenderedPageBreak/>
        <w:t>b) zostanie wydany nakaz zajęcia majątku Zleceniobiorcy w zakresie, który uniemożliwia wykonanie przez Zleceniobiorców przedmiotu Umowy,</w:t>
      </w:r>
    </w:p>
    <w:p w14:paraId="3A2405D0" w14:textId="5D79236C" w:rsidR="00943704" w:rsidRPr="00C70B90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C70B90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C70B90" w:rsidRDefault="00943704" w:rsidP="00943704">
      <w:pPr>
        <w:pStyle w:val="NormalnyWeb"/>
        <w:spacing w:before="0" w:beforeAutospacing="0" w:after="0" w:afterAutospacing="0"/>
        <w:jc w:val="both"/>
      </w:pPr>
      <w:r w:rsidRPr="00C70B90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C70B90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C70B90" w:rsidRDefault="00943704" w:rsidP="00943704">
      <w:pPr>
        <w:ind w:left="284"/>
        <w:rPr>
          <w:sz w:val="24"/>
          <w:szCs w:val="24"/>
        </w:rPr>
      </w:pPr>
      <w:r w:rsidRPr="00C70B90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C70B90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C70B90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C70B90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C70B90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C70B90">
        <w:rPr>
          <w:color w:val="000000"/>
          <w:kern w:val="2"/>
          <w:sz w:val="24"/>
          <w:szCs w:val="24"/>
        </w:rPr>
        <w:t>ppkt</w:t>
      </w:r>
      <w:proofErr w:type="spellEnd"/>
      <w:r w:rsidRPr="00C70B90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C70B90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C70B90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C70B90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 xml:space="preserve">a/ </w:t>
      </w:r>
      <w:r w:rsidRPr="00C70B90">
        <w:rPr>
          <w:kern w:val="2"/>
          <w:sz w:val="24"/>
          <w:szCs w:val="24"/>
        </w:rPr>
        <w:tab/>
        <w:t xml:space="preserve">wystąpienia </w:t>
      </w:r>
      <w:r w:rsidRPr="00C70B90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 xml:space="preserve">5. </w:t>
      </w:r>
      <w:r w:rsidRPr="00C70B90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C70B90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70B90">
        <w:rPr>
          <w:kern w:val="2"/>
          <w:sz w:val="24"/>
          <w:szCs w:val="24"/>
        </w:rPr>
        <w:t>6.</w:t>
      </w:r>
      <w:r w:rsidRPr="00C70B90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Pr="00C70B90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Pr="00C70B90" w:rsidRDefault="00F7227C" w:rsidP="003B2087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</w:t>
      </w:r>
      <w:r w:rsidR="00943704" w:rsidRPr="00C70B90">
        <w:rPr>
          <w:sz w:val="24"/>
          <w:szCs w:val="24"/>
        </w:rPr>
        <w:t>9</w:t>
      </w:r>
    </w:p>
    <w:p w14:paraId="65FACFD5" w14:textId="6F80B632" w:rsidR="00243BF3" w:rsidRPr="00C70B90" w:rsidRDefault="00243BF3" w:rsidP="00891307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1. Strony przewidują możliwość zmiany poziomu maksymalnego wynagrodzenia, o którym mowa w § 4 ust. </w:t>
      </w:r>
      <w:r w:rsidR="00367577" w:rsidRPr="00C70B90">
        <w:rPr>
          <w:sz w:val="24"/>
          <w:szCs w:val="24"/>
        </w:rPr>
        <w:t>1 i 4</w:t>
      </w:r>
      <w:r w:rsidRPr="00C70B90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C70B90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C70B90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C70B90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C70B90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C70B90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</w:t>
      </w:r>
      <w:r w:rsidRPr="00C70B90">
        <w:rPr>
          <w:sz w:val="24"/>
          <w:szCs w:val="24"/>
        </w:rPr>
        <w:lastRenderedPageBreak/>
        <w:t xml:space="preserve">miesiąca, w którym Strona wnioskuje o taką zmianę, zmieni się o więcej niż 4% w porównaniu ze wskaźnikiem bazowym, o którym mowa w lit b); </w:t>
      </w:r>
    </w:p>
    <w:p w14:paraId="5338C631" w14:textId="54FAE3A1" w:rsidR="00243BF3" w:rsidRPr="00C70B90" w:rsidRDefault="00243BF3" w:rsidP="00891307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2</w:t>
      </w:r>
      <w:r w:rsidR="00891307" w:rsidRPr="00C70B90">
        <w:rPr>
          <w:sz w:val="24"/>
          <w:szCs w:val="24"/>
        </w:rPr>
        <w:t>.</w:t>
      </w:r>
      <w:r w:rsidRPr="00C70B90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C70B90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C70B90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59710B1A" w:rsidR="00243BF3" w:rsidRPr="00C70B90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367577" w:rsidRPr="00C70B90">
        <w:rPr>
          <w:sz w:val="24"/>
          <w:szCs w:val="24"/>
        </w:rPr>
        <w:t>4</w:t>
      </w:r>
      <w:r w:rsidRPr="00C70B90">
        <w:rPr>
          <w:sz w:val="24"/>
          <w:szCs w:val="24"/>
        </w:rPr>
        <w:t xml:space="preserve"> niniejszej Umowy, </w:t>
      </w:r>
    </w:p>
    <w:p w14:paraId="6A3A8B0A" w14:textId="77777777" w:rsidR="00243BF3" w:rsidRPr="00C70B90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C70B90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239FCD23" w:rsidR="003B2087" w:rsidRPr="00C70B90" w:rsidRDefault="003B2087" w:rsidP="00243BF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2D61DA0" w14:textId="0C56718C" w:rsidR="00C70B90" w:rsidRPr="00C70B90" w:rsidRDefault="00C70B90" w:rsidP="00C70B90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§10</w:t>
      </w:r>
    </w:p>
    <w:p w14:paraId="6EF8757E" w14:textId="77777777" w:rsidR="00601B6C" w:rsidRPr="00C70B90" w:rsidRDefault="00601B6C" w:rsidP="00601B6C">
      <w:pPr>
        <w:widowControl w:val="0"/>
        <w:numPr>
          <w:ilvl w:val="0"/>
          <w:numId w:val="35"/>
        </w:num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>Dopuszcza się możliwość zmiany wysokości wynagrodzenia należnego Wykonawcy w formie pisemnego aneksu, każdorazowo w przypadku wystąpienia jednej z następujących okoliczności:</w:t>
      </w:r>
    </w:p>
    <w:p w14:paraId="4CC066DF" w14:textId="77777777" w:rsidR="00601B6C" w:rsidRPr="00C70B90" w:rsidRDefault="00601B6C" w:rsidP="00601B6C">
      <w:pPr>
        <w:widowControl w:val="0"/>
        <w:suppressAutoHyphens/>
        <w:ind w:left="709" w:hanging="283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1)</w:t>
      </w:r>
      <w:r w:rsidRPr="00C70B90">
        <w:rPr>
          <w:sz w:val="24"/>
          <w:szCs w:val="24"/>
        </w:rPr>
        <w:tab/>
        <w:t>zmiany stawki podatku od towarów i usług,</w:t>
      </w:r>
    </w:p>
    <w:p w14:paraId="0C375BD8" w14:textId="77777777" w:rsidR="00601B6C" w:rsidRPr="00C70B90" w:rsidRDefault="00601B6C" w:rsidP="00601B6C">
      <w:pPr>
        <w:widowControl w:val="0"/>
        <w:suppressAutoHyphens/>
        <w:ind w:left="709" w:hanging="283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2)</w:t>
      </w:r>
      <w:r w:rsidRPr="00C70B90">
        <w:rPr>
          <w:sz w:val="24"/>
          <w:szCs w:val="24"/>
        </w:rPr>
        <w:tab/>
        <w:t>zmiany wysokości minimalnego wynagrodzenia za pracę albo minimalnej stawki godzinowej, ustalonego na podstawie przepisów o minimalnym wynagrodzeniu za pracę,</w:t>
      </w:r>
    </w:p>
    <w:p w14:paraId="42CB3759" w14:textId="77777777" w:rsidR="00601B6C" w:rsidRPr="00C70B90" w:rsidRDefault="00601B6C" w:rsidP="00601B6C">
      <w:pPr>
        <w:widowControl w:val="0"/>
        <w:suppressAutoHyphens/>
        <w:ind w:left="709" w:hanging="283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3)</w:t>
      </w:r>
      <w:r w:rsidRPr="00C70B90"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09172EEC" w14:textId="77777777" w:rsidR="00601B6C" w:rsidRPr="00C70B90" w:rsidRDefault="00601B6C" w:rsidP="00601B6C">
      <w:pPr>
        <w:widowControl w:val="0"/>
        <w:suppressAutoHyphens/>
        <w:ind w:left="709" w:hanging="283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4) zmiany gromadzenia i wysokości wpłat do pracowniczych planów kapitałowych, o których mowa w ustawie z dnia 4 października 2018 r. o pracowniczych planach kapitałowych,</w:t>
      </w:r>
    </w:p>
    <w:p w14:paraId="596FC230" w14:textId="77777777" w:rsidR="00601B6C" w:rsidRPr="00C70B90" w:rsidRDefault="00601B6C" w:rsidP="00601B6C">
      <w:pPr>
        <w:widowControl w:val="0"/>
        <w:suppressAutoHyphens/>
        <w:ind w:left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- na zasadach i w sposób określony w ust. 2 - 12, jeżeli zmiany te będą miały wpływ na koszty wykonania zamówienia przez Wykonawcę.</w:t>
      </w:r>
    </w:p>
    <w:p w14:paraId="2F799CF5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Zmiana wysokości wynagrodzenia należnego Wykonawcy w przypadku zaistnienia przesłanki, </w:t>
      </w:r>
      <w:r w:rsidRPr="00C70B90">
        <w:rPr>
          <w:sz w:val="24"/>
          <w:szCs w:val="24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7871D99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>W przypadku zmiany, o której mowa w ust. 1 pkt 1, wartość wynagrodzenia netto nie zmieni się, a wartość wynagrodzenia brutto zostanie wyliczona na podstawie nowych przepisów.</w:t>
      </w:r>
    </w:p>
    <w:p w14:paraId="45875212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Zmiana wysokości wynagrodzenia w przypadku zaistnienia przesłanki, o której mowa w ust. 1 pkt 2 lub 3, będzie obejmować wyłącznie część wynagrodzenia należnego Wykonawcy, </w:t>
      </w:r>
      <w:r w:rsidRPr="00C70B90">
        <w:rPr>
          <w:sz w:val="24"/>
          <w:szCs w:val="24"/>
        </w:rPr>
        <w:br/>
        <w:t>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3644E0F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przypadku zmiany, o której mowa w ust. 1 pkt 2, wynagrodzenie Wykonawcy ulegnie zmianie o kwotę odpowiadającą wzrostowi kosztu Wykonawcy w związku ze zwiększeniem wysokości </w:t>
      </w:r>
      <w:r w:rsidRPr="00C70B90">
        <w:rPr>
          <w:sz w:val="24"/>
          <w:szCs w:val="24"/>
        </w:rPr>
        <w:lastRenderedPageBreak/>
        <w:t>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A138743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przypadku zmiany, o której mowa w ust. 1 pkt 3, wynagrodzenie Wykonawcy ulegnie zmianie o kwotę odpowiadającą zmianie kosztu Wykonawcy ponoszonego w związku </w:t>
      </w:r>
      <w:r w:rsidRPr="00C70B90">
        <w:rPr>
          <w:sz w:val="24"/>
          <w:szCs w:val="24"/>
        </w:rPr>
        <w:br/>
        <w:t>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A391240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4A7DCCDC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przypadku zmian, o których mowa w ust. 1 pkt 2 lub pkt 3, jeżeli z wnioskiem występuje Wykonawca, jest on zobowiązany dołączyć do wniosku dokumenty, z których będzie wynikać, w jakim zakresie zmiany te mają wpływ na koszty wykonania Umowy, </w:t>
      </w:r>
      <w:r w:rsidRPr="00C70B90">
        <w:rPr>
          <w:sz w:val="24"/>
          <w:szCs w:val="24"/>
        </w:rPr>
        <w:br/>
        <w:t>w szczególności:</w:t>
      </w:r>
    </w:p>
    <w:p w14:paraId="5728E2D2" w14:textId="77777777" w:rsidR="00601B6C" w:rsidRPr="00C70B90" w:rsidRDefault="00601B6C" w:rsidP="00601B6C">
      <w:pPr>
        <w:widowControl w:val="0"/>
        <w:suppressAutoHyphens/>
        <w:ind w:left="851" w:hanging="425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1)</w:t>
      </w:r>
      <w:r w:rsidRPr="00C70B90"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56927664" w14:textId="77777777" w:rsidR="00601B6C" w:rsidRPr="00C70B90" w:rsidRDefault="00601B6C" w:rsidP="00601B6C">
      <w:pPr>
        <w:widowControl w:val="0"/>
        <w:suppressAutoHyphens/>
        <w:ind w:left="851" w:hanging="425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2)</w:t>
      </w:r>
      <w:r w:rsidRPr="00C70B90">
        <w:rPr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BD4CDF1" w14:textId="75C40B85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3DED7ACE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5A8D0C06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przypadku otrzymania przez Stronę informacji o niezatwierdzeniu wniosku lub częściowym zatwierdzeniu wniosku, Strona ta może ponownie wystąpić z wnioskiem, </w:t>
      </w:r>
      <w:r w:rsidRPr="00C70B90">
        <w:rPr>
          <w:sz w:val="24"/>
          <w:szCs w:val="24"/>
        </w:rPr>
        <w:br/>
        <w:t>o którym mowa w ust. 7. W takim przypadku przepisy ust. 8 - 10 oraz 12 stosuje się odpowiednio.</w:t>
      </w:r>
    </w:p>
    <w:p w14:paraId="70131E30" w14:textId="77777777" w:rsidR="00601B6C" w:rsidRPr="00C70B90" w:rsidRDefault="00601B6C" w:rsidP="00601B6C">
      <w:pPr>
        <w:widowControl w:val="0"/>
        <w:numPr>
          <w:ilvl w:val="0"/>
          <w:numId w:val="34"/>
        </w:numPr>
        <w:suppressAutoHyphens/>
        <w:ind w:left="426" w:hanging="426"/>
        <w:jc w:val="both"/>
        <w:rPr>
          <w:sz w:val="24"/>
          <w:szCs w:val="24"/>
        </w:rPr>
      </w:pPr>
      <w:r w:rsidRPr="00C70B90">
        <w:rPr>
          <w:sz w:val="24"/>
          <w:szCs w:val="24"/>
        </w:rPr>
        <w:t>Zawarcie aneksu nastąpi nie później niż w terminie 10 dni roboczych od dnia zatwierdzenia wniosku o dokonanie zmiany wysokości wynagrodzenia należnego Wykonawcy.</w:t>
      </w:r>
    </w:p>
    <w:p w14:paraId="55AD5C4B" w14:textId="77777777" w:rsidR="00601B6C" w:rsidRPr="00C70B90" w:rsidRDefault="00601B6C" w:rsidP="00243BF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1268031" w14:textId="2C0483DC" w:rsidR="003D6340" w:rsidRPr="00C70B90" w:rsidRDefault="003D6340" w:rsidP="003D6340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</w:t>
      </w:r>
      <w:r w:rsidR="00943704" w:rsidRPr="00C70B90">
        <w:rPr>
          <w:sz w:val="24"/>
          <w:szCs w:val="24"/>
        </w:rPr>
        <w:t>1</w:t>
      </w:r>
      <w:r w:rsidR="00C70B90" w:rsidRPr="00C70B90">
        <w:rPr>
          <w:sz w:val="24"/>
          <w:szCs w:val="24"/>
        </w:rPr>
        <w:t>1</w:t>
      </w:r>
    </w:p>
    <w:p w14:paraId="4D10BE3A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lastRenderedPageBreak/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Pr="00C70B90" w:rsidRDefault="00F7227C" w:rsidP="00F7227C">
      <w:pPr>
        <w:jc w:val="center"/>
        <w:rPr>
          <w:sz w:val="24"/>
          <w:szCs w:val="24"/>
        </w:rPr>
      </w:pPr>
    </w:p>
    <w:p w14:paraId="46A79845" w14:textId="661FF4A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 xml:space="preserve">§ </w:t>
      </w:r>
      <w:r w:rsidR="003D6340" w:rsidRPr="00C70B90">
        <w:rPr>
          <w:sz w:val="24"/>
          <w:szCs w:val="24"/>
        </w:rPr>
        <w:t>1</w:t>
      </w:r>
      <w:r w:rsidR="00C70B90" w:rsidRPr="00C70B90">
        <w:rPr>
          <w:sz w:val="24"/>
          <w:szCs w:val="24"/>
        </w:rPr>
        <w:t>2</w:t>
      </w:r>
    </w:p>
    <w:p w14:paraId="268975DF" w14:textId="77777777" w:rsidR="00F7227C" w:rsidRPr="00C70B90" w:rsidRDefault="00F7227C" w:rsidP="00F7227C">
      <w:pPr>
        <w:rPr>
          <w:sz w:val="24"/>
          <w:szCs w:val="24"/>
        </w:rPr>
      </w:pPr>
      <w:r w:rsidRPr="00C70B90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Pr="00C70B90" w:rsidRDefault="00F7227C" w:rsidP="00F7227C">
      <w:pPr>
        <w:rPr>
          <w:sz w:val="24"/>
          <w:szCs w:val="24"/>
        </w:rPr>
      </w:pPr>
    </w:p>
    <w:p w14:paraId="5CD8C21D" w14:textId="6B5CE9E0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1</w:t>
      </w:r>
      <w:r w:rsidR="00C70B90" w:rsidRPr="00C70B90">
        <w:rPr>
          <w:sz w:val="24"/>
          <w:szCs w:val="24"/>
        </w:rPr>
        <w:t>3</w:t>
      </w:r>
    </w:p>
    <w:p w14:paraId="029BBB37" w14:textId="77777777" w:rsidR="00F7227C" w:rsidRPr="00C70B90" w:rsidRDefault="00F7227C" w:rsidP="00F7227C">
      <w:pPr>
        <w:jc w:val="both"/>
        <w:rPr>
          <w:sz w:val="24"/>
          <w:szCs w:val="24"/>
        </w:rPr>
      </w:pPr>
      <w:r w:rsidRPr="00C70B90">
        <w:rPr>
          <w:sz w:val="24"/>
          <w:szCs w:val="24"/>
        </w:rPr>
        <w:t xml:space="preserve">W sprawach nie uregulowanych w niniejszej umowie stosuje się przepisy kodeksu cywilnego </w:t>
      </w:r>
      <w:r w:rsidRPr="00C70B90"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Pr="00C70B90" w:rsidRDefault="00F7227C" w:rsidP="00F7227C">
      <w:pPr>
        <w:rPr>
          <w:sz w:val="24"/>
          <w:szCs w:val="24"/>
        </w:rPr>
      </w:pPr>
    </w:p>
    <w:p w14:paraId="19DA22E7" w14:textId="1EC8264F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>§ 1</w:t>
      </w:r>
      <w:r w:rsidR="00C70B90" w:rsidRPr="00C70B90">
        <w:rPr>
          <w:sz w:val="24"/>
          <w:szCs w:val="24"/>
        </w:rPr>
        <w:t>4</w:t>
      </w:r>
    </w:p>
    <w:p w14:paraId="6079B50F" w14:textId="77777777" w:rsidR="00F7227C" w:rsidRPr="00C70B90" w:rsidRDefault="00F7227C" w:rsidP="00F7227C">
      <w:pPr>
        <w:rPr>
          <w:sz w:val="24"/>
          <w:szCs w:val="24"/>
        </w:rPr>
      </w:pPr>
      <w:r w:rsidRPr="00C70B90"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Pr="00C70B90" w:rsidRDefault="00F7227C" w:rsidP="00F7227C">
      <w:pPr>
        <w:rPr>
          <w:sz w:val="24"/>
          <w:szCs w:val="24"/>
        </w:rPr>
      </w:pPr>
    </w:p>
    <w:p w14:paraId="53BC0C12" w14:textId="63680897" w:rsidR="00F7227C" w:rsidRPr="00C70B90" w:rsidRDefault="00F7227C" w:rsidP="00F7227C">
      <w:pPr>
        <w:jc w:val="center"/>
        <w:rPr>
          <w:sz w:val="24"/>
          <w:szCs w:val="24"/>
        </w:rPr>
      </w:pPr>
      <w:r w:rsidRPr="00C70B90">
        <w:rPr>
          <w:sz w:val="24"/>
          <w:szCs w:val="24"/>
        </w:rPr>
        <w:t xml:space="preserve">§ </w:t>
      </w:r>
      <w:r w:rsidR="003D6340" w:rsidRPr="00C70B90">
        <w:rPr>
          <w:sz w:val="24"/>
          <w:szCs w:val="24"/>
        </w:rPr>
        <w:t>1</w:t>
      </w:r>
      <w:r w:rsidR="00C70B90" w:rsidRPr="00C70B90">
        <w:rPr>
          <w:sz w:val="24"/>
          <w:szCs w:val="24"/>
        </w:rPr>
        <w:t>5</w:t>
      </w:r>
    </w:p>
    <w:p w14:paraId="7027E6BA" w14:textId="77777777" w:rsidR="00F7227C" w:rsidRPr="00C70B90" w:rsidRDefault="00F7227C" w:rsidP="00F7227C">
      <w:pPr>
        <w:rPr>
          <w:sz w:val="24"/>
          <w:szCs w:val="24"/>
        </w:rPr>
      </w:pPr>
      <w:r w:rsidRPr="00C70B90"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Pr="00C70B90" w:rsidRDefault="00F7227C" w:rsidP="00F7227C">
      <w:pPr>
        <w:rPr>
          <w:sz w:val="24"/>
          <w:szCs w:val="24"/>
        </w:rPr>
      </w:pPr>
    </w:p>
    <w:p w14:paraId="270B8471" w14:textId="77777777" w:rsidR="00F7227C" w:rsidRPr="00C70B90" w:rsidRDefault="00F7227C" w:rsidP="00F7227C">
      <w:pPr>
        <w:rPr>
          <w:sz w:val="24"/>
          <w:szCs w:val="24"/>
        </w:rPr>
      </w:pPr>
    </w:p>
    <w:p w14:paraId="7FE4A908" w14:textId="77777777" w:rsidR="00F7227C" w:rsidRPr="00C70B90" w:rsidRDefault="00F7227C" w:rsidP="00F7227C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C70B90">
        <w:rPr>
          <w:rFonts w:ascii="Times New Roman" w:hAnsi="Times New Roman" w:cs="Times New Roman"/>
          <w:b/>
          <w:sz w:val="24"/>
          <w:szCs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Pr="00C70B90" w:rsidRDefault="00F7227C" w:rsidP="00F7227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7F26E631" w14:textId="77777777" w:rsidR="00F7227C" w:rsidRPr="00C70B90" w:rsidRDefault="00F7227C" w:rsidP="00F7227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259D0F4" w14:textId="77777777" w:rsidR="00F7227C" w:rsidRPr="00C70B90" w:rsidRDefault="00F7227C" w:rsidP="00F7227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420F3222" w14:textId="77777777" w:rsidR="00871F8F" w:rsidRDefault="00F7227C" w:rsidP="00812805">
      <w:pPr>
        <w:pStyle w:val="Zwykytekst"/>
        <w:rPr>
          <w:rFonts w:ascii="Times New Roman" w:hAnsi="Times New Roman" w:cs="Times New Roman"/>
          <w:szCs w:val="24"/>
        </w:rPr>
      </w:pPr>
      <w:r w:rsidRPr="00871F8F">
        <w:rPr>
          <w:rFonts w:ascii="Times New Roman" w:hAnsi="Times New Roman" w:cs="Times New Roman"/>
          <w:szCs w:val="24"/>
        </w:rPr>
        <w:t xml:space="preserve">Data i podpis                                                                                             </w:t>
      </w:r>
      <w:r w:rsidRPr="00871F8F">
        <w:rPr>
          <w:rFonts w:ascii="Times New Roman" w:hAnsi="Times New Roman" w:cs="Times New Roman"/>
          <w:szCs w:val="24"/>
        </w:rPr>
        <w:tab/>
        <w:t xml:space="preserve">                                               Data i podpis</w:t>
      </w:r>
    </w:p>
    <w:p w14:paraId="001241D2" w14:textId="77777777" w:rsidR="00871F8F" w:rsidRDefault="00871F8F" w:rsidP="0081280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DF5AF62" w14:textId="77777777" w:rsidR="00871F8F" w:rsidRDefault="00871F8F" w:rsidP="0081280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5950BE85" w14:textId="77777777" w:rsidR="00554A8B" w:rsidRDefault="00871F8F" w:rsidP="00554A8B">
      <w:pPr>
        <w:jc w:val="center"/>
        <w:rPr>
          <w:b/>
          <w:sz w:val="24"/>
          <w:szCs w:val="24"/>
        </w:rPr>
      </w:pPr>
      <w:r w:rsidRPr="00871F8F">
        <w:rPr>
          <w:b/>
          <w:sz w:val="24"/>
          <w:szCs w:val="24"/>
        </w:rPr>
        <w:t>Kontrasygnata finansowa</w:t>
      </w:r>
    </w:p>
    <w:p w14:paraId="521A48EB" w14:textId="77777777" w:rsidR="00554A8B" w:rsidRDefault="00554A8B" w:rsidP="00554A8B">
      <w:pPr>
        <w:rPr>
          <w:iCs/>
        </w:rPr>
      </w:pPr>
    </w:p>
    <w:p w14:paraId="3542EE20" w14:textId="77777777" w:rsidR="00554A8B" w:rsidRDefault="00554A8B" w:rsidP="00554A8B">
      <w:pPr>
        <w:rPr>
          <w:iCs/>
        </w:rPr>
      </w:pPr>
    </w:p>
    <w:p w14:paraId="59C1B300" w14:textId="77777777" w:rsidR="00554A8B" w:rsidRDefault="00554A8B" w:rsidP="00554A8B">
      <w:pPr>
        <w:rPr>
          <w:iCs/>
        </w:rPr>
      </w:pPr>
    </w:p>
    <w:p w14:paraId="5F333F4D" w14:textId="77777777" w:rsidR="00554A8B" w:rsidRDefault="00554A8B" w:rsidP="00554A8B">
      <w:pPr>
        <w:rPr>
          <w:iCs/>
        </w:rPr>
      </w:pPr>
    </w:p>
    <w:p w14:paraId="2922D819" w14:textId="77777777" w:rsidR="00554A8B" w:rsidRDefault="00554A8B" w:rsidP="00554A8B">
      <w:pPr>
        <w:rPr>
          <w:iCs/>
        </w:rPr>
      </w:pPr>
    </w:p>
    <w:p w14:paraId="0F5F7BAD" w14:textId="77777777" w:rsidR="00554A8B" w:rsidRDefault="00554A8B" w:rsidP="00554A8B">
      <w:pPr>
        <w:rPr>
          <w:iCs/>
        </w:rPr>
      </w:pPr>
    </w:p>
    <w:p w14:paraId="08ECF1B9" w14:textId="77777777" w:rsidR="00554A8B" w:rsidRDefault="00554A8B" w:rsidP="00554A8B">
      <w:pPr>
        <w:rPr>
          <w:iCs/>
        </w:rPr>
      </w:pPr>
    </w:p>
    <w:p w14:paraId="3A302517" w14:textId="77777777" w:rsidR="00554A8B" w:rsidRDefault="00554A8B" w:rsidP="00554A8B">
      <w:pPr>
        <w:rPr>
          <w:iCs/>
        </w:rPr>
      </w:pPr>
    </w:p>
    <w:p w14:paraId="2E1E9E9A" w14:textId="77777777" w:rsidR="00554A8B" w:rsidRDefault="00554A8B" w:rsidP="00554A8B">
      <w:pPr>
        <w:rPr>
          <w:iCs/>
        </w:rPr>
      </w:pPr>
    </w:p>
    <w:p w14:paraId="7B61825E" w14:textId="77777777" w:rsidR="00554A8B" w:rsidRDefault="00554A8B" w:rsidP="00554A8B">
      <w:pPr>
        <w:rPr>
          <w:iCs/>
        </w:rPr>
      </w:pPr>
    </w:p>
    <w:p w14:paraId="508283B0" w14:textId="77777777" w:rsidR="00554A8B" w:rsidRDefault="00554A8B" w:rsidP="00554A8B">
      <w:pPr>
        <w:rPr>
          <w:iCs/>
        </w:rPr>
      </w:pPr>
    </w:p>
    <w:p w14:paraId="19AE4CDB" w14:textId="77777777" w:rsidR="00554A8B" w:rsidRDefault="00554A8B" w:rsidP="00554A8B">
      <w:pPr>
        <w:rPr>
          <w:iCs/>
        </w:rPr>
      </w:pPr>
    </w:p>
    <w:p w14:paraId="48C102A4" w14:textId="77777777" w:rsidR="00554A8B" w:rsidRDefault="00554A8B" w:rsidP="00554A8B">
      <w:pPr>
        <w:rPr>
          <w:iCs/>
        </w:rPr>
      </w:pPr>
    </w:p>
    <w:p w14:paraId="1F83C117" w14:textId="77777777" w:rsidR="00554A8B" w:rsidRDefault="00554A8B" w:rsidP="00554A8B">
      <w:pPr>
        <w:rPr>
          <w:iCs/>
        </w:rPr>
      </w:pPr>
    </w:p>
    <w:p w14:paraId="5D76DD80" w14:textId="77777777" w:rsidR="00554A8B" w:rsidRDefault="00554A8B" w:rsidP="00554A8B">
      <w:pPr>
        <w:rPr>
          <w:iCs/>
        </w:rPr>
      </w:pPr>
    </w:p>
    <w:p w14:paraId="3E7A5BFE" w14:textId="77777777" w:rsidR="00554A8B" w:rsidRDefault="00554A8B" w:rsidP="00554A8B">
      <w:pPr>
        <w:rPr>
          <w:iCs/>
        </w:rPr>
      </w:pPr>
    </w:p>
    <w:p w14:paraId="524D8D90" w14:textId="77777777" w:rsidR="00554A8B" w:rsidRDefault="00554A8B" w:rsidP="00554A8B">
      <w:pPr>
        <w:rPr>
          <w:iCs/>
        </w:rPr>
      </w:pPr>
    </w:p>
    <w:p w14:paraId="2566DA88" w14:textId="77777777" w:rsidR="00554A8B" w:rsidRDefault="00554A8B" w:rsidP="00554A8B">
      <w:pPr>
        <w:rPr>
          <w:iCs/>
        </w:rPr>
      </w:pPr>
    </w:p>
    <w:p w14:paraId="55FA2E70" w14:textId="77777777" w:rsidR="00554A8B" w:rsidRDefault="00554A8B" w:rsidP="00554A8B">
      <w:pPr>
        <w:rPr>
          <w:iCs/>
        </w:rPr>
      </w:pPr>
    </w:p>
    <w:p w14:paraId="6631D83A" w14:textId="77777777" w:rsidR="00554A8B" w:rsidRDefault="00554A8B" w:rsidP="00554A8B">
      <w:pPr>
        <w:rPr>
          <w:iCs/>
        </w:rPr>
      </w:pPr>
    </w:p>
    <w:p w14:paraId="5652F3BB" w14:textId="77777777" w:rsidR="00554A8B" w:rsidRDefault="00554A8B" w:rsidP="00554A8B">
      <w:pPr>
        <w:rPr>
          <w:iCs/>
        </w:rPr>
      </w:pPr>
    </w:p>
    <w:p w14:paraId="5AB99634" w14:textId="46E4D3FB" w:rsidR="00554A8B" w:rsidRDefault="00554A8B" w:rsidP="00554A8B">
      <w:pPr>
        <w:rPr>
          <w:iCs/>
        </w:rPr>
      </w:pPr>
    </w:p>
    <w:p w14:paraId="53A524EA" w14:textId="018611F5" w:rsidR="00554A8B" w:rsidRDefault="00554A8B" w:rsidP="00554A8B">
      <w:pPr>
        <w:rPr>
          <w:iCs/>
        </w:rPr>
      </w:pPr>
    </w:p>
    <w:p w14:paraId="0F6B9B87" w14:textId="2E3A5460" w:rsidR="00554A8B" w:rsidRDefault="00554A8B" w:rsidP="00554A8B">
      <w:pPr>
        <w:rPr>
          <w:iCs/>
        </w:rPr>
      </w:pPr>
    </w:p>
    <w:p w14:paraId="0EC3AD0C" w14:textId="77777777" w:rsidR="00554A8B" w:rsidRDefault="00554A8B" w:rsidP="00554A8B">
      <w:pPr>
        <w:rPr>
          <w:iCs/>
        </w:rPr>
      </w:pPr>
    </w:p>
    <w:p w14:paraId="05E4F5E6" w14:textId="475D20A1" w:rsidR="00554A8B" w:rsidRPr="009B2D14" w:rsidRDefault="00554A8B" w:rsidP="00554A8B">
      <w:pPr>
        <w:rPr>
          <w:iCs/>
        </w:rPr>
      </w:pPr>
      <w:r w:rsidRPr="009B2D14">
        <w:rPr>
          <w:iCs/>
        </w:rPr>
        <w:t>Załączniki do umowy:</w:t>
      </w:r>
    </w:p>
    <w:p w14:paraId="6F9FA76E" w14:textId="1CC4414E" w:rsidR="00554A8B" w:rsidRPr="009B2D14" w:rsidRDefault="00554A8B" w:rsidP="00554A8B">
      <w:r w:rsidRPr="009B2D14">
        <w:rPr>
          <w:iCs/>
        </w:rPr>
        <w:t xml:space="preserve">1) Opis przedmiotu zamówienia </w:t>
      </w:r>
    </w:p>
    <w:p w14:paraId="5AE71AF3" w14:textId="0A35A418" w:rsidR="00554A8B" w:rsidRPr="009B2D14" w:rsidRDefault="00554A8B" w:rsidP="00554A8B">
      <w:r>
        <w:rPr>
          <w:iCs/>
        </w:rPr>
        <w:t>2</w:t>
      </w:r>
      <w:r w:rsidRPr="009B2D14">
        <w:rPr>
          <w:iCs/>
        </w:rPr>
        <w:t>) Oświadczenie dla celów podatkowych dotyczące podmiotów powiązanych</w:t>
      </w:r>
    </w:p>
    <w:p w14:paraId="1DBE9C7A" w14:textId="3485A3AD" w:rsidR="00554A8B" w:rsidRPr="00871F8F" w:rsidRDefault="00554A8B" w:rsidP="00554A8B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ECC5C" w14:textId="22BF2A79" w:rsidR="00F7227C" w:rsidRPr="00C70B90" w:rsidRDefault="00F7227C" w:rsidP="00F7227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lastRenderedPageBreak/>
        <w:t>Załącznik nr 2 do umowy</w:t>
      </w:r>
    </w:p>
    <w:p w14:paraId="72C29E37" w14:textId="77777777" w:rsidR="00F7227C" w:rsidRPr="00C70B90" w:rsidRDefault="00F7227C" w:rsidP="00F7227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2F3C980C" w14:textId="77777777" w:rsidR="00F7227C" w:rsidRPr="00C70B90" w:rsidRDefault="00F7227C" w:rsidP="00F7227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42A1C5C6" w14:textId="77777777" w:rsidR="00F7227C" w:rsidRPr="00C70B90" w:rsidRDefault="00F7227C" w:rsidP="00F7227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t>.....................................… </w:t>
      </w:r>
    </w:p>
    <w:p w14:paraId="532D065C" w14:textId="77777777" w:rsidR="00F7227C" w:rsidRPr="00C70B90" w:rsidRDefault="00F7227C" w:rsidP="00F7227C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t>Nazwa Wykonawcy</w:t>
      </w:r>
    </w:p>
    <w:p w14:paraId="0159D191" w14:textId="77777777" w:rsidR="00F7227C" w:rsidRPr="00C70B90" w:rsidRDefault="00F7227C" w:rsidP="00F7227C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6DC9487E" w14:textId="77777777" w:rsidR="00F7227C" w:rsidRPr="00C70B90" w:rsidRDefault="00F7227C" w:rsidP="00F7227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t>.....................................…</w:t>
      </w:r>
    </w:p>
    <w:p w14:paraId="5DEEF90B" w14:textId="77777777" w:rsidR="00F7227C" w:rsidRPr="00C70B90" w:rsidRDefault="00F7227C" w:rsidP="00F7227C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t>NIP</w:t>
      </w:r>
      <w:r w:rsidRPr="00C70B90">
        <w:rPr>
          <w:sz w:val="24"/>
          <w:szCs w:val="24"/>
        </w:rPr>
        <w:tab/>
        <w:t> </w:t>
      </w:r>
    </w:p>
    <w:p w14:paraId="33D4F656" w14:textId="77777777" w:rsidR="00F7227C" w:rsidRPr="00C70B90" w:rsidRDefault="00F7227C" w:rsidP="00F7227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0BFB04D5" w14:textId="77777777" w:rsidR="00F7227C" w:rsidRPr="00C70B90" w:rsidRDefault="00F7227C" w:rsidP="00F7227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7F50CB6" w14:textId="77777777" w:rsidR="00F7227C" w:rsidRPr="00C70B90" w:rsidRDefault="00F7227C" w:rsidP="00F7227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C70B90">
        <w:rPr>
          <w:b/>
          <w:bCs/>
          <w:sz w:val="24"/>
          <w:szCs w:val="24"/>
        </w:rPr>
        <w:t>OŚWIADCZENIE DLA CELÓW PODATKOWYCH</w:t>
      </w:r>
    </w:p>
    <w:p w14:paraId="4EF577D6" w14:textId="77777777" w:rsidR="00F7227C" w:rsidRPr="00C70B90" w:rsidRDefault="00F7227C" w:rsidP="00F7227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C70B90">
        <w:rPr>
          <w:b/>
          <w:bCs/>
          <w:sz w:val="24"/>
          <w:szCs w:val="24"/>
        </w:rPr>
        <w:t xml:space="preserve">DOTYCZĄCE PODMIOTÓW POWIĄZANYCH </w:t>
      </w:r>
    </w:p>
    <w:p w14:paraId="3A031ECA" w14:textId="77777777" w:rsidR="00F7227C" w:rsidRPr="00C70B90" w:rsidRDefault="00F7227C" w:rsidP="00F7227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4C10141" w14:textId="77777777" w:rsidR="00F7227C" w:rsidRPr="00C70B90" w:rsidRDefault="00F7227C" w:rsidP="00F7227C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C70B90">
        <w:rPr>
          <w:sz w:val="24"/>
          <w:szCs w:val="24"/>
        </w:rPr>
        <w:t>Działając w imieniu ………………………………, (dalej jako: „</w:t>
      </w:r>
      <w:r w:rsidRPr="00C70B90">
        <w:rPr>
          <w:b/>
          <w:bCs/>
          <w:sz w:val="24"/>
          <w:szCs w:val="24"/>
        </w:rPr>
        <w:t>Podmiot</w:t>
      </w:r>
      <w:r w:rsidRPr="00C70B90">
        <w:rPr>
          <w:sz w:val="24"/>
          <w:szCs w:val="24"/>
        </w:rPr>
        <w:t>”) niniejszym oświadcza, że Podmiot:</w:t>
      </w:r>
    </w:p>
    <w:p w14:paraId="1B59D43C" w14:textId="77777777" w:rsidR="00F7227C" w:rsidRPr="00C70B90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C70B90">
        <w:rPr>
          <w:b/>
          <w:bCs/>
          <w:sz w:val="24"/>
          <w:szCs w:val="24"/>
        </w:rPr>
        <w:t>jest / nie jest</w:t>
      </w:r>
      <w:r w:rsidRPr="00C70B90">
        <w:rPr>
          <w:sz w:val="24"/>
          <w:szCs w:val="24"/>
          <w:vertAlign w:val="superscript"/>
        </w:rPr>
        <w:footnoteReference w:id="1"/>
      </w:r>
      <w:r w:rsidRPr="00C70B90">
        <w:rPr>
          <w:sz w:val="24"/>
          <w:szCs w:val="24"/>
        </w:rPr>
        <w:t xml:space="preserve"> podmiotem powiązanym z Akademią Górniczo-Hutniczą </w:t>
      </w:r>
      <w:r w:rsidRPr="00C70B90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C70B90">
        <w:rPr>
          <w:sz w:val="24"/>
          <w:szCs w:val="24"/>
          <w:vertAlign w:val="superscript"/>
        </w:rPr>
        <w:footnoteReference w:id="2"/>
      </w:r>
      <w:r w:rsidRPr="00C70B90">
        <w:rPr>
          <w:sz w:val="24"/>
          <w:szCs w:val="24"/>
        </w:rPr>
        <w:t>;</w:t>
      </w:r>
    </w:p>
    <w:p w14:paraId="602FCF6C" w14:textId="77777777" w:rsidR="00F7227C" w:rsidRPr="00C70B90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C70B90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C70B90">
        <w:rPr>
          <w:rFonts w:eastAsia="Calibri"/>
          <w:sz w:val="24"/>
          <w:szCs w:val="24"/>
          <w:lang w:eastAsia="en-US"/>
        </w:rPr>
        <w:t xml:space="preserve"> </w:t>
      </w:r>
      <w:r w:rsidRPr="00C70B90">
        <w:rPr>
          <w:rFonts w:eastAsia="Calibri"/>
          <w:b/>
          <w:bCs/>
          <w:sz w:val="24"/>
          <w:szCs w:val="24"/>
          <w:lang w:eastAsia="en-US"/>
        </w:rPr>
        <w:t>jest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C70B90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C70B90">
        <w:rPr>
          <w:rFonts w:eastAsia="Calibri"/>
          <w:sz w:val="24"/>
          <w:szCs w:val="24"/>
          <w:lang w:eastAsia="en-US"/>
        </w:rPr>
        <w:t xml:space="preserve"> </w:t>
      </w:r>
    </w:p>
    <w:p w14:paraId="253542F8" w14:textId="77777777" w:rsidR="00F7227C" w:rsidRPr="00C70B90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C70B90">
        <w:rPr>
          <w:rFonts w:eastAsia="Calibri"/>
          <w:sz w:val="24"/>
          <w:szCs w:val="24"/>
          <w:lang w:eastAsia="en-US"/>
        </w:rPr>
        <w:t>rzeczywisty właściciel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C70B90">
        <w:rPr>
          <w:rFonts w:eastAsia="Calibri"/>
          <w:sz w:val="24"/>
          <w:szCs w:val="24"/>
          <w:lang w:eastAsia="en-US"/>
        </w:rPr>
        <w:t xml:space="preserve"> Podmiotu </w:t>
      </w:r>
      <w:r w:rsidRPr="00C70B90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C70B90">
        <w:rPr>
          <w:rFonts w:eastAsia="Calibri"/>
          <w:sz w:val="24"/>
          <w:szCs w:val="24"/>
          <w:lang w:eastAsia="en-US"/>
        </w:rPr>
        <w:t xml:space="preserve"> podmiotem mającym miejsce zamieszkania, </w:t>
      </w:r>
      <w:r w:rsidRPr="00C70B90">
        <w:rPr>
          <w:rFonts w:eastAsia="Calibri"/>
          <w:sz w:val="24"/>
          <w:szCs w:val="24"/>
          <w:lang w:eastAsia="en-US"/>
        </w:rPr>
        <w:lastRenderedPageBreak/>
        <w:t>siedzibę lub zarząd na terytorium lub w kraju stosującym szkodliwą konkurencję podatkową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C70B90">
        <w:rPr>
          <w:rFonts w:eastAsia="Calibri"/>
          <w:sz w:val="24"/>
          <w:szCs w:val="24"/>
          <w:lang w:eastAsia="en-US"/>
        </w:rPr>
        <w:t xml:space="preserve"> </w:t>
      </w:r>
    </w:p>
    <w:p w14:paraId="0756EAAE" w14:textId="6DF8A72D" w:rsidR="00F7227C" w:rsidRPr="00C70B90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 xml:space="preserve">Podmiot </w:t>
      </w:r>
      <w:r w:rsidRPr="00C70B90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C70B90">
        <w:rPr>
          <w:sz w:val="24"/>
          <w:szCs w:val="24"/>
          <w:vertAlign w:val="superscript"/>
        </w:rPr>
        <w:footnoteReference w:id="7"/>
      </w:r>
      <w:r w:rsidRPr="00C70B90">
        <w:rPr>
          <w:sz w:val="24"/>
          <w:szCs w:val="24"/>
        </w:rPr>
        <w:t xml:space="preserve"> </w:t>
      </w:r>
      <w:r w:rsidRPr="00C70B90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C70B90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C70B90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C70B90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2C75CCBC" w14:textId="77777777" w:rsidR="00F7227C" w:rsidRPr="00C70B90" w:rsidRDefault="00F7227C" w:rsidP="00F7227C">
      <w:pPr>
        <w:spacing w:after="200" w:line="276" w:lineRule="auto"/>
        <w:ind w:left="780"/>
        <w:contextualSpacing/>
        <w:textAlignment w:val="baseline"/>
        <w:rPr>
          <w:sz w:val="24"/>
          <w:szCs w:val="24"/>
        </w:rPr>
      </w:pPr>
    </w:p>
    <w:p w14:paraId="3E3C12A0" w14:textId="583B1745" w:rsidR="00F7227C" w:rsidRPr="00C70B90" w:rsidRDefault="00F7227C" w:rsidP="00F7227C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C70B90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21A36529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146C91FD" w14:textId="77777777" w:rsidR="00F7227C" w:rsidRPr="00C70B90" w:rsidRDefault="00F7227C" w:rsidP="00F7227C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7227C" w:rsidRPr="00C70B90" w14:paraId="303329C6" w14:textId="77777777" w:rsidTr="00F7227C">
        <w:tc>
          <w:tcPr>
            <w:tcW w:w="4105" w:type="dxa"/>
            <w:hideMark/>
          </w:tcPr>
          <w:p w14:paraId="24296450" w14:textId="77777777" w:rsidR="00F7227C" w:rsidRPr="00C70B90" w:rsidRDefault="00F7227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C70B90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Pr="00C70B90" w:rsidRDefault="00F7227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C70B90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C70B90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C70B90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Pr="00C70B90" w:rsidRDefault="00F7227C" w:rsidP="00F7227C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7E3AF431" w14:textId="77777777" w:rsidR="00F7227C" w:rsidRPr="00C70B90" w:rsidRDefault="00F7227C" w:rsidP="00F7227C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eastAsia="x-none"/>
        </w:rPr>
      </w:pPr>
    </w:p>
    <w:p w14:paraId="36B6F449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3C6715C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EF78BED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9BFAABC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905CB82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E5D1291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39E246F" w14:textId="77777777" w:rsidR="00F7227C" w:rsidRPr="00C70B90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4E89569" w14:textId="77777777" w:rsidR="00F7227C" w:rsidRPr="00C70B90" w:rsidRDefault="00F7227C" w:rsidP="00F7227C">
      <w:pPr>
        <w:tabs>
          <w:tab w:val="left" w:pos="7050"/>
        </w:tabs>
        <w:rPr>
          <w:i/>
          <w:iCs/>
          <w:sz w:val="24"/>
          <w:szCs w:val="24"/>
        </w:rPr>
      </w:pPr>
    </w:p>
    <w:p w14:paraId="29B8A3E1" w14:textId="77777777" w:rsidR="00F7227C" w:rsidRPr="00C70B90" w:rsidRDefault="00F7227C" w:rsidP="00F7227C">
      <w:pPr>
        <w:rPr>
          <w:sz w:val="24"/>
          <w:szCs w:val="24"/>
        </w:rPr>
      </w:pPr>
    </w:p>
    <w:p w14:paraId="2B73B433" w14:textId="77777777" w:rsidR="00F7227C" w:rsidRPr="00C70B90" w:rsidRDefault="00F7227C" w:rsidP="00F7227C">
      <w:pPr>
        <w:rPr>
          <w:sz w:val="24"/>
          <w:szCs w:val="24"/>
        </w:rPr>
      </w:pPr>
    </w:p>
    <w:p w14:paraId="10D4CA9E" w14:textId="77777777" w:rsidR="00F7227C" w:rsidRPr="00C70B90" w:rsidRDefault="00F7227C" w:rsidP="00F7227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4E6DCAD1" w14:textId="77777777" w:rsidR="00F7227C" w:rsidRPr="00C70B90" w:rsidRDefault="00F7227C" w:rsidP="00F7227C">
      <w:pPr>
        <w:rPr>
          <w:sz w:val="24"/>
          <w:szCs w:val="24"/>
        </w:rPr>
      </w:pPr>
    </w:p>
    <w:p w14:paraId="650A8F56" w14:textId="77777777" w:rsidR="007007FD" w:rsidRPr="00C70B90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7007FD" w:rsidRPr="00C70B9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456" w16cex:dateUtc="2024-04-04T11:06:00Z"/>
  <w16cex:commentExtensible w16cex:durableId="29B9253C" w16cex:dateUtc="2024-04-04T11:10:00Z"/>
  <w16cex:commentExtensible w16cex:durableId="29B9243B" w16cex:dateUtc="2024-04-04T11:06:00Z"/>
  <w16cex:commentExtensible w16cex:durableId="29B92474" w16cex:dateUtc="2024-04-04T11:07:00Z"/>
  <w16cex:commentExtensible w16cex:durableId="29B924C6" w16cex:dateUtc="2024-04-04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E2727" w14:textId="77777777" w:rsidR="000D7022" w:rsidRDefault="000D7022">
      <w:r>
        <w:separator/>
      </w:r>
    </w:p>
  </w:endnote>
  <w:endnote w:type="continuationSeparator" w:id="0">
    <w:p w14:paraId="12D9D30F" w14:textId="77777777" w:rsidR="000D7022" w:rsidRDefault="000D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269E4" w14:textId="77777777" w:rsidR="000D7022" w:rsidRDefault="000D7022">
      <w:r>
        <w:separator/>
      </w:r>
    </w:p>
  </w:footnote>
  <w:footnote w:type="continuationSeparator" w:id="0">
    <w:p w14:paraId="7887D205" w14:textId="77777777" w:rsidR="000D7022" w:rsidRDefault="000D7022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4"/>
  </w:num>
  <w:num w:numId="3">
    <w:abstractNumId w:val="4"/>
  </w:num>
  <w:num w:numId="4">
    <w:abstractNumId w:val="21"/>
  </w:num>
  <w:num w:numId="5">
    <w:abstractNumId w:val="26"/>
  </w:num>
  <w:num w:numId="6">
    <w:abstractNumId w:val="20"/>
  </w:num>
  <w:num w:numId="7">
    <w:abstractNumId w:val="30"/>
  </w:num>
  <w:num w:numId="8">
    <w:abstractNumId w:val="22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8"/>
  </w:num>
  <w:num w:numId="17">
    <w:abstractNumId w:val="0"/>
  </w:num>
  <w:num w:numId="18">
    <w:abstractNumId w:val="10"/>
  </w:num>
  <w:num w:numId="19">
    <w:abstractNumId w:val="16"/>
  </w:num>
  <w:num w:numId="20">
    <w:abstractNumId w:val="31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  <w:num w:numId="34">
    <w:abstractNumId w:val="18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D7022"/>
    <w:rsid w:val="000E6EAF"/>
    <w:rsid w:val="001836C1"/>
    <w:rsid w:val="001B65B6"/>
    <w:rsid w:val="001B682A"/>
    <w:rsid w:val="001E2190"/>
    <w:rsid w:val="002266B6"/>
    <w:rsid w:val="00243BF3"/>
    <w:rsid w:val="00254D91"/>
    <w:rsid w:val="00280C07"/>
    <w:rsid w:val="0028404E"/>
    <w:rsid w:val="002D5E0A"/>
    <w:rsid w:val="003122AE"/>
    <w:rsid w:val="00321CAE"/>
    <w:rsid w:val="00367577"/>
    <w:rsid w:val="003B2087"/>
    <w:rsid w:val="003D6340"/>
    <w:rsid w:val="003F799B"/>
    <w:rsid w:val="00403DC6"/>
    <w:rsid w:val="0040789C"/>
    <w:rsid w:val="00446B8D"/>
    <w:rsid w:val="00451B18"/>
    <w:rsid w:val="004973AF"/>
    <w:rsid w:val="004A0F0D"/>
    <w:rsid w:val="004C1054"/>
    <w:rsid w:val="004C55C0"/>
    <w:rsid w:val="004F1801"/>
    <w:rsid w:val="0050095E"/>
    <w:rsid w:val="0050385D"/>
    <w:rsid w:val="00554A8B"/>
    <w:rsid w:val="005567DB"/>
    <w:rsid w:val="005D69AA"/>
    <w:rsid w:val="005F0A15"/>
    <w:rsid w:val="00601B6C"/>
    <w:rsid w:val="00657E40"/>
    <w:rsid w:val="00670544"/>
    <w:rsid w:val="00691104"/>
    <w:rsid w:val="006C0A7A"/>
    <w:rsid w:val="006C4DA4"/>
    <w:rsid w:val="006D0F7E"/>
    <w:rsid w:val="006E4EF1"/>
    <w:rsid w:val="007007FD"/>
    <w:rsid w:val="007314D0"/>
    <w:rsid w:val="00735984"/>
    <w:rsid w:val="007613A2"/>
    <w:rsid w:val="00774622"/>
    <w:rsid w:val="007858A8"/>
    <w:rsid w:val="007C0542"/>
    <w:rsid w:val="007D2CE8"/>
    <w:rsid w:val="00804827"/>
    <w:rsid w:val="00812805"/>
    <w:rsid w:val="00871F8F"/>
    <w:rsid w:val="00872021"/>
    <w:rsid w:val="00891307"/>
    <w:rsid w:val="00892E0C"/>
    <w:rsid w:val="008C634A"/>
    <w:rsid w:val="008D69B6"/>
    <w:rsid w:val="0091299B"/>
    <w:rsid w:val="00943704"/>
    <w:rsid w:val="00966FAF"/>
    <w:rsid w:val="00976B68"/>
    <w:rsid w:val="009C1F7A"/>
    <w:rsid w:val="009D2170"/>
    <w:rsid w:val="009D554D"/>
    <w:rsid w:val="00A326F9"/>
    <w:rsid w:val="00A519B4"/>
    <w:rsid w:val="00A57732"/>
    <w:rsid w:val="00A82F98"/>
    <w:rsid w:val="00A93BA4"/>
    <w:rsid w:val="00AA29DC"/>
    <w:rsid w:val="00AE506E"/>
    <w:rsid w:val="00AF42D3"/>
    <w:rsid w:val="00B06959"/>
    <w:rsid w:val="00B27B54"/>
    <w:rsid w:val="00B46AF2"/>
    <w:rsid w:val="00B62505"/>
    <w:rsid w:val="00B75500"/>
    <w:rsid w:val="00B8264E"/>
    <w:rsid w:val="00B904C7"/>
    <w:rsid w:val="00B93047"/>
    <w:rsid w:val="00C11EDA"/>
    <w:rsid w:val="00C20A59"/>
    <w:rsid w:val="00C35485"/>
    <w:rsid w:val="00C70B90"/>
    <w:rsid w:val="00CF06B7"/>
    <w:rsid w:val="00D15551"/>
    <w:rsid w:val="00D23D6C"/>
    <w:rsid w:val="00D624CB"/>
    <w:rsid w:val="00D679EB"/>
    <w:rsid w:val="00D67DB9"/>
    <w:rsid w:val="00DA1BE1"/>
    <w:rsid w:val="00DB133F"/>
    <w:rsid w:val="00DB14E0"/>
    <w:rsid w:val="00DE19FA"/>
    <w:rsid w:val="00E06260"/>
    <w:rsid w:val="00E171F6"/>
    <w:rsid w:val="00E32983"/>
    <w:rsid w:val="00E73A2C"/>
    <w:rsid w:val="00E73AC7"/>
    <w:rsid w:val="00E94653"/>
    <w:rsid w:val="00EA7A85"/>
    <w:rsid w:val="00EC3985"/>
    <w:rsid w:val="00ED2BA1"/>
    <w:rsid w:val="00F16EC6"/>
    <w:rsid w:val="00F20D4C"/>
    <w:rsid w:val="00F2376B"/>
    <w:rsid w:val="00F479AB"/>
    <w:rsid w:val="00F51E71"/>
    <w:rsid w:val="00F54208"/>
    <w:rsid w:val="00F7227C"/>
    <w:rsid w:val="00FA7FE4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3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3AC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3AC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3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9C2EF-02DB-4CE9-AD26-327B134B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3440</Words>
  <Characters>22178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2025-10-07T10:13:00Z</cp:lastPrinted>
  <dcterms:created xsi:type="dcterms:W3CDTF">2025-10-07T10:13:00Z</dcterms:created>
  <dcterms:modified xsi:type="dcterms:W3CDTF">2025-10-07T10:13:00Z</dcterms:modified>
</cp:coreProperties>
</file>