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D82AAB" w14:textId="4F7D78C1" w:rsidR="006A5DF1" w:rsidRPr="00936D28" w:rsidRDefault="00AE5025" w:rsidP="006A5DF1">
      <w:pPr>
        <w:spacing w:after="240"/>
        <w:jc w:val="right"/>
        <w:rPr>
          <w:sz w:val="22"/>
          <w:szCs w:val="22"/>
        </w:rPr>
      </w:pPr>
      <w:r w:rsidRPr="00936D28">
        <w:rPr>
          <w:sz w:val="22"/>
          <w:szCs w:val="22"/>
        </w:rPr>
        <w:t>Kraków</w:t>
      </w:r>
      <w:r w:rsidR="006A5DF1" w:rsidRPr="00936D28">
        <w:rPr>
          <w:sz w:val="22"/>
          <w:szCs w:val="22"/>
        </w:rPr>
        <w:t xml:space="preserve"> dnia: </w:t>
      </w:r>
      <w:r w:rsidRPr="00936D28">
        <w:rPr>
          <w:sz w:val="22"/>
          <w:szCs w:val="22"/>
        </w:rPr>
        <w:t>202</w:t>
      </w:r>
      <w:r w:rsidR="00226CDD" w:rsidRPr="00936D28">
        <w:rPr>
          <w:sz w:val="22"/>
          <w:szCs w:val="22"/>
        </w:rPr>
        <w:t>5</w:t>
      </w:r>
      <w:r w:rsidRPr="00936D28">
        <w:rPr>
          <w:sz w:val="22"/>
          <w:szCs w:val="22"/>
        </w:rPr>
        <w:t>-</w:t>
      </w:r>
      <w:r w:rsidR="00382D62" w:rsidRPr="00936D28">
        <w:rPr>
          <w:sz w:val="22"/>
          <w:szCs w:val="22"/>
        </w:rPr>
        <w:t>10</w:t>
      </w:r>
      <w:r w:rsidRPr="00936D28">
        <w:rPr>
          <w:sz w:val="22"/>
          <w:szCs w:val="22"/>
        </w:rPr>
        <w:t>-</w:t>
      </w:r>
      <w:r w:rsidR="00382D62" w:rsidRPr="00936D28">
        <w:rPr>
          <w:sz w:val="22"/>
          <w:szCs w:val="22"/>
        </w:rPr>
        <w:t>0</w:t>
      </w:r>
      <w:r w:rsidR="001649CD">
        <w:rPr>
          <w:sz w:val="22"/>
          <w:szCs w:val="22"/>
        </w:rPr>
        <w:t>8</w:t>
      </w:r>
    </w:p>
    <w:p w14:paraId="36E9B0DF" w14:textId="77777777" w:rsidR="00AE5025" w:rsidRPr="00936D28" w:rsidRDefault="00AE5025" w:rsidP="006A5DF1">
      <w:pPr>
        <w:rPr>
          <w:b/>
          <w:bCs/>
          <w:sz w:val="22"/>
          <w:szCs w:val="22"/>
        </w:rPr>
      </w:pPr>
      <w:r w:rsidRPr="00936D28">
        <w:rPr>
          <w:b/>
          <w:bCs/>
          <w:sz w:val="22"/>
          <w:szCs w:val="22"/>
        </w:rPr>
        <w:t>Akademia Górniczo - Hutnicza</w:t>
      </w:r>
    </w:p>
    <w:p w14:paraId="3E33312E" w14:textId="77777777" w:rsidR="00AE5025" w:rsidRPr="00936D28" w:rsidRDefault="00AE5025" w:rsidP="006A5DF1">
      <w:pPr>
        <w:rPr>
          <w:b/>
          <w:bCs/>
          <w:sz w:val="22"/>
          <w:szCs w:val="22"/>
        </w:rPr>
      </w:pPr>
      <w:r w:rsidRPr="00936D28">
        <w:rPr>
          <w:b/>
          <w:bCs/>
          <w:sz w:val="22"/>
          <w:szCs w:val="22"/>
        </w:rPr>
        <w:t>im. Stanisława Staszica w Krakowie</w:t>
      </w:r>
    </w:p>
    <w:p w14:paraId="4CF28734" w14:textId="77777777" w:rsidR="006A5DF1" w:rsidRPr="00936D28" w:rsidRDefault="00AE5025" w:rsidP="006A5DF1">
      <w:pPr>
        <w:rPr>
          <w:b/>
          <w:bCs/>
          <w:sz w:val="22"/>
          <w:szCs w:val="22"/>
        </w:rPr>
      </w:pPr>
      <w:r w:rsidRPr="00936D28">
        <w:rPr>
          <w:b/>
          <w:bCs/>
          <w:sz w:val="22"/>
          <w:szCs w:val="22"/>
        </w:rPr>
        <w:t>Dział Zamówień Publicznych</w:t>
      </w:r>
    </w:p>
    <w:p w14:paraId="0F39B966" w14:textId="77777777" w:rsidR="006A5DF1" w:rsidRPr="00936D28" w:rsidRDefault="00AE5025" w:rsidP="006A5DF1">
      <w:pPr>
        <w:rPr>
          <w:sz w:val="22"/>
          <w:szCs w:val="22"/>
        </w:rPr>
      </w:pPr>
      <w:r w:rsidRPr="00936D28">
        <w:rPr>
          <w:sz w:val="22"/>
          <w:szCs w:val="22"/>
        </w:rPr>
        <w:t>Al. Mickiewicza</w:t>
      </w:r>
      <w:r w:rsidR="006A5DF1" w:rsidRPr="00936D28">
        <w:rPr>
          <w:sz w:val="22"/>
          <w:szCs w:val="22"/>
        </w:rPr>
        <w:t xml:space="preserve"> </w:t>
      </w:r>
      <w:r w:rsidRPr="00936D28">
        <w:rPr>
          <w:sz w:val="22"/>
          <w:szCs w:val="22"/>
        </w:rPr>
        <w:t>30</w:t>
      </w:r>
    </w:p>
    <w:p w14:paraId="348A39EC" w14:textId="77777777" w:rsidR="006A5DF1" w:rsidRPr="00936D28" w:rsidRDefault="00AE5025" w:rsidP="006A5DF1">
      <w:pPr>
        <w:rPr>
          <w:sz w:val="22"/>
          <w:szCs w:val="22"/>
        </w:rPr>
      </w:pPr>
      <w:r w:rsidRPr="00936D28">
        <w:rPr>
          <w:sz w:val="22"/>
          <w:szCs w:val="22"/>
        </w:rPr>
        <w:t>30-059</w:t>
      </w:r>
      <w:r w:rsidR="006A5DF1" w:rsidRPr="00936D28">
        <w:rPr>
          <w:sz w:val="22"/>
          <w:szCs w:val="22"/>
        </w:rPr>
        <w:t xml:space="preserve"> </w:t>
      </w:r>
      <w:r w:rsidRPr="00936D28">
        <w:rPr>
          <w:sz w:val="22"/>
          <w:szCs w:val="22"/>
        </w:rPr>
        <w:t>Kraków</w:t>
      </w:r>
    </w:p>
    <w:p w14:paraId="35DCF198" w14:textId="1E6C54BF" w:rsidR="006A5DF1" w:rsidRPr="00936D28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936D28">
        <w:rPr>
          <w:sz w:val="22"/>
          <w:szCs w:val="22"/>
        </w:rPr>
        <w:t>Pismo:</w:t>
      </w:r>
      <w:r w:rsidRPr="00936D28">
        <w:rPr>
          <w:b/>
          <w:bCs/>
          <w:sz w:val="22"/>
          <w:szCs w:val="22"/>
        </w:rPr>
        <w:t xml:space="preserve"> </w:t>
      </w:r>
      <w:r w:rsidR="00226CDD" w:rsidRPr="00936D28">
        <w:rPr>
          <w:b/>
          <w:bCs/>
          <w:sz w:val="22"/>
          <w:szCs w:val="22"/>
        </w:rPr>
        <w:t>DE-dzp</w:t>
      </w:r>
      <w:r w:rsidR="00593866">
        <w:rPr>
          <w:b/>
          <w:bCs/>
          <w:sz w:val="22"/>
          <w:szCs w:val="22"/>
        </w:rPr>
        <w:t>.</w:t>
      </w:r>
      <w:r w:rsidR="00D63ACF" w:rsidRPr="00936D28">
        <w:rPr>
          <w:b/>
          <w:bCs/>
          <w:sz w:val="22"/>
          <w:szCs w:val="22"/>
        </w:rPr>
        <w:t>272-470/25</w:t>
      </w:r>
      <w:r w:rsidRPr="00936D28">
        <w:rPr>
          <w:sz w:val="22"/>
          <w:szCs w:val="22"/>
        </w:rPr>
        <w:tab/>
        <w:t xml:space="preserve"> </w:t>
      </w:r>
    </w:p>
    <w:p w14:paraId="780D89F7" w14:textId="77777777" w:rsidR="006A5DF1" w:rsidRPr="00936D28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936D28">
        <w:rPr>
          <w:b/>
          <w:sz w:val="22"/>
          <w:szCs w:val="22"/>
        </w:rPr>
        <w:t>WYKONAWCY</w:t>
      </w:r>
    </w:p>
    <w:p w14:paraId="3A72B00F" w14:textId="77777777" w:rsidR="006A5DF1" w:rsidRPr="00936D28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936D28">
        <w:rPr>
          <w:sz w:val="22"/>
          <w:szCs w:val="22"/>
        </w:rPr>
        <w:t>ubiegający się o zamówienie publiczne</w:t>
      </w:r>
    </w:p>
    <w:p w14:paraId="5CD8F581" w14:textId="77777777" w:rsidR="006D4AB3" w:rsidRPr="00936D28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3D8F920" w14:textId="77777777" w:rsidR="00936D28" w:rsidRPr="00936D28" w:rsidRDefault="00936D28" w:rsidP="00936D28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936D28">
        <w:rPr>
          <w:rFonts w:ascii="Times New Roman" w:hAnsi="Times New Roman"/>
          <w:szCs w:val="28"/>
        </w:rPr>
        <w:t>WYJAŚNIENIA TREŚCI SWZ</w:t>
      </w:r>
    </w:p>
    <w:p w14:paraId="55DA0628" w14:textId="438772C4" w:rsidR="00936D28" w:rsidRPr="00936D28" w:rsidRDefault="00936D28" w:rsidP="00936D28">
      <w:pPr>
        <w:jc w:val="center"/>
        <w:rPr>
          <w:b/>
          <w:sz w:val="28"/>
          <w:szCs w:val="28"/>
        </w:rPr>
      </w:pPr>
      <w:r w:rsidRPr="00936D28">
        <w:rPr>
          <w:b/>
          <w:sz w:val="28"/>
          <w:szCs w:val="28"/>
        </w:rPr>
        <w:t xml:space="preserve">PAKIET PYTAŃ i ODPOWIEDZI NR </w:t>
      </w:r>
      <w:r>
        <w:rPr>
          <w:b/>
          <w:sz w:val="28"/>
          <w:szCs w:val="28"/>
        </w:rPr>
        <w:t>3</w:t>
      </w:r>
      <w:r w:rsidRPr="00936D28">
        <w:rPr>
          <w:b/>
          <w:sz w:val="28"/>
          <w:szCs w:val="28"/>
        </w:rPr>
        <w:t xml:space="preserve"> </w:t>
      </w:r>
      <w:r w:rsidR="001649CD">
        <w:rPr>
          <w:b/>
          <w:sz w:val="28"/>
          <w:szCs w:val="28"/>
        </w:rPr>
        <w:t xml:space="preserve">– ODPOWIEDŹ NA PYTANIE NR 70, </w:t>
      </w:r>
      <w:r w:rsidRPr="00936D28">
        <w:rPr>
          <w:b/>
          <w:sz w:val="28"/>
          <w:szCs w:val="28"/>
        </w:rPr>
        <w:t xml:space="preserve">POWIADOMIENIE </w:t>
      </w:r>
      <w:r w:rsidRPr="00936D28">
        <w:rPr>
          <w:b/>
          <w:sz w:val="28"/>
          <w:szCs w:val="28"/>
        </w:rPr>
        <w:br/>
        <w:t>O ZMIANACH SWZ</w:t>
      </w:r>
    </w:p>
    <w:p w14:paraId="6EF78483" w14:textId="77777777" w:rsidR="00133EA8" w:rsidRPr="00936D28" w:rsidRDefault="00133EA8" w:rsidP="00133EA8">
      <w:pPr>
        <w:rPr>
          <w:sz w:val="22"/>
          <w:szCs w:val="22"/>
        </w:rPr>
      </w:pPr>
    </w:p>
    <w:p w14:paraId="28A390B3" w14:textId="0C2ABEA2" w:rsidR="006D4AB3" w:rsidRPr="00E63FD6" w:rsidRDefault="00632C3C" w:rsidP="007365E9">
      <w:pPr>
        <w:spacing w:after="360" w:line="276" w:lineRule="auto"/>
        <w:jc w:val="both"/>
        <w:rPr>
          <w:sz w:val="22"/>
          <w:szCs w:val="22"/>
        </w:rPr>
      </w:pPr>
      <w:r w:rsidRPr="00E63FD6">
        <w:rPr>
          <w:sz w:val="22"/>
          <w:szCs w:val="22"/>
        </w:rPr>
        <w:t xml:space="preserve">Dotyczy: </w:t>
      </w:r>
      <w:r w:rsidR="006A5DF1" w:rsidRPr="00E63FD6">
        <w:rPr>
          <w:sz w:val="22"/>
          <w:szCs w:val="22"/>
        </w:rPr>
        <w:t>p</w:t>
      </w:r>
      <w:r w:rsidRPr="00E63FD6">
        <w:rPr>
          <w:sz w:val="22"/>
          <w:szCs w:val="22"/>
        </w:rPr>
        <w:t>ostępowani</w:t>
      </w:r>
      <w:r w:rsidR="006A5DF1" w:rsidRPr="00E63FD6">
        <w:rPr>
          <w:sz w:val="22"/>
          <w:szCs w:val="22"/>
        </w:rPr>
        <w:t>a</w:t>
      </w:r>
      <w:r w:rsidRPr="00E63FD6">
        <w:rPr>
          <w:sz w:val="22"/>
          <w:szCs w:val="22"/>
        </w:rPr>
        <w:t xml:space="preserve"> o udzielenie zamówienia publicznego, prowadzone</w:t>
      </w:r>
      <w:r w:rsidR="006A5DF1" w:rsidRPr="00E63FD6">
        <w:rPr>
          <w:sz w:val="22"/>
          <w:szCs w:val="22"/>
        </w:rPr>
        <w:t>go</w:t>
      </w:r>
      <w:r w:rsidRPr="00E63FD6">
        <w:rPr>
          <w:sz w:val="22"/>
          <w:szCs w:val="22"/>
        </w:rPr>
        <w:t xml:space="preserve"> w trybie</w:t>
      </w:r>
      <w:r w:rsidR="001D75AC" w:rsidRPr="00E63FD6">
        <w:rPr>
          <w:sz w:val="22"/>
          <w:szCs w:val="22"/>
        </w:rPr>
        <w:t>:</w:t>
      </w:r>
      <w:r w:rsidRPr="00E63FD6">
        <w:rPr>
          <w:sz w:val="22"/>
          <w:szCs w:val="22"/>
        </w:rPr>
        <w:t xml:space="preserve"> </w:t>
      </w:r>
      <w:r w:rsidR="00AE5025" w:rsidRPr="00E63FD6">
        <w:rPr>
          <w:sz w:val="22"/>
          <w:szCs w:val="22"/>
        </w:rPr>
        <w:t>przetarg nieograniczony</w:t>
      </w:r>
      <w:r w:rsidRPr="00E63FD6">
        <w:rPr>
          <w:b/>
          <w:sz w:val="22"/>
          <w:szCs w:val="22"/>
        </w:rPr>
        <w:t xml:space="preserve"> </w:t>
      </w:r>
      <w:r w:rsidRPr="00E63FD6">
        <w:rPr>
          <w:bCs/>
          <w:sz w:val="22"/>
          <w:szCs w:val="22"/>
        </w:rPr>
        <w:t>na</w:t>
      </w:r>
      <w:r w:rsidRPr="00E63FD6">
        <w:rPr>
          <w:b/>
          <w:sz w:val="22"/>
          <w:szCs w:val="22"/>
        </w:rPr>
        <w:t xml:space="preserve"> </w:t>
      </w:r>
      <w:r w:rsidR="00E72428" w:rsidRPr="00E63FD6">
        <w:rPr>
          <w:bCs/>
          <w:sz w:val="22"/>
          <w:szCs w:val="22"/>
        </w:rPr>
        <w:t>”</w:t>
      </w:r>
      <w:r w:rsidR="00AE5025" w:rsidRPr="00E63FD6">
        <w:rPr>
          <w:b/>
          <w:bCs/>
          <w:sz w:val="22"/>
          <w:szCs w:val="22"/>
        </w:rPr>
        <w:t xml:space="preserve">Kompleksowe ubezpieczenie AGH oraz ACK </w:t>
      </w:r>
      <w:proofErr w:type="spellStart"/>
      <w:r w:rsidR="00AE5025" w:rsidRPr="00E63FD6">
        <w:rPr>
          <w:b/>
          <w:bCs/>
          <w:sz w:val="22"/>
          <w:szCs w:val="22"/>
        </w:rPr>
        <w:t>Cyfronet</w:t>
      </w:r>
      <w:proofErr w:type="spellEnd"/>
      <w:r w:rsidR="00AE5025" w:rsidRPr="00E63FD6">
        <w:rPr>
          <w:b/>
          <w:bCs/>
          <w:sz w:val="22"/>
          <w:szCs w:val="22"/>
        </w:rPr>
        <w:t xml:space="preserve"> AGH</w:t>
      </w:r>
      <w:r w:rsidR="00A3474E" w:rsidRPr="00E63FD6">
        <w:rPr>
          <w:b/>
          <w:bCs/>
          <w:sz w:val="22"/>
          <w:szCs w:val="22"/>
        </w:rPr>
        <w:t>-</w:t>
      </w:r>
      <w:r w:rsidR="00392867" w:rsidRPr="00E63FD6">
        <w:rPr>
          <w:b/>
          <w:bCs/>
          <w:sz w:val="22"/>
          <w:szCs w:val="22"/>
        </w:rPr>
        <w:t>DE.d</w:t>
      </w:r>
      <w:r w:rsidR="00AE5025" w:rsidRPr="00E63FD6">
        <w:rPr>
          <w:b/>
          <w:bCs/>
          <w:sz w:val="22"/>
          <w:szCs w:val="22"/>
        </w:rPr>
        <w:t>zp.272-4</w:t>
      </w:r>
      <w:r w:rsidR="00392867" w:rsidRPr="00E63FD6">
        <w:rPr>
          <w:b/>
          <w:bCs/>
          <w:sz w:val="22"/>
          <w:szCs w:val="22"/>
        </w:rPr>
        <w:t>70</w:t>
      </w:r>
      <w:r w:rsidR="00AE5025" w:rsidRPr="00E63FD6">
        <w:rPr>
          <w:b/>
          <w:bCs/>
          <w:sz w:val="22"/>
          <w:szCs w:val="22"/>
        </w:rPr>
        <w:t>/2</w:t>
      </w:r>
      <w:r w:rsidR="00392867" w:rsidRPr="00E63FD6">
        <w:rPr>
          <w:b/>
          <w:bCs/>
          <w:sz w:val="22"/>
          <w:szCs w:val="22"/>
        </w:rPr>
        <w:t>5</w:t>
      </w:r>
      <w:r w:rsidR="00E72428" w:rsidRPr="00E63FD6">
        <w:rPr>
          <w:bCs/>
          <w:sz w:val="22"/>
          <w:szCs w:val="22"/>
        </w:rPr>
        <w:t>”</w:t>
      </w:r>
      <w:r w:rsidRPr="00E63FD6">
        <w:rPr>
          <w:b/>
          <w:sz w:val="22"/>
          <w:szCs w:val="22"/>
        </w:rPr>
        <w:t xml:space="preserve"> </w:t>
      </w:r>
      <w:r w:rsidRPr="00E63FD6">
        <w:rPr>
          <w:bCs/>
          <w:sz w:val="22"/>
          <w:szCs w:val="22"/>
        </w:rPr>
        <w:t>– znak sprawy</w:t>
      </w:r>
      <w:r w:rsidRPr="00E63FD6">
        <w:rPr>
          <w:b/>
          <w:sz w:val="22"/>
          <w:szCs w:val="22"/>
        </w:rPr>
        <w:t xml:space="preserve"> </w:t>
      </w:r>
      <w:r w:rsidR="00392867" w:rsidRPr="00E63FD6">
        <w:rPr>
          <w:b/>
          <w:sz w:val="22"/>
          <w:szCs w:val="22"/>
        </w:rPr>
        <w:t>DE.dzp</w:t>
      </w:r>
      <w:r w:rsidR="00AE5025" w:rsidRPr="00E63FD6">
        <w:rPr>
          <w:b/>
          <w:sz w:val="22"/>
          <w:szCs w:val="22"/>
        </w:rPr>
        <w:t>.272-4</w:t>
      </w:r>
      <w:r w:rsidR="006D1B22" w:rsidRPr="00E63FD6">
        <w:rPr>
          <w:b/>
          <w:sz w:val="22"/>
          <w:szCs w:val="22"/>
        </w:rPr>
        <w:t>70</w:t>
      </w:r>
      <w:r w:rsidR="00AE5025" w:rsidRPr="00E63FD6">
        <w:rPr>
          <w:b/>
          <w:sz w:val="22"/>
          <w:szCs w:val="22"/>
        </w:rPr>
        <w:t>/2</w:t>
      </w:r>
      <w:r w:rsidR="006D1B22" w:rsidRPr="00E63FD6">
        <w:rPr>
          <w:b/>
          <w:sz w:val="22"/>
          <w:szCs w:val="22"/>
        </w:rPr>
        <w:t>5</w:t>
      </w:r>
      <w:r w:rsidRPr="00E63FD6">
        <w:rPr>
          <w:b/>
          <w:sz w:val="22"/>
          <w:szCs w:val="22"/>
        </w:rPr>
        <w:t>.</w:t>
      </w:r>
    </w:p>
    <w:p w14:paraId="25F2E74A" w14:textId="55172A0E" w:rsidR="0057477E" w:rsidRDefault="00520165" w:rsidP="00A92158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E63FD6">
        <w:rPr>
          <w:sz w:val="22"/>
          <w:szCs w:val="22"/>
        </w:rPr>
        <w:t xml:space="preserve">Zamawiający, </w:t>
      </w:r>
      <w:r w:rsidR="001D75AC" w:rsidRPr="00E63FD6">
        <w:rPr>
          <w:b/>
          <w:bCs/>
          <w:sz w:val="22"/>
          <w:szCs w:val="22"/>
        </w:rPr>
        <w:t xml:space="preserve">Akademia Górniczo-Hutnicza im. Stanisława Staszica w Krakowie, </w:t>
      </w:r>
      <w:r w:rsidRPr="00E63FD6">
        <w:rPr>
          <w:sz w:val="22"/>
          <w:szCs w:val="22"/>
        </w:rPr>
        <w:t xml:space="preserve">działając na podstawie art. </w:t>
      </w:r>
      <w:r w:rsidR="0029606A" w:rsidRPr="00E63FD6">
        <w:rPr>
          <w:sz w:val="22"/>
          <w:szCs w:val="22"/>
        </w:rPr>
        <w:t>1</w:t>
      </w:r>
      <w:r w:rsidRPr="00E63FD6">
        <w:rPr>
          <w:sz w:val="22"/>
          <w:szCs w:val="22"/>
        </w:rPr>
        <w:t>3</w:t>
      </w:r>
      <w:r w:rsidR="0029606A" w:rsidRPr="00E63FD6">
        <w:rPr>
          <w:sz w:val="22"/>
          <w:szCs w:val="22"/>
        </w:rPr>
        <w:t>5</w:t>
      </w:r>
      <w:r w:rsidRPr="00E63FD6">
        <w:rPr>
          <w:sz w:val="22"/>
          <w:szCs w:val="22"/>
        </w:rPr>
        <w:t xml:space="preserve"> ust</w:t>
      </w:r>
      <w:r w:rsidR="00D9049C" w:rsidRPr="00E63FD6">
        <w:rPr>
          <w:sz w:val="22"/>
          <w:szCs w:val="22"/>
        </w:rPr>
        <w:t xml:space="preserve">. </w:t>
      </w:r>
      <w:r w:rsidR="0029606A" w:rsidRPr="00E63FD6">
        <w:rPr>
          <w:sz w:val="22"/>
          <w:szCs w:val="22"/>
        </w:rPr>
        <w:t>6</w:t>
      </w:r>
      <w:r w:rsidRPr="00E63FD6">
        <w:rPr>
          <w:sz w:val="22"/>
          <w:szCs w:val="22"/>
        </w:rPr>
        <w:t xml:space="preserve"> ustawy z dnia </w:t>
      </w:r>
      <w:r w:rsidR="0029606A" w:rsidRPr="00E63FD6">
        <w:rPr>
          <w:sz w:val="22"/>
          <w:szCs w:val="22"/>
        </w:rPr>
        <w:t>11</w:t>
      </w:r>
      <w:r w:rsidRPr="00E63FD6">
        <w:rPr>
          <w:sz w:val="22"/>
          <w:szCs w:val="22"/>
        </w:rPr>
        <w:t xml:space="preserve"> </w:t>
      </w:r>
      <w:r w:rsidR="0029606A" w:rsidRPr="00E63FD6">
        <w:rPr>
          <w:sz w:val="22"/>
          <w:szCs w:val="22"/>
        </w:rPr>
        <w:t xml:space="preserve">września </w:t>
      </w:r>
      <w:r w:rsidRPr="00E63FD6">
        <w:rPr>
          <w:sz w:val="22"/>
          <w:szCs w:val="22"/>
        </w:rPr>
        <w:t>20</w:t>
      </w:r>
      <w:r w:rsidR="0029606A" w:rsidRPr="00E63FD6">
        <w:rPr>
          <w:sz w:val="22"/>
          <w:szCs w:val="22"/>
        </w:rPr>
        <w:t>19</w:t>
      </w:r>
      <w:r w:rsidRPr="00E63FD6">
        <w:rPr>
          <w:sz w:val="22"/>
          <w:szCs w:val="22"/>
        </w:rPr>
        <w:t xml:space="preserve"> r</w:t>
      </w:r>
      <w:r w:rsidR="0029606A" w:rsidRPr="00E63FD6">
        <w:rPr>
          <w:sz w:val="22"/>
          <w:szCs w:val="22"/>
        </w:rPr>
        <w:t>.</w:t>
      </w:r>
      <w:r w:rsidRPr="00E63FD6">
        <w:rPr>
          <w:sz w:val="22"/>
          <w:szCs w:val="22"/>
        </w:rPr>
        <w:t xml:space="preserve"> Prawo </w:t>
      </w:r>
      <w:r w:rsidR="0029606A" w:rsidRPr="00E63FD6">
        <w:rPr>
          <w:sz w:val="22"/>
          <w:szCs w:val="22"/>
        </w:rPr>
        <w:t>z</w:t>
      </w:r>
      <w:r w:rsidRPr="00E63FD6">
        <w:rPr>
          <w:sz w:val="22"/>
          <w:szCs w:val="22"/>
        </w:rPr>
        <w:t xml:space="preserve">amówień </w:t>
      </w:r>
      <w:r w:rsidR="0029606A" w:rsidRPr="00E63FD6">
        <w:rPr>
          <w:sz w:val="22"/>
          <w:szCs w:val="22"/>
        </w:rPr>
        <w:t>p</w:t>
      </w:r>
      <w:r w:rsidRPr="00E63FD6">
        <w:rPr>
          <w:sz w:val="22"/>
          <w:szCs w:val="22"/>
        </w:rPr>
        <w:t>ublicznych</w:t>
      </w:r>
      <w:r w:rsidR="00CF0649" w:rsidRPr="00E63FD6">
        <w:rPr>
          <w:sz w:val="22"/>
          <w:szCs w:val="22"/>
        </w:rPr>
        <w:t xml:space="preserve"> (</w:t>
      </w:r>
      <w:proofErr w:type="spellStart"/>
      <w:r w:rsidR="0057477E" w:rsidRPr="00E63FD6">
        <w:rPr>
          <w:sz w:val="22"/>
          <w:szCs w:val="22"/>
        </w:rPr>
        <w:t>t.j</w:t>
      </w:r>
      <w:proofErr w:type="spellEnd"/>
      <w:r w:rsidR="0057477E" w:rsidRPr="00E63FD6">
        <w:rPr>
          <w:sz w:val="22"/>
          <w:szCs w:val="22"/>
        </w:rPr>
        <w:t xml:space="preserve">. Dz. </w:t>
      </w:r>
      <w:r w:rsidR="001649CD">
        <w:rPr>
          <w:sz w:val="22"/>
          <w:szCs w:val="22"/>
        </w:rPr>
        <w:br/>
      </w:r>
      <w:r w:rsidR="0057477E" w:rsidRPr="00E63FD6">
        <w:rPr>
          <w:sz w:val="22"/>
          <w:szCs w:val="22"/>
        </w:rPr>
        <w:t>U. z 202</w:t>
      </w:r>
      <w:r w:rsidR="00ED606A">
        <w:rPr>
          <w:sz w:val="22"/>
          <w:szCs w:val="22"/>
        </w:rPr>
        <w:t>4</w:t>
      </w:r>
      <w:r w:rsidR="0057477E" w:rsidRPr="00E63FD6">
        <w:rPr>
          <w:sz w:val="22"/>
          <w:szCs w:val="22"/>
        </w:rPr>
        <w:t xml:space="preserve"> r. poz. </w:t>
      </w:r>
      <w:r w:rsidR="00ED606A">
        <w:rPr>
          <w:sz w:val="22"/>
          <w:szCs w:val="22"/>
        </w:rPr>
        <w:t>1320</w:t>
      </w:r>
      <w:r w:rsidR="00CF0649" w:rsidRPr="00E63FD6">
        <w:rPr>
          <w:sz w:val="22"/>
          <w:szCs w:val="22"/>
        </w:rPr>
        <w:t>)</w:t>
      </w:r>
      <w:r w:rsidR="00BE7BFD" w:rsidRPr="00E63FD6">
        <w:rPr>
          <w:sz w:val="22"/>
          <w:szCs w:val="22"/>
        </w:rPr>
        <w:t xml:space="preserve">, </w:t>
      </w:r>
      <w:r w:rsidR="00D9049C" w:rsidRPr="00E63FD6">
        <w:rPr>
          <w:sz w:val="22"/>
          <w:szCs w:val="22"/>
        </w:rPr>
        <w:t>udostępnia</w:t>
      </w:r>
      <w:r w:rsidR="00BE7BFD" w:rsidRPr="00E63FD6">
        <w:rPr>
          <w:sz w:val="22"/>
          <w:szCs w:val="22"/>
        </w:rPr>
        <w:t xml:space="preserve"> poniżej treść zapytań do S</w:t>
      </w:r>
      <w:r w:rsidR="0012774F" w:rsidRPr="00E63FD6">
        <w:rPr>
          <w:sz w:val="22"/>
          <w:szCs w:val="22"/>
        </w:rPr>
        <w:t>pecyfikacji Warunków Zamówienia (</w:t>
      </w:r>
      <w:r w:rsidR="0012774F" w:rsidRPr="00E63FD6">
        <w:rPr>
          <w:sz w:val="22"/>
          <w:szCs w:val="22"/>
          <w:lang w:eastAsia="ar-SA"/>
        </w:rPr>
        <w:t>zwanej dalej</w:t>
      </w:r>
      <w:r w:rsidR="0012774F" w:rsidRPr="00E63FD6">
        <w:rPr>
          <w:b/>
          <w:sz w:val="22"/>
          <w:szCs w:val="22"/>
          <w:lang w:eastAsia="ar-SA"/>
        </w:rPr>
        <w:t xml:space="preserve"> </w:t>
      </w:r>
      <w:r w:rsidR="0012774F" w:rsidRPr="00E63FD6">
        <w:rPr>
          <w:bCs/>
          <w:sz w:val="22"/>
          <w:szCs w:val="22"/>
          <w:lang w:eastAsia="ar-SA"/>
        </w:rPr>
        <w:t>”SWZ”)</w:t>
      </w:r>
      <w:r w:rsidR="00D9049C" w:rsidRPr="00E63FD6">
        <w:rPr>
          <w:bCs/>
          <w:sz w:val="22"/>
          <w:szCs w:val="22"/>
          <w:lang w:eastAsia="ar-SA"/>
        </w:rPr>
        <w:t xml:space="preserve"> </w:t>
      </w:r>
      <w:r w:rsidR="00D9049C" w:rsidRPr="00E63FD6">
        <w:rPr>
          <w:sz w:val="22"/>
          <w:szCs w:val="22"/>
        </w:rPr>
        <w:t>wraz z wyjaśnieniami</w:t>
      </w:r>
      <w:r w:rsidR="0012774F" w:rsidRPr="00E63FD6">
        <w:rPr>
          <w:bCs/>
          <w:sz w:val="22"/>
          <w:szCs w:val="22"/>
          <w:lang w:eastAsia="ar-SA"/>
        </w:rPr>
        <w:t>:</w:t>
      </w:r>
    </w:p>
    <w:p w14:paraId="6819424E" w14:textId="77777777" w:rsidR="001649CD" w:rsidRPr="00E63FD6" w:rsidRDefault="001649CD" w:rsidP="001649CD">
      <w:pPr>
        <w:autoSpaceDE w:val="0"/>
        <w:autoSpaceDN w:val="0"/>
        <w:adjustRightInd w:val="0"/>
        <w:spacing w:line="276" w:lineRule="auto"/>
        <w:jc w:val="both"/>
        <w:rPr>
          <w:w w:val="105"/>
          <w:sz w:val="22"/>
          <w:szCs w:val="22"/>
        </w:rPr>
      </w:pPr>
      <w:r w:rsidRPr="00E63FD6">
        <w:rPr>
          <w:w w:val="105"/>
          <w:sz w:val="22"/>
          <w:szCs w:val="22"/>
        </w:rPr>
        <w:t xml:space="preserve">70. Prosimy o przekazanie szczegółowych wykazów mienia zgłaszanego do ubezpieczenia </w:t>
      </w:r>
      <w:r w:rsidRPr="00E63FD6">
        <w:rPr>
          <w:w w:val="105"/>
          <w:sz w:val="22"/>
          <w:szCs w:val="22"/>
        </w:rPr>
        <w:br/>
        <w:t xml:space="preserve">w formie edytowalnym plików </w:t>
      </w:r>
      <w:proofErr w:type="spellStart"/>
      <w:r w:rsidRPr="00E63FD6">
        <w:rPr>
          <w:w w:val="105"/>
          <w:sz w:val="22"/>
          <w:szCs w:val="22"/>
        </w:rPr>
        <w:t>excel</w:t>
      </w:r>
      <w:proofErr w:type="spellEnd"/>
      <w:r w:rsidRPr="00E63FD6">
        <w:rPr>
          <w:w w:val="105"/>
          <w:sz w:val="22"/>
          <w:szCs w:val="22"/>
        </w:rPr>
        <w:t xml:space="preserve"> obejmujących co najmniej nazwę przedmiotu ubezpieczenia, adres, nr identyfikacyjne/oznaczenie, wartość i sposób jej oszacowania – w celu umożliwienia analizy danych podlegających ubezpieczeniu. </w:t>
      </w:r>
    </w:p>
    <w:p w14:paraId="5B4F9F5D" w14:textId="3E6FBD7D" w:rsidR="001649CD" w:rsidRDefault="001649CD" w:rsidP="001649CD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br/>
      </w:r>
      <w:r w:rsidRPr="00E63FD6">
        <w:rPr>
          <w:b/>
          <w:bCs/>
          <w:sz w:val="22"/>
          <w:szCs w:val="22"/>
        </w:rPr>
        <w:t xml:space="preserve">ODPOWIEDŹ:  </w:t>
      </w:r>
      <w:r w:rsidRPr="00E63FD6">
        <w:rPr>
          <w:sz w:val="22"/>
          <w:szCs w:val="22"/>
        </w:rPr>
        <w:t xml:space="preserve">Zamawiający </w:t>
      </w:r>
      <w:r>
        <w:rPr>
          <w:sz w:val="22"/>
          <w:szCs w:val="22"/>
        </w:rPr>
        <w:t>uznaje treść odpowiedzi na powyższe pytanie, jako informację poufną. W związku z powyższym, udzielenie odpowiedzi nastąpi zgodnie z procedurą udostępniania informacji poufnej,</w:t>
      </w:r>
      <w:bookmarkStart w:id="0" w:name="_GoBack"/>
      <w:bookmarkEnd w:id="0"/>
      <w:r>
        <w:rPr>
          <w:sz w:val="22"/>
          <w:szCs w:val="22"/>
        </w:rPr>
        <w:t xml:space="preserve"> po podpisaniu przez zainteresowanych Wykonawców umowy o zachowaniu poufności. </w:t>
      </w:r>
    </w:p>
    <w:p w14:paraId="0840ABF0" w14:textId="77777777" w:rsidR="001649CD" w:rsidRDefault="001649CD" w:rsidP="001649CD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14:paraId="2C11921D" w14:textId="7628481F" w:rsidR="001649CD" w:rsidRPr="00E63FD6" w:rsidRDefault="001649CD" w:rsidP="001649CD">
      <w:pPr>
        <w:autoSpaceDE w:val="0"/>
        <w:autoSpaceDN w:val="0"/>
        <w:adjustRightInd w:val="0"/>
        <w:spacing w:line="276" w:lineRule="auto"/>
        <w:jc w:val="both"/>
        <w:rPr>
          <w:w w:val="105"/>
          <w:sz w:val="22"/>
          <w:szCs w:val="22"/>
        </w:rPr>
      </w:pPr>
      <w:r>
        <w:rPr>
          <w:sz w:val="22"/>
          <w:szCs w:val="22"/>
        </w:rPr>
        <w:t>Zamawiający zamieszcza wniosek o udostępnienie informacji poufnej oraz wzór umowy o zachowaniu poufności.</w:t>
      </w:r>
    </w:p>
    <w:p w14:paraId="5DFA5845" w14:textId="77777777" w:rsidR="001649CD" w:rsidRPr="00E63FD6" w:rsidRDefault="001649CD" w:rsidP="00A92158">
      <w:pPr>
        <w:spacing w:after="240" w:line="276" w:lineRule="auto"/>
        <w:jc w:val="both"/>
        <w:rPr>
          <w:sz w:val="22"/>
          <w:szCs w:val="22"/>
        </w:rPr>
      </w:pPr>
    </w:p>
    <w:sectPr w:rsidR="001649CD" w:rsidRPr="00E63FD6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40434AFB" w16cex:dateUtc="2025-10-02T11:50:00Z"/>
  <w16cex:commentExtensible w16cex:durableId="40A746DE" w16cex:dateUtc="2025-10-02T12:57:00Z"/>
  <w16cex:commentExtensible w16cex:durableId="40FE969E" w16cex:dateUtc="2025-10-02T11:51:00Z"/>
  <w16cex:commentExtensible w16cex:durableId="021C8CF9" w16cex:dateUtc="2025-10-02T12:58:00Z"/>
  <w16cex:commentExtensible w16cex:durableId="4085F571" w16cex:dateUtc="2025-10-02T11:52:00Z"/>
  <w16cex:commentExtensible w16cex:durableId="52BE30DA" w16cex:dateUtc="2025-10-02T12:59:00Z"/>
  <w16cex:commentExtensible w16cex:durableId="7E9BD792" w16cex:dateUtc="2025-10-02T11:56:00Z"/>
  <w16cex:commentExtensible w16cex:durableId="53FB2092" w16cex:dateUtc="2025-10-02T13:00:00Z"/>
  <w16cex:commentExtensible w16cex:durableId="3AF7346D" w16cex:dateUtc="2025-10-02T11:57:00Z"/>
  <w16cex:commentExtensible w16cex:durableId="247C501D" w16cex:dateUtc="2025-10-02T13:0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A9C1F6" w14:textId="77777777" w:rsidR="00F63F81" w:rsidRDefault="00F63F81">
      <w:r>
        <w:separator/>
      </w:r>
    </w:p>
  </w:endnote>
  <w:endnote w:type="continuationSeparator" w:id="0">
    <w:p w14:paraId="1888C827" w14:textId="77777777" w:rsidR="00F63F81" w:rsidRDefault="00F63F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lin Gothic Heavy">
    <w:panose1 w:val="020B0903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602CC8" w14:textId="77777777" w:rsidR="00593866" w:rsidRDefault="0059386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A2CC3F" w14:textId="77777777" w:rsidR="00593866" w:rsidRDefault="00593866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11548987"/>
      <w:docPartObj>
        <w:docPartGallery w:val="Page Numbers (Bottom of Page)"/>
        <w:docPartUnique/>
      </w:docPartObj>
    </w:sdtPr>
    <w:sdtEndPr/>
    <w:sdtContent>
      <w:p w14:paraId="3AA3746C" w14:textId="08AC6F67" w:rsidR="00226A1A" w:rsidRDefault="00226A1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36A1600" w14:textId="50F3F8FA" w:rsidR="00593866" w:rsidRDefault="00593866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AE0B21" w14:textId="77777777" w:rsidR="00593866" w:rsidRDefault="0059386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EDDC82" w14:textId="77777777" w:rsidR="00593866" w:rsidRDefault="0059386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7315A2B" w14:textId="77777777" w:rsidR="00593866" w:rsidRDefault="00593866">
    <w:pPr>
      <w:pStyle w:val="Stopka"/>
      <w:tabs>
        <w:tab w:val="clear" w:pos="4536"/>
        <w:tab w:val="left" w:pos="6237"/>
      </w:tabs>
    </w:pPr>
  </w:p>
  <w:p w14:paraId="7B5CEF85" w14:textId="77777777" w:rsidR="00593866" w:rsidRDefault="00593866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701BBB" w14:textId="77777777" w:rsidR="00F63F81" w:rsidRDefault="00F63F81">
      <w:r>
        <w:separator/>
      </w:r>
    </w:p>
  </w:footnote>
  <w:footnote w:type="continuationSeparator" w:id="0">
    <w:p w14:paraId="59379473" w14:textId="77777777" w:rsidR="00F63F81" w:rsidRDefault="00F63F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0708FD" w14:textId="19C3D8B3" w:rsidR="00593866" w:rsidRDefault="00593866">
    <w:pPr>
      <w:pStyle w:val="Nagwek"/>
    </w:pPr>
    <w:r>
      <w:rPr>
        <w:noProof/>
      </w:rPr>
      <w:drawing>
        <wp:inline distT="0" distB="0" distL="0" distR="0" wp14:anchorId="6FD21930" wp14:editId="3CD02FBA">
          <wp:extent cx="5753100" cy="18383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838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B5D2B40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946F18E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CC46C893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6F2232F"/>
    <w:multiLevelType w:val="hybridMultilevel"/>
    <w:tmpl w:val="ECD06B7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237AD6"/>
    <w:multiLevelType w:val="hybridMultilevel"/>
    <w:tmpl w:val="5C4084E6"/>
    <w:lvl w:ilvl="0" w:tplc="0415000F">
      <w:start w:val="1"/>
      <w:numFmt w:val="decimal"/>
      <w:lvlText w:val="%1."/>
      <w:lvlJc w:val="left"/>
      <w:pPr>
        <w:ind w:left="2148" w:hanging="360"/>
      </w:pPr>
    </w:lvl>
    <w:lvl w:ilvl="1" w:tplc="04150019" w:tentative="1">
      <w:start w:val="1"/>
      <w:numFmt w:val="lowerLetter"/>
      <w:lvlText w:val="%2."/>
      <w:lvlJc w:val="left"/>
      <w:pPr>
        <w:ind w:left="2868" w:hanging="360"/>
      </w:pPr>
    </w:lvl>
    <w:lvl w:ilvl="2" w:tplc="0415001B" w:tentative="1">
      <w:start w:val="1"/>
      <w:numFmt w:val="lowerRoman"/>
      <w:lvlText w:val="%3."/>
      <w:lvlJc w:val="right"/>
      <w:pPr>
        <w:ind w:left="3588" w:hanging="180"/>
      </w:pPr>
    </w:lvl>
    <w:lvl w:ilvl="3" w:tplc="0415000F" w:tentative="1">
      <w:start w:val="1"/>
      <w:numFmt w:val="decimal"/>
      <w:lvlText w:val="%4."/>
      <w:lvlJc w:val="left"/>
      <w:pPr>
        <w:ind w:left="4308" w:hanging="360"/>
      </w:pPr>
    </w:lvl>
    <w:lvl w:ilvl="4" w:tplc="04150019" w:tentative="1">
      <w:start w:val="1"/>
      <w:numFmt w:val="lowerLetter"/>
      <w:lvlText w:val="%5."/>
      <w:lvlJc w:val="left"/>
      <w:pPr>
        <w:ind w:left="5028" w:hanging="360"/>
      </w:pPr>
    </w:lvl>
    <w:lvl w:ilvl="5" w:tplc="0415001B" w:tentative="1">
      <w:start w:val="1"/>
      <w:numFmt w:val="lowerRoman"/>
      <w:lvlText w:val="%6."/>
      <w:lvlJc w:val="right"/>
      <w:pPr>
        <w:ind w:left="5748" w:hanging="180"/>
      </w:pPr>
    </w:lvl>
    <w:lvl w:ilvl="6" w:tplc="0415000F" w:tentative="1">
      <w:start w:val="1"/>
      <w:numFmt w:val="decimal"/>
      <w:lvlText w:val="%7."/>
      <w:lvlJc w:val="left"/>
      <w:pPr>
        <w:ind w:left="6468" w:hanging="360"/>
      </w:pPr>
    </w:lvl>
    <w:lvl w:ilvl="7" w:tplc="04150019" w:tentative="1">
      <w:start w:val="1"/>
      <w:numFmt w:val="lowerLetter"/>
      <w:lvlText w:val="%8."/>
      <w:lvlJc w:val="left"/>
      <w:pPr>
        <w:ind w:left="7188" w:hanging="360"/>
      </w:pPr>
    </w:lvl>
    <w:lvl w:ilvl="8" w:tplc="0415001B" w:tentative="1">
      <w:start w:val="1"/>
      <w:numFmt w:val="lowerRoman"/>
      <w:lvlText w:val="%9."/>
      <w:lvlJc w:val="right"/>
      <w:pPr>
        <w:ind w:left="7908" w:hanging="180"/>
      </w:pPr>
    </w:lvl>
  </w:abstractNum>
  <w:abstractNum w:abstractNumId="5" w15:restartNumberingAfterBreak="0">
    <w:nsid w:val="12590D14"/>
    <w:multiLevelType w:val="hybridMultilevel"/>
    <w:tmpl w:val="644AC862"/>
    <w:lvl w:ilvl="0" w:tplc="E4CCE3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1783F20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1E3A21"/>
    <w:multiLevelType w:val="hybridMultilevel"/>
    <w:tmpl w:val="205026C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C4F0103"/>
    <w:multiLevelType w:val="hybridMultilevel"/>
    <w:tmpl w:val="D8E8D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653DCF"/>
    <w:multiLevelType w:val="hybridMultilevel"/>
    <w:tmpl w:val="D69CCC9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4734047"/>
    <w:multiLevelType w:val="hybridMultilevel"/>
    <w:tmpl w:val="FC7E350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5C25C3"/>
    <w:multiLevelType w:val="multilevel"/>
    <w:tmpl w:val="C2B40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7D73D63"/>
    <w:multiLevelType w:val="hybridMultilevel"/>
    <w:tmpl w:val="9FEED5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8E2B62"/>
    <w:multiLevelType w:val="hybridMultilevel"/>
    <w:tmpl w:val="089214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0362C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6B0A3DB2"/>
    <w:multiLevelType w:val="hybridMultilevel"/>
    <w:tmpl w:val="17A22B8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7"/>
  </w:num>
  <w:num w:numId="4">
    <w:abstractNumId w:val="5"/>
  </w:num>
  <w:num w:numId="5">
    <w:abstractNumId w:val="4"/>
  </w:num>
  <w:num w:numId="6">
    <w:abstractNumId w:val="9"/>
  </w:num>
  <w:num w:numId="7">
    <w:abstractNumId w:val="11"/>
  </w:num>
  <w:num w:numId="8">
    <w:abstractNumId w:val="2"/>
  </w:num>
  <w:num w:numId="9">
    <w:abstractNumId w:val="0"/>
  </w:num>
  <w:num w:numId="10">
    <w:abstractNumId w:val="13"/>
  </w:num>
  <w:num w:numId="11">
    <w:abstractNumId w:val="14"/>
  </w:num>
  <w:num w:numId="12">
    <w:abstractNumId w:val="1"/>
  </w:num>
  <w:num w:numId="13">
    <w:abstractNumId w:val="3"/>
  </w:num>
  <w:num w:numId="14">
    <w:abstractNumId w:val="12"/>
  </w:num>
  <w:num w:numId="15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453"/>
    <w:rsid w:val="00002126"/>
    <w:rsid w:val="00003BC1"/>
    <w:rsid w:val="0001299A"/>
    <w:rsid w:val="0001406B"/>
    <w:rsid w:val="00014F2A"/>
    <w:rsid w:val="00016774"/>
    <w:rsid w:val="0002090E"/>
    <w:rsid w:val="00024EAC"/>
    <w:rsid w:val="00025B77"/>
    <w:rsid w:val="000311CB"/>
    <w:rsid w:val="00031374"/>
    <w:rsid w:val="00034263"/>
    <w:rsid w:val="00034DAB"/>
    <w:rsid w:val="00035BA1"/>
    <w:rsid w:val="000461B5"/>
    <w:rsid w:val="00047671"/>
    <w:rsid w:val="0005167D"/>
    <w:rsid w:val="000519F2"/>
    <w:rsid w:val="00060E46"/>
    <w:rsid w:val="00064D6A"/>
    <w:rsid w:val="00073255"/>
    <w:rsid w:val="00073525"/>
    <w:rsid w:val="000749E4"/>
    <w:rsid w:val="000815A6"/>
    <w:rsid w:val="00090DAA"/>
    <w:rsid w:val="00091EBD"/>
    <w:rsid w:val="00095E4C"/>
    <w:rsid w:val="000A1097"/>
    <w:rsid w:val="000A16CA"/>
    <w:rsid w:val="000A19E5"/>
    <w:rsid w:val="000A5B94"/>
    <w:rsid w:val="000B3F4B"/>
    <w:rsid w:val="000B40D9"/>
    <w:rsid w:val="000C2541"/>
    <w:rsid w:val="000C484D"/>
    <w:rsid w:val="000C63A9"/>
    <w:rsid w:val="000D1A10"/>
    <w:rsid w:val="000D1B68"/>
    <w:rsid w:val="000D2C3C"/>
    <w:rsid w:val="000D5F35"/>
    <w:rsid w:val="000E28AE"/>
    <w:rsid w:val="000E2A8F"/>
    <w:rsid w:val="000E4EC3"/>
    <w:rsid w:val="000E4F90"/>
    <w:rsid w:val="000F3AAC"/>
    <w:rsid w:val="000F3D00"/>
    <w:rsid w:val="001017B8"/>
    <w:rsid w:val="001019DA"/>
    <w:rsid w:val="00102E97"/>
    <w:rsid w:val="00106F35"/>
    <w:rsid w:val="00107A59"/>
    <w:rsid w:val="001219D7"/>
    <w:rsid w:val="0012774F"/>
    <w:rsid w:val="00132404"/>
    <w:rsid w:val="0013364F"/>
    <w:rsid w:val="00133EA8"/>
    <w:rsid w:val="00137F2E"/>
    <w:rsid w:val="001434AF"/>
    <w:rsid w:val="00144B7A"/>
    <w:rsid w:val="001549D2"/>
    <w:rsid w:val="00156C9C"/>
    <w:rsid w:val="00161F13"/>
    <w:rsid w:val="00163355"/>
    <w:rsid w:val="001649CD"/>
    <w:rsid w:val="00170EED"/>
    <w:rsid w:val="00180C6E"/>
    <w:rsid w:val="00192D0E"/>
    <w:rsid w:val="001943FF"/>
    <w:rsid w:val="001953D2"/>
    <w:rsid w:val="00196AA5"/>
    <w:rsid w:val="00197AC7"/>
    <w:rsid w:val="001A2A9C"/>
    <w:rsid w:val="001A2E14"/>
    <w:rsid w:val="001A3219"/>
    <w:rsid w:val="001A41AC"/>
    <w:rsid w:val="001A7BBE"/>
    <w:rsid w:val="001B0061"/>
    <w:rsid w:val="001B0C97"/>
    <w:rsid w:val="001B1269"/>
    <w:rsid w:val="001B2676"/>
    <w:rsid w:val="001B38FF"/>
    <w:rsid w:val="001C016D"/>
    <w:rsid w:val="001D1B56"/>
    <w:rsid w:val="001D75AC"/>
    <w:rsid w:val="001E256B"/>
    <w:rsid w:val="001E3C4A"/>
    <w:rsid w:val="001E4963"/>
    <w:rsid w:val="001F07B9"/>
    <w:rsid w:val="002061ED"/>
    <w:rsid w:val="002068A4"/>
    <w:rsid w:val="00216613"/>
    <w:rsid w:val="00220256"/>
    <w:rsid w:val="002222C4"/>
    <w:rsid w:val="00225979"/>
    <w:rsid w:val="002269C0"/>
    <w:rsid w:val="00226A1A"/>
    <w:rsid w:val="00226CDD"/>
    <w:rsid w:val="00236E48"/>
    <w:rsid w:val="00254650"/>
    <w:rsid w:val="00254B18"/>
    <w:rsid w:val="002617B3"/>
    <w:rsid w:val="002657D8"/>
    <w:rsid w:val="0027219F"/>
    <w:rsid w:val="002729D9"/>
    <w:rsid w:val="00276432"/>
    <w:rsid w:val="00291010"/>
    <w:rsid w:val="00291A30"/>
    <w:rsid w:val="0029606A"/>
    <w:rsid w:val="002A5114"/>
    <w:rsid w:val="002A75CB"/>
    <w:rsid w:val="002B1F5F"/>
    <w:rsid w:val="002B384A"/>
    <w:rsid w:val="002B469C"/>
    <w:rsid w:val="002C0D6A"/>
    <w:rsid w:val="002C4A15"/>
    <w:rsid w:val="002C4C6B"/>
    <w:rsid w:val="002C5CBA"/>
    <w:rsid w:val="002D0B99"/>
    <w:rsid w:val="002D256A"/>
    <w:rsid w:val="002D367C"/>
    <w:rsid w:val="002D3B2E"/>
    <w:rsid w:val="002E216A"/>
    <w:rsid w:val="002F073D"/>
    <w:rsid w:val="00307CF3"/>
    <w:rsid w:val="00310341"/>
    <w:rsid w:val="00311336"/>
    <w:rsid w:val="00315F68"/>
    <w:rsid w:val="003249A5"/>
    <w:rsid w:val="00331D41"/>
    <w:rsid w:val="00364B8D"/>
    <w:rsid w:val="0037502E"/>
    <w:rsid w:val="0037719F"/>
    <w:rsid w:val="00382D62"/>
    <w:rsid w:val="0038333F"/>
    <w:rsid w:val="0039025B"/>
    <w:rsid w:val="00392867"/>
    <w:rsid w:val="00395AB3"/>
    <w:rsid w:val="0039686C"/>
    <w:rsid w:val="003A300C"/>
    <w:rsid w:val="003A3475"/>
    <w:rsid w:val="003A4475"/>
    <w:rsid w:val="003A714C"/>
    <w:rsid w:val="003B0F97"/>
    <w:rsid w:val="003B27AC"/>
    <w:rsid w:val="003B5C61"/>
    <w:rsid w:val="003B5D5F"/>
    <w:rsid w:val="003C14CA"/>
    <w:rsid w:val="003C29F4"/>
    <w:rsid w:val="003C5B34"/>
    <w:rsid w:val="003C6004"/>
    <w:rsid w:val="003C7880"/>
    <w:rsid w:val="003D11E1"/>
    <w:rsid w:val="003E0C43"/>
    <w:rsid w:val="003E1856"/>
    <w:rsid w:val="003E77A5"/>
    <w:rsid w:val="003F0287"/>
    <w:rsid w:val="003F3119"/>
    <w:rsid w:val="003F7081"/>
    <w:rsid w:val="003F7B95"/>
    <w:rsid w:val="00406FD4"/>
    <w:rsid w:val="004076FA"/>
    <w:rsid w:val="00411DE0"/>
    <w:rsid w:val="00412A2E"/>
    <w:rsid w:val="004132BA"/>
    <w:rsid w:val="00421082"/>
    <w:rsid w:val="004430B8"/>
    <w:rsid w:val="004500FF"/>
    <w:rsid w:val="0045537C"/>
    <w:rsid w:val="00461126"/>
    <w:rsid w:val="00464556"/>
    <w:rsid w:val="004821BF"/>
    <w:rsid w:val="004841A6"/>
    <w:rsid w:val="004848F3"/>
    <w:rsid w:val="00486DE2"/>
    <w:rsid w:val="004902E6"/>
    <w:rsid w:val="00491359"/>
    <w:rsid w:val="00496690"/>
    <w:rsid w:val="004A1C30"/>
    <w:rsid w:val="004A7217"/>
    <w:rsid w:val="004A75F2"/>
    <w:rsid w:val="004B0952"/>
    <w:rsid w:val="004B410A"/>
    <w:rsid w:val="004B69D5"/>
    <w:rsid w:val="004B6A52"/>
    <w:rsid w:val="004C333B"/>
    <w:rsid w:val="004D045B"/>
    <w:rsid w:val="004D4A05"/>
    <w:rsid w:val="004D4AF2"/>
    <w:rsid w:val="004D61D2"/>
    <w:rsid w:val="004D6DE9"/>
    <w:rsid w:val="004E145D"/>
    <w:rsid w:val="004E2A74"/>
    <w:rsid w:val="004E47A8"/>
    <w:rsid w:val="004E5E55"/>
    <w:rsid w:val="004F056C"/>
    <w:rsid w:val="00504F96"/>
    <w:rsid w:val="00507728"/>
    <w:rsid w:val="005144A9"/>
    <w:rsid w:val="00514814"/>
    <w:rsid w:val="00515DB9"/>
    <w:rsid w:val="00520165"/>
    <w:rsid w:val="0052377E"/>
    <w:rsid w:val="0053191C"/>
    <w:rsid w:val="005338FC"/>
    <w:rsid w:val="00540033"/>
    <w:rsid w:val="0054298B"/>
    <w:rsid w:val="005504AF"/>
    <w:rsid w:val="0055153B"/>
    <w:rsid w:val="00552EE8"/>
    <w:rsid w:val="00554806"/>
    <w:rsid w:val="00560149"/>
    <w:rsid w:val="0056466D"/>
    <w:rsid w:val="00566843"/>
    <w:rsid w:val="00566879"/>
    <w:rsid w:val="0057477E"/>
    <w:rsid w:val="00574B2E"/>
    <w:rsid w:val="00575843"/>
    <w:rsid w:val="00593866"/>
    <w:rsid w:val="005A2F07"/>
    <w:rsid w:val="005A37D3"/>
    <w:rsid w:val="005A6DD7"/>
    <w:rsid w:val="005B127D"/>
    <w:rsid w:val="005B1B08"/>
    <w:rsid w:val="005B4588"/>
    <w:rsid w:val="005B506C"/>
    <w:rsid w:val="005C0FB3"/>
    <w:rsid w:val="005C104D"/>
    <w:rsid w:val="005C1B05"/>
    <w:rsid w:val="005C5570"/>
    <w:rsid w:val="005C598B"/>
    <w:rsid w:val="005D1985"/>
    <w:rsid w:val="005D324A"/>
    <w:rsid w:val="005D5015"/>
    <w:rsid w:val="005E1961"/>
    <w:rsid w:val="005E2298"/>
    <w:rsid w:val="005E4C3D"/>
    <w:rsid w:val="005F1B51"/>
    <w:rsid w:val="006036D4"/>
    <w:rsid w:val="00605ADA"/>
    <w:rsid w:val="006158ED"/>
    <w:rsid w:val="00617A1C"/>
    <w:rsid w:val="00632C3C"/>
    <w:rsid w:val="0064093B"/>
    <w:rsid w:val="00653B0D"/>
    <w:rsid w:val="0066144A"/>
    <w:rsid w:val="00662BDB"/>
    <w:rsid w:val="00671481"/>
    <w:rsid w:val="00673C09"/>
    <w:rsid w:val="00673D39"/>
    <w:rsid w:val="00676C9C"/>
    <w:rsid w:val="006773F7"/>
    <w:rsid w:val="00686FB0"/>
    <w:rsid w:val="006A180F"/>
    <w:rsid w:val="006A5DF1"/>
    <w:rsid w:val="006B45A8"/>
    <w:rsid w:val="006B4F85"/>
    <w:rsid w:val="006B7198"/>
    <w:rsid w:val="006C2B94"/>
    <w:rsid w:val="006C4453"/>
    <w:rsid w:val="006C4A02"/>
    <w:rsid w:val="006D1B22"/>
    <w:rsid w:val="006D4AB3"/>
    <w:rsid w:val="006D7995"/>
    <w:rsid w:val="006E0229"/>
    <w:rsid w:val="006F20E9"/>
    <w:rsid w:val="006F243A"/>
    <w:rsid w:val="006F2B5C"/>
    <w:rsid w:val="006F39B3"/>
    <w:rsid w:val="006F3B81"/>
    <w:rsid w:val="006F5E9B"/>
    <w:rsid w:val="006F67E9"/>
    <w:rsid w:val="00700DF8"/>
    <w:rsid w:val="00701C77"/>
    <w:rsid w:val="0070210A"/>
    <w:rsid w:val="007033D6"/>
    <w:rsid w:val="007057EB"/>
    <w:rsid w:val="007161B3"/>
    <w:rsid w:val="00721066"/>
    <w:rsid w:val="00722D2C"/>
    <w:rsid w:val="007363E6"/>
    <w:rsid w:val="007365E9"/>
    <w:rsid w:val="00737239"/>
    <w:rsid w:val="007430AE"/>
    <w:rsid w:val="0074741C"/>
    <w:rsid w:val="007515EF"/>
    <w:rsid w:val="00753314"/>
    <w:rsid w:val="00756901"/>
    <w:rsid w:val="00760F49"/>
    <w:rsid w:val="00767562"/>
    <w:rsid w:val="007700CE"/>
    <w:rsid w:val="00770554"/>
    <w:rsid w:val="00770640"/>
    <w:rsid w:val="00772B06"/>
    <w:rsid w:val="00773795"/>
    <w:rsid w:val="007761F1"/>
    <w:rsid w:val="00776FE5"/>
    <w:rsid w:val="00783F37"/>
    <w:rsid w:val="00793D2D"/>
    <w:rsid w:val="00796DCF"/>
    <w:rsid w:val="007B2D7D"/>
    <w:rsid w:val="007C0D17"/>
    <w:rsid w:val="007D7198"/>
    <w:rsid w:val="007E31FE"/>
    <w:rsid w:val="007E489B"/>
    <w:rsid w:val="007E67C3"/>
    <w:rsid w:val="007F012B"/>
    <w:rsid w:val="007F6544"/>
    <w:rsid w:val="007F771D"/>
    <w:rsid w:val="007F7E66"/>
    <w:rsid w:val="00801017"/>
    <w:rsid w:val="00814E69"/>
    <w:rsid w:val="008169E6"/>
    <w:rsid w:val="0082194E"/>
    <w:rsid w:val="00822CED"/>
    <w:rsid w:val="00822DBF"/>
    <w:rsid w:val="0082309B"/>
    <w:rsid w:val="0082313F"/>
    <w:rsid w:val="0082436E"/>
    <w:rsid w:val="00841DA6"/>
    <w:rsid w:val="008444DE"/>
    <w:rsid w:val="0084479E"/>
    <w:rsid w:val="00851590"/>
    <w:rsid w:val="00852E2A"/>
    <w:rsid w:val="0085305F"/>
    <w:rsid w:val="008531C9"/>
    <w:rsid w:val="008600AD"/>
    <w:rsid w:val="00861975"/>
    <w:rsid w:val="0086502F"/>
    <w:rsid w:val="00870F9F"/>
    <w:rsid w:val="00872444"/>
    <w:rsid w:val="00872BBC"/>
    <w:rsid w:val="00874917"/>
    <w:rsid w:val="008804B6"/>
    <w:rsid w:val="00892669"/>
    <w:rsid w:val="008928DF"/>
    <w:rsid w:val="00897AB0"/>
    <w:rsid w:val="008A16AF"/>
    <w:rsid w:val="008A3553"/>
    <w:rsid w:val="008A4032"/>
    <w:rsid w:val="008A77B0"/>
    <w:rsid w:val="008B1600"/>
    <w:rsid w:val="008B2F2B"/>
    <w:rsid w:val="008B6A66"/>
    <w:rsid w:val="008C29E2"/>
    <w:rsid w:val="008C3818"/>
    <w:rsid w:val="008C501A"/>
    <w:rsid w:val="008C5752"/>
    <w:rsid w:val="008C745E"/>
    <w:rsid w:val="008D0E7C"/>
    <w:rsid w:val="008D32B4"/>
    <w:rsid w:val="008D395D"/>
    <w:rsid w:val="008E1511"/>
    <w:rsid w:val="008E21F6"/>
    <w:rsid w:val="008F4E25"/>
    <w:rsid w:val="008F536B"/>
    <w:rsid w:val="008F6F3C"/>
    <w:rsid w:val="00903D31"/>
    <w:rsid w:val="009079DC"/>
    <w:rsid w:val="00910EB0"/>
    <w:rsid w:val="00911C59"/>
    <w:rsid w:val="00913657"/>
    <w:rsid w:val="00917D03"/>
    <w:rsid w:val="009257A0"/>
    <w:rsid w:val="009272A2"/>
    <w:rsid w:val="00931E52"/>
    <w:rsid w:val="00936D28"/>
    <w:rsid w:val="00942984"/>
    <w:rsid w:val="00947A50"/>
    <w:rsid w:val="00953B1D"/>
    <w:rsid w:val="0095480C"/>
    <w:rsid w:val="00960E2C"/>
    <w:rsid w:val="00962A38"/>
    <w:rsid w:val="00967B45"/>
    <w:rsid w:val="00974936"/>
    <w:rsid w:val="00976C2B"/>
    <w:rsid w:val="00990422"/>
    <w:rsid w:val="0099099E"/>
    <w:rsid w:val="00997115"/>
    <w:rsid w:val="009B3429"/>
    <w:rsid w:val="009B5C7D"/>
    <w:rsid w:val="009C3444"/>
    <w:rsid w:val="009D31B9"/>
    <w:rsid w:val="009E09B0"/>
    <w:rsid w:val="009E374B"/>
    <w:rsid w:val="009E7C8D"/>
    <w:rsid w:val="009F2DBA"/>
    <w:rsid w:val="009F702F"/>
    <w:rsid w:val="00A07EA4"/>
    <w:rsid w:val="00A13B40"/>
    <w:rsid w:val="00A16416"/>
    <w:rsid w:val="00A267D0"/>
    <w:rsid w:val="00A269C0"/>
    <w:rsid w:val="00A26BDB"/>
    <w:rsid w:val="00A31944"/>
    <w:rsid w:val="00A31AAD"/>
    <w:rsid w:val="00A3474E"/>
    <w:rsid w:val="00A42955"/>
    <w:rsid w:val="00A46169"/>
    <w:rsid w:val="00A5476B"/>
    <w:rsid w:val="00A82B89"/>
    <w:rsid w:val="00A8543D"/>
    <w:rsid w:val="00A863AD"/>
    <w:rsid w:val="00A905AC"/>
    <w:rsid w:val="00A908CB"/>
    <w:rsid w:val="00A92158"/>
    <w:rsid w:val="00A92AEB"/>
    <w:rsid w:val="00A92DDC"/>
    <w:rsid w:val="00A95515"/>
    <w:rsid w:val="00AA0191"/>
    <w:rsid w:val="00AA120A"/>
    <w:rsid w:val="00AA23EA"/>
    <w:rsid w:val="00AA3F68"/>
    <w:rsid w:val="00AB0137"/>
    <w:rsid w:val="00AB21D9"/>
    <w:rsid w:val="00AC3A1E"/>
    <w:rsid w:val="00AC5AB8"/>
    <w:rsid w:val="00AD264C"/>
    <w:rsid w:val="00AE332D"/>
    <w:rsid w:val="00AE5025"/>
    <w:rsid w:val="00AE6A5F"/>
    <w:rsid w:val="00AE6B1C"/>
    <w:rsid w:val="00AF61A9"/>
    <w:rsid w:val="00B0224F"/>
    <w:rsid w:val="00B14FC2"/>
    <w:rsid w:val="00B165EC"/>
    <w:rsid w:val="00B17E9C"/>
    <w:rsid w:val="00B26D57"/>
    <w:rsid w:val="00B35DB4"/>
    <w:rsid w:val="00B40AF6"/>
    <w:rsid w:val="00B43315"/>
    <w:rsid w:val="00B44351"/>
    <w:rsid w:val="00B448E6"/>
    <w:rsid w:val="00B44C21"/>
    <w:rsid w:val="00B515A5"/>
    <w:rsid w:val="00B62C31"/>
    <w:rsid w:val="00B81FD9"/>
    <w:rsid w:val="00B932C6"/>
    <w:rsid w:val="00B955A1"/>
    <w:rsid w:val="00BA11AC"/>
    <w:rsid w:val="00BA411B"/>
    <w:rsid w:val="00BA6584"/>
    <w:rsid w:val="00BB3F52"/>
    <w:rsid w:val="00BB55D0"/>
    <w:rsid w:val="00BD1E79"/>
    <w:rsid w:val="00BD48B0"/>
    <w:rsid w:val="00BD71D7"/>
    <w:rsid w:val="00BE6151"/>
    <w:rsid w:val="00BE7868"/>
    <w:rsid w:val="00BE7BFD"/>
    <w:rsid w:val="00BF5057"/>
    <w:rsid w:val="00C1527D"/>
    <w:rsid w:val="00C27496"/>
    <w:rsid w:val="00C35334"/>
    <w:rsid w:val="00C370F2"/>
    <w:rsid w:val="00C44EEC"/>
    <w:rsid w:val="00C47073"/>
    <w:rsid w:val="00C52191"/>
    <w:rsid w:val="00C532C8"/>
    <w:rsid w:val="00C53491"/>
    <w:rsid w:val="00C60014"/>
    <w:rsid w:val="00C65043"/>
    <w:rsid w:val="00C65CE3"/>
    <w:rsid w:val="00C755FA"/>
    <w:rsid w:val="00C75992"/>
    <w:rsid w:val="00C82301"/>
    <w:rsid w:val="00C83810"/>
    <w:rsid w:val="00C83A6C"/>
    <w:rsid w:val="00C917CE"/>
    <w:rsid w:val="00C92555"/>
    <w:rsid w:val="00C9554C"/>
    <w:rsid w:val="00C97F85"/>
    <w:rsid w:val="00CA03F0"/>
    <w:rsid w:val="00CA183A"/>
    <w:rsid w:val="00CA2006"/>
    <w:rsid w:val="00CA494B"/>
    <w:rsid w:val="00CA53D6"/>
    <w:rsid w:val="00CA76FB"/>
    <w:rsid w:val="00CB2318"/>
    <w:rsid w:val="00CB3CC5"/>
    <w:rsid w:val="00CB4427"/>
    <w:rsid w:val="00CB4457"/>
    <w:rsid w:val="00CB7152"/>
    <w:rsid w:val="00CC0ECE"/>
    <w:rsid w:val="00CC29EE"/>
    <w:rsid w:val="00CC527D"/>
    <w:rsid w:val="00CC6D54"/>
    <w:rsid w:val="00CD086D"/>
    <w:rsid w:val="00CD0A3A"/>
    <w:rsid w:val="00CD1208"/>
    <w:rsid w:val="00CD3728"/>
    <w:rsid w:val="00CD4741"/>
    <w:rsid w:val="00CD4DEE"/>
    <w:rsid w:val="00CE5DCB"/>
    <w:rsid w:val="00CF0649"/>
    <w:rsid w:val="00CF284C"/>
    <w:rsid w:val="00CF342D"/>
    <w:rsid w:val="00CF4D5D"/>
    <w:rsid w:val="00D05F10"/>
    <w:rsid w:val="00D20AEF"/>
    <w:rsid w:val="00D21C18"/>
    <w:rsid w:val="00D22FFA"/>
    <w:rsid w:val="00D25142"/>
    <w:rsid w:val="00D300F0"/>
    <w:rsid w:val="00D36FA5"/>
    <w:rsid w:val="00D40849"/>
    <w:rsid w:val="00D40998"/>
    <w:rsid w:val="00D409FF"/>
    <w:rsid w:val="00D63ACF"/>
    <w:rsid w:val="00D70793"/>
    <w:rsid w:val="00D71A6B"/>
    <w:rsid w:val="00D72AC3"/>
    <w:rsid w:val="00D81551"/>
    <w:rsid w:val="00D81AAC"/>
    <w:rsid w:val="00D8461B"/>
    <w:rsid w:val="00D9049C"/>
    <w:rsid w:val="00D915F2"/>
    <w:rsid w:val="00DB1CC1"/>
    <w:rsid w:val="00DB6E1F"/>
    <w:rsid w:val="00DB78ED"/>
    <w:rsid w:val="00DC3B3F"/>
    <w:rsid w:val="00DD72C7"/>
    <w:rsid w:val="00DD74D3"/>
    <w:rsid w:val="00DE1794"/>
    <w:rsid w:val="00DE23BC"/>
    <w:rsid w:val="00DF1136"/>
    <w:rsid w:val="00DF32E8"/>
    <w:rsid w:val="00DF74AF"/>
    <w:rsid w:val="00E04639"/>
    <w:rsid w:val="00E107A9"/>
    <w:rsid w:val="00E108ED"/>
    <w:rsid w:val="00E21B49"/>
    <w:rsid w:val="00E2789F"/>
    <w:rsid w:val="00E30706"/>
    <w:rsid w:val="00E31651"/>
    <w:rsid w:val="00E32467"/>
    <w:rsid w:val="00E32B1C"/>
    <w:rsid w:val="00E35163"/>
    <w:rsid w:val="00E44395"/>
    <w:rsid w:val="00E452F8"/>
    <w:rsid w:val="00E455B3"/>
    <w:rsid w:val="00E52090"/>
    <w:rsid w:val="00E5533A"/>
    <w:rsid w:val="00E56D61"/>
    <w:rsid w:val="00E61BC8"/>
    <w:rsid w:val="00E63FD6"/>
    <w:rsid w:val="00E6644F"/>
    <w:rsid w:val="00E66B11"/>
    <w:rsid w:val="00E72287"/>
    <w:rsid w:val="00E72428"/>
    <w:rsid w:val="00E84204"/>
    <w:rsid w:val="00E8753F"/>
    <w:rsid w:val="00E91A21"/>
    <w:rsid w:val="00EA0A29"/>
    <w:rsid w:val="00EA14B3"/>
    <w:rsid w:val="00EA2E3A"/>
    <w:rsid w:val="00EA416E"/>
    <w:rsid w:val="00EA4654"/>
    <w:rsid w:val="00EA50CD"/>
    <w:rsid w:val="00EB2261"/>
    <w:rsid w:val="00EB6ABE"/>
    <w:rsid w:val="00EC284A"/>
    <w:rsid w:val="00EC4891"/>
    <w:rsid w:val="00ED05B9"/>
    <w:rsid w:val="00ED19DF"/>
    <w:rsid w:val="00ED231A"/>
    <w:rsid w:val="00ED606A"/>
    <w:rsid w:val="00ED66CF"/>
    <w:rsid w:val="00EF5BDA"/>
    <w:rsid w:val="00F029C7"/>
    <w:rsid w:val="00F04FD3"/>
    <w:rsid w:val="00F05C2F"/>
    <w:rsid w:val="00F13245"/>
    <w:rsid w:val="00F13935"/>
    <w:rsid w:val="00F20D07"/>
    <w:rsid w:val="00F21BD0"/>
    <w:rsid w:val="00F22DAA"/>
    <w:rsid w:val="00F2385F"/>
    <w:rsid w:val="00F23B26"/>
    <w:rsid w:val="00F27340"/>
    <w:rsid w:val="00F30A7F"/>
    <w:rsid w:val="00F311CA"/>
    <w:rsid w:val="00F37012"/>
    <w:rsid w:val="00F42F8C"/>
    <w:rsid w:val="00F4311D"/>
    <w:rsid w:val="00F436B3"/>
    <w:rsid w:val="00F46EF4"/>
    <w:rsid w:val="00F50A74"/>
    <w:rsid w:val="00F55BEB"/>
    <w:rsid w:val="00F63F81"/>
    <w:rsid w:val="00F64D51"/>
    <w:rsid w:val="00F74AD7"/>
    <w:rsid w:val="00F75261"/>
    <w:rsid w:val="00F93CBE"/>
    <w:rsid w:val="00F941CA"/>
    <w:rsid w:val="00F97C77"/>
    <w:rsid w:val="00FA1A60"/>
    <w:rsid w:val="00FB6490"/>
    <w:rsid w:val="00FB7059"/>
    <w:rsid w:val="00FB76F6"/>
    <w:rsid w:val="00FC077F"/>
    <w:rsid w:val="00FC1C94"/>
    <w:rsid w:val="00FC408A"/>
    <w:rsid w:val="00FC5034"/>
    <w:rsid w:val="00FC5957"/>
    <w:rsid w:val="00FC5F3C"/>
    <w:rsid w:val="00FC7D1F"/>
    <w:rsid w:val="00FD0609"/>
    <w:rsid w:val="00FD265E"/>
    <w:rsid w:val="00FD4BA1"/>
    <w:rsid w:val="00FD6425"/>
    <w:rsid w:val="00FE1D3E"/>
    <w:rsid w:val="00FF2F35"/>
    <w:rsid w:val="00FF494C"/>
    <w:rsid w:val="00FF7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F14EBEA"/>
  <w15:chartTrackingRefBased/>
  <w15:docId w15:val="{84F296E6-76D7-4DFB-87CD-97572BED9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endnote reference" w:uiPriority="99"/>
    <w:lsdException w:name="endnote text" w:uiPriority="99"/>
    <w:lsdException w:name="Title" w:qFormat="1"/>
    <w:lsdException w:name="Body Text" w:uiPriority="1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uiPriority w:val="1"/>
    <w:qFormat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uiPriority w:val="9"/>
    <w:rsid w:val="0057477E"/>
    <w:rPr>
      <w:rFonts w:ascii="Arial" w:hAnsi="Arial"/>
      <w:b/>
      <w:kern w:val="28"/>
      <w:sz w:val="28"/>
    </w:rPr>
  </w:style>
  <w:style w:type="paragraph" w:customStyle="1" w:styleId="msonormal0">
    <w:name w:val="msonormal"/>
    <w:basedOn w:val="Normalny"/>
    <w:uiPriority w:val="99"/>
    <w:rsid w:val="0057477E"/>
    <w:pPr>
      <w:spacing w:before="100" w:beforeAutospacing="1" w:after="100" w:afterAutospacing="1"/>
    </w:pPr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57477E"/>
    <w:pPr>
      <w:spacing w:before="100" w:beforeAutospacing="1" w:after="100" w:afterAutospacing="1"/>
    </w:pPr>
    <w:rPr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7477E"/>
    <w:pPr>
      <w:spacing w:after="200"/>
    </w:pPr>
    <w:rPr>
      <w:rFonts w:ascii="Calibri" w:eastAsia="Calibri" w:hAnsi="Calibri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7477E"/>
    <w:rPr>
      <w:rFonts w:ascii="Calibri" w:eastAsia="Calibri" w:hAnsi="Calibri"/>
      <w:lang w:eastAsia="en-US"/>
    </w:rPr>
  </w:style>
  <w:style w:type="character" w:customStyle="1" w:styleId="NagwekZnak">
    <w:name w:val="Nagłówek Znak"/>
    <w:link w:val="Nagwek"/>
    <w:uiPriority w:val="99"/>
    <w:rsid w:val="0057477E"/>
  </w:style>
  <w:style w:type="character" w:customStyle="1" w:styleId="StopkaZnak">
    <w:name w:val="Stopka Znak"/>
    <w:link w:val="Stopka"/>
    <w:uiPriority w:val="99"/>
    <w:rsid w:val="0057477E"/>
  </w:style>
  <w:style w:type="paragraph" w:styleId="Tekstprzypisukocowego">
    <w:name w:val="endnote text"/>
    <w:basedOn w:val="Normalny"/>
    <w:link w:val="TekstprzypisukocowegoZnak"/>
    <w:uiPriority w:val="99"/>
    <w:unhideWhenUsed/>
    <w:rsid w:val="0057477E"/>
    <w:rPr>
      <w:rFonts w:ascii="Calibri" w:eastAsia="Calibri" w:hAnsi="Calibri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57477E"/>
    <w:rPr>
      <w:rFonts w:ascii="Calibri" w:eastAsia="Calibri" w:hAnsi="Calibri"/>
      <w:lang w:eastAsia="en-US"/>
    </w:rPr>
  </w:style>
  <w:style w:type="character" w:customStyle="1" w:styleId="TekstpodstawowyZnak">
    <w:name w:val="Tekst podstawowy Znak"/>
    <w:link w:val="Tekstpodstawowy"/>
    <w:uiPriority w:val="1"/>
    <w:rsid w:val="0057477E"/>
    <w:rPr>
      <w:sz w:val="28"/>
    </w:rPr>
  </w:style>
  <w:style w:type="paragraph" w:styleId="Tekstpodstawowy3">
    <w:name w:val="Body Text 3"/>
    <w:basedOn w:val="Normalny"/>
    <w:link w:val="Tekstpodstawowy3Znak"/>
    <w:uiPriority w:val="99"/>
    <w:unhideWhenUsed/>
    <w:rsid w:val="0057477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57477E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57477E"/>
    <w:pPr>
      <w:widowControl w:val="0"/>
      <w:autoSpaceDE w:val="0"/>
      <w:autoSpaceDN w:val="0"/>
      <w:spacing w:after="0"/>
    </w:pPr>
    <w:rPr>
      <w:rFonts w:ascii="Arial" w:eastAsia="Times New Roman" w:hAnsi="Arial"/>
      <w:b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57477E"/>
    <w:rPr>
      <w:rFonts w:ascii="Arial" w:eastAsia="Calibri" w:hAnsi="Arial"/>
      <w:b/>
      <w:lang w:eastAsia="en-US"/>
    </w:rPr>
  </w:style>
  <w:style w:type="paragraph" w:styleId="Akapitzlist">
    <w:name w:val="List Paragraph"/>
    <w:aliases w:val="BulletC,CW_Lista,punktowane_snoroa,Numerowanie,Kolorowa lista — akcent 11,Akapit z listą BS,Podsis rysunku,lp1,Preambuła,Tabela,Nagłowek 3,L1,Dot pt,F5 List Paragraph,Recommendation,List Paragraph11,maz_wyliczenie,opis dzialania,Obiekt"/>
    <w:basedOn w:val="Normalny"/>
    <w:link w:val="AkapitzlistZnak"/>
    <w:uiPriority w:val="34"/>
    <w:qFormat/>
    <w:rsid w:val="0057477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5747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Tekstpodstawowy21">
    <w:name w:val="Tekst podstawowy 21"/>
    <w:basedOn w:val="Normalny"/>
    <w:rsid w:val="0057477E"/>
    <w:pPr>
      <w:widowControl w:val="0"/>
      <w:jc w:val="both"/>
    </w:pPr>
    <w:rPr>
      <w:rFonts w:ascii="Arial" w:hAnsi="Arial"/>
      <w:sz w:val="22"/>
    </w:rPr>
  </w:style>
  <w:style w:type="character" w:styleId="Odwoanieprzypisukocowego">
    <w:name w:val="endnote reference"/>
    <w:uiPriority w:val="99"/>
    <w:unhideWhenUsed/>
    <w:rsid w:val="0057477E"/>
    <w:rPr>
      <w:vertAlign w:val="superscript"/>
    </w:rPr>
  </w:style>
  <w:style w:type="character" w:customStyle="1" w:styleId="Teksttreci2ArialUnicodeMS">
    <w:name w:val="Tekst treści (2) + Arial Unicode MS"/>
    <w:aliases w:val="8 pt"/>
    <w:rsid w:val="0057477E"/>
    <w:rPr>
      <w:rFonts w:ascii="Arial Unicode MS" w:eastAsia="Arial Unicode MS" w:hAnsi="Arial Unicode MS" w:cs="Arial Unicode MS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  <w:shd w:val="clear" w:color="auto" w:fill="FFFFFF"/>
      <w:vertAlign w:val="baseline"/>
      <w:lang w:val="pl-PL" w:eastAsia="pl-PL" w:bidi="pl-PL"/>
    </w:rPr>
  </w:style>
  <w:style w:type="paragraph" w:styleId="Poprawka">
    <w:name w:val="Revision"/>
    <w:hidden/>
    <w:uiPriority w:val="99"/>
    <w:semiHidden/>
    <w:rsid w:val="00A92AEB"/>
  </w:style>
  <w:style w:type="character" w:styleId="Odwoaniedokomentarza">
    <w:name w:val="annotation reference"/>
    <w:basedOn w:val="Domylnaczcionkaakapitu"/>
    <w:rsid w:val="00A92AEB"/>
    <w:rPr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74741C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74741C"/>
    <w:pPr>
      <w:widowControl w:val="0"/>
      <w:autoSpaceDE w:val="0"/>
      <w:autoSpaceDN w:val="0"/>
      <w:spacing w:before="30" w:line="249" w:lineRule="exact"/>
      <w:jc w:val="center"/>
    </w:pPr>
    <w:rPr>
      <w:rFonts w:ascii="Calibri" w:eastAsia="Calibri" w:hAnsi="Calibri" w:cs="Calibri"/>
      <w:sz w:val="22"/>
      <w:szCs w:val="22"/>
      <w:lang w:eastAsia="en-US"/>
    </w:rPr>
  </w:style>
  <w:style w:type="character" w:styleId="Uwydatnienie">
    <w:name w:val="Emphasis"/>
    <w:qFormat/>
    <w:rsid w:val="00090DAA"/>
    <w:rPr>
      <w:i/>
      <w:iCs/>
    </w:rPr>
  </w:style>
  <w:style w:type="paragraph" w:customStyle="1" w:styleId="tytu0">
    <w:name w:val="tytuł"/>
    <w:basedOn w:val="Normalny"/>
    <w:rsid w:val="00B44351"/>
    <w:pPr>
      <w:keepNext/>
      <w:suppressLineNumbers/>
      <w:suppressAutoHyphens/>
      <w:spacing w:before="60" w:after="60"/>
      <w:jc w:val="center"/>
    </w:pPr>
    <w:rPr>
      <w:b/>
      <w:bCs/>
      <w:sz w:val="24"/>
      <w:szCs w:val="24"/>
      <w:lang w:eastAsia="ar-SA"/>
    </w:rPr>
  </w:style>
  <w:style w:type="character" w:customStyle="1" w:styleId="AkapitzlistZnak">
    <w:name w:val="Akapit z listą Znak"/>
    <w:aliases w:val="BulletC Znak,CW_Lista Znak,punktowane_snoroa Znak,Numerowanie Znak,Kolorowa lista — akcent 11 Znak,Akapit z listą BS Znak,Podsis rysunku Znak,lp1 Znak,Preambuła Znak,Tabela Znak,Nagłowek 3 Znak,L1 Znak,Dot pt Znak,Recommendation Znak"/>
    <w:link w:val="Akapitzlist"/>
    <w:uiPriority w:val="34"/>
    <w:qFormat/>
    <w:locked/>
    <w:rsid w:val="00EB2261"/>
    <w:rPr>
      <w:rFonts w:ascii="Calibri" w:eastAsia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F771D"/>
    <w:pPr>
      <w:spacing w:after="120" w:line="480" w:lineRule="auto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7F771D"/>
    <w:rPr>
      <w:sz w:val="24"/>
      <w:szCs w:val="24"/>
    </w:rPr>
  </w:style>
  <w:style w:type="character" w:customStyle="1" w:styleId="Teksttreci9">
    <w:name w:val="Tekst treści (9)"/>
    <w:rsid w:val="00CA2006"/>
    <w:rPr>
      <w:rFonts w:ascii="Franklin Gothic Heavy" w:eastAsia="Franklin Gothic Heavy" w:hAnsi="Franklin Gothic Heavy" w:cs="Franklin Gothic Heavy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4"/>
      <w:szCs w:val="14"/>
      <w:u w:val="single"/>
      <w:vertAlign w:val="baseline"/>
      <w:lang w:val="pl-PL" w:eastAsia="pl-PL" w:bidi="pl-PL"/>
    </w:rPr>
  </w:style>
  <w:style w:type="paragraph" w:customStyle="1" w:styleId="Teksttreci2">
    <w:name w:val="Tekst treści (2)"/>
    <w:basedOn w:val="Normalny"/>
    <w:rsid w:val="00315F68"/>
    <w:pPr>
      <w:widowControl w:val="0"/>
      <w:shd w:val="clear" w:color="auto" w:fill="FFFFFF"/>
      <w:suppressAutoHyphens/>
      <w:spacing w:line="205" w:lineRule="exact"/>
      <w:ind w:hanging="340"/>
    </w:pPr>
    <w:rPr>
      <w:rFonts w:ascii="Calibri" w:eastAsia="Calibri" w:hAnsi="Calibri" w:cs="Calibri"/>
      <w:sz w:val="17"/>
      <w:szCs w:val="17"/>
      <w:lang w:eastAsia="ar-SA"/>
    </w:rPr>
  </w:style>
  <w:style w:type="character" w:customStyle="1" w:styleId="Teksttreci2ArialUnicodeMS8pt">
    <w:name w:val="Tekst treści (2) + Arial Unicode MS;8 pt"/>
    <w:rsid w:val="00315F68"/>
    <w:rPr>
      <w:rFonts w:ascii="Arial Unicode MS" w:eastAsia="Arial Unicode MS" w:hAnsi="Arial Unicode MS" w:cs="Arial Unicode MS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vertAlign w:val="baseline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1</Pages>
  <Words>197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Małgorzata Waligórska</cp:lastModifiedBy>
  <cp:revision>3</cp:revision>
  <cp:lastPrinted>2025-09-23T11:25:00Z</cp:lastPrinted>
  <dcterms:created xsi:type="dcterms:W3CDTF">2025-10-03T09:16:00Z</dcterms:created>
  <dcterms:modified xsi:type="dcterms:W3CDTF">2025-10-08T05:52:00Z</dcterms:modified>
</cp:coreProperties>
</file>