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F96F04" w:rsidRDefault="008D2AB8" w:rsidP="00F96F04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F96F04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6F04">
        <w:rPr>
          <w:rFonts w:ascii="Times New Roman" w:hAnsi="Times New Roman"/>
          <w:sz w:val="22"/>
          <w:szCs w:val="22"/>
        </w:rPr>
        <w:t>1</w:t>
      </w:r>
    </w:p>
    <w:p w:rsidR="008D2AB8" w:rsidRDefault="008D2AB8" w:rsidP="00F96F0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F96F04" w:rsidRDefault="008D2AB8" w:rsidP="00F96F04">
      <w:pPr>
        <w:tabs>
          <w:tab w:val="left" w:pos="694"/>
          <w:tab w:val="right" w:pos="9000"/>
        </w:tabs>
        <w:jc w:val="center"/>
        <w:rPr>
          <w:b/>
        </w:rPr>
      </w:pPr>
      <w:r w:rsidRPr="00F96F04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776C89">
        <w:rPr>
          <w:sz w:val="22"/>
          <w:szCs w:val="22"/>
        </w:rPr>
        <w:t>NAZWA WYKONAWCY:…………………………………………………</w:t>
      </w:r>
    </w:p>
    <w:p w:rsidR="00776C89" w:rsidRPr="00776C89" w:rsidRDefault="00776C89" w:rsidP="00F96F04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776C89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</w:t>
      </w: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776C89">
        <w:rPr>
          <w:sz w:val="22"/>
          <w:szCs w:val="22"/>
        </w:rPr>
        <w:t>ADRES:…………………………………………………………</w:t>
      </w:r>
      <w:r>
        <w:rPr>
          <w:sz w:val="22"/>
          <w:szCs w:val="22"/>
        </w:rPr>
        <w:t>…</w:t>
      </w:r>
      <w:r w:rsidRPr="00776C89">
        <w:rPr>
          <w:sz w:val="22"/>
          <w:szCs w:val="22"/>
        </w:rPr>
        <w:t>………</w:t>
      </w: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776C89">
        <w:rPr>
          <w:sz w:val="22"/>
          <w:szCs w:val="22"/>
        </w:rPr>
        <w:t>WOJEWÓDZTWO …………………………….......................................................................................</w:t>
      </w: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776C89">
        <w:rPr>
          <w:sz w:val="22"/>
          <w:szCs w:val="22"/>
          <w:lang w:val="de-DE"/>
        </w:rPr>
        <w:t>TEL.</w:t>
      </w:r>
      <w:r>
        <w:rPr>
          <w:sz w:val="22"/>
          <w:szCs w:val="22"/>
          <w:lang w:val="de-DE"/>
        </w:rPr>
        <w:t xml:space="preserve"> …</w:t>
      </w:r>
      <w:r w:rsidRPr="00776C89">
        <w:rPr>
          <w:sz w:val="22"/>
          <w:szCs w:val="22"/>
        </w:rPr>
        <w:t>………………………………………………………………………………………………….</w:t>
      </w: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776C89">
        <w:rPr>
          <w:sz w:val="22"/>
          <w:szCs w:val="22"/>
          <w:lang w:val="de-DE"/>
        </w:rPr>
        <w:t xml:space="preserve">FAX </w:t>
      </w:r>
      <w:r w:rsidRPr="00776C89">
        <w:rPr>
          <w:sz w:val="22"/>
          <w:szCs w:val="22"/>
        </w:rPr>
        <w:t>…</w:t>
      </w:r>
      <w:r>
        <w:rPr>
          <w:sz w:val="22"/>
          <w:szCs w:val="22"/>
        </w:rPr>
        <w:t>…………</w:t>
      </w:r>
      <w:r w:rsidRPr="00776C89">
        <w:rPr>
          <w:sz w:val="22"/>
          <w:szCs w:val="22"/>
        </w:rPr>
        <w:t>………………………………………………………………………………………..</w:t>
      </w: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  <w:lang w:val="de-DE"/>
        </w:rPr>
      </w:pPr>
      <w:r w:rsidRPr="00776C89">
        <w:rPr>
          <w:sz w:val="22"/>
          <w:szCs w:val="22"/>
          <w:lang w:val="de-DE"/>
        </w:rPr>
        <w:t>E-MAIL……………</w:t>
      </w:r>
      <w:r>
        <w:rPr>
          <w:sz w:val="22"/>
          <w:szCs w:val="22"/>
          <w:lang w:val="de-DE"/>
        </w:rPr>
        <w:t>……………………..</w:t>
      </w:r>
      <w:r w:rsidRPr="00776C89">
        <w:rPr>
          <w:sz w:val="22"/>
          <w:szCs w:val="22"/>
          <w:lang w:val="de-DE"/>
        </w:rPr>
        <w:t>……………………………………………………………</w:t>
      </w:r>
    </w:p>
    <w:p w:rsidR="00776C89" w:rsidRPr="00776C89" w:rsidRDefault="00776C89" w:rsidP="00F96F04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776C89">
        <w:rPr>
          <w:sz w:val="22"/>
          <w:szCs w:val="22"/>
          <w:lang w:val="de-DE"/>
        </w:rPr>
        <w:t>NIP…………………………………</w:t>
      </w:r>
      <w:r>
        <w:rPr>
          <w:sz w:val="22"/>
          <w:szCs w:val="22"/>
          <w:lang w:val="de-DE"/>
        </w:rPr>
        <w:t>…………………………………………………..</w:t>
      </w:r>
      <w:r w:rsidRPr="00776C89">
        <w:rPr>
          <w:sz w:val="22"/>
          <w:szCs w:val="22"/>
          <w:lang w:val="de-DE"/>
        </w:rPr>
        <w:t xml:space="preserve"> </w:t>
      </w:r>
      <w:r w:rsidRPr="00776C89">
        <w:rPr>
          <w:sz w:val="22"/>
          <w:szCs w:val="22"/>
        </w:rPr>
        <w:t>REGON:………………………………………………..................................................</w:t>
      </w:r>
    </w:p>
    <w:p w:rsidR="00776C89" w:rsidRDefault="00776C89" w:rsidP="00F96F04">
      <w:pPr>
        <w:tabs>
          <w:tab w:val="right" w:pos="9000"/>
        </w:tabs>
        <w:rPr>
          <w:sz w:val="22"/>
          <w:szCs w:val="22"/>
        </w:rPr>
      </w:pPr>
      <w:r w:rsidRPr="00776C89">
        <w:rPr>
          <w:sz w:val="22"/>
          <w:szCs w:val="22"/>
        </w:rPr>
        <w:t>BANK/ NR KONTA</w:t>
      </w:r>
      <w:r>
        <w:rPr>
          <w:sz w:val="22"/>
          <w:szCs w:val="22"/>
        </w:rPr>
        <w:t xml:space="preserve"> </w:t>
      </w:r>
      <w:r w:rsidRPr="00776C89">
        <w:rPr>
          <w:sz w:val="22"/>
          <w:szCs w:val="22"/>
        </w:rPr>
        <w:t>…………………………………………………………………………</w:t>
      </w:r>
    </w:p>
    <w:p w:rsidR="008D2AB8" w:rsidRPr="00776C89" w:rsidRDefault="008D2AB8" w:rsidP="00F96F04">
      <w:pPr>
        <w:tabs>
          <w:tab w:val="right" w:pos="9000"/>
        </w:tabs>
        <w:rPr>
          <w:sz w:val="22"/>
          <w:szCs w:val="22"/>
        </w:rPr>
      </w:pPr>
      <w:r w:rsidRPr="00776C89">
        <w:rPr>
          <w:sz w:val="22"/>
          <w:szCs w:val="22"/>
        </w:rPr>
        <w:t>Do: Nazwa i siedziba Zamawiającego:</w:t>
      </w:r>
    </w:p>
    <w:p w:rsidR="007E6E5D" w:rsidRPr="007E6E5D" w:rsidRDefault="007E6E5D" w:rsidP="00F96F04">
      <w:pPr>
        <w:ind w:right="-110"/>
        <w:rPr>
          <w:b/>
        </w:rPr>
      </w:pPr>
      <w:r w:rsidRPr="007E6E5D">
        <w:rPr>
          <w:b/>
        </w:rPr>
        <w:t>Akademia Górniczo - Hutnicza</w:t>
      </w:r>
    </w:p>
    <w:p w:rsidR="007E6E5D" w:rsidRPr="007E6E5D" w:rsidRDefault="007E6E5D" w:rsidP="00F96F04">
      <w:pPr>
        <w:ind w:right="-110"/>
        <w:rPr>
          <w:b/>
        </w:rPr>
      </w:pPr>
      <w:r w:rsidRPr="007E6E5D">
        <w:rPr>
          <w:b/>
        </w:rPr>
        <w:t>im. Stanisława Staszica w Krakowie</w:t>
      </w:r>
    </w:p>
    <w:p w:rsidR="008D2AB8" w:rsidRDefault="007E6E5D" w:rsidP="00F96F04">
      <w:pPr>
        <w:ind w:right="-110"/>
        <w:rPr>
          <w:b/>
        </w:rPr>
      </w:pPr>
      <w:r w:rsidRPr="007E6E5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E6E5D" w:rsidP="00F96F04">
      <w:pPr>
        <w:ind w:right="-110"/>
        <w:rPr>
          <w:b/>
        </w:rPr>
      </w:pPr>
      <w:r w:rsidRPr="007E6E5D">
        <w:rPr>
          <w:b/>
        </w:rPr>
        <w:t>Al. Mickiewicza</w:t>
      </w:r>
      <w:r w:rsidR="008D2AB8">
        <w:rPr>
          <w:b/>
        </w:rPr>
        <w:t xml:space="preserve"> </w:t>
      </w:r>
      <w:r w:rsidRPr="007E6E5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E6E5D" w:rsidP="00F96F04">
      <w:pPr>
        <w:rPr>
          <w:b/>
        </w:rPr>
      </w:pPr>
      <w:r w:rsidRPr="007E6E5D">
        <w:rPr>
          <w:b/>
        </w:rPr>
        <w:t>30-059</w:t>
      </w:r>
      <w:r w:rsidR="008D2AB8">
        <w:rPr>
          <w:b/>
        </w:rPr>
        <w:t xml:space="preserve"> </w:t>
      </w:r>
      <w:r w:rsidRPr="007E6E5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bookmarkStart w:id="0" w:name="_GoBack"/>
      <w:bookmarkEnd w:id="0"/>
      <w:r>
        <w:t xml:space="preserve">Przystępując do postępowania o udzielenie zamówienia publicznego, którego przedmiotem jest </w:t>
      </w:r>
      <w:r w:rsidR="007E6E5D" w:rsidRPr="007E6E5D">
        <w:rPr>
          <w:b/>
        </w:rPr>
        <w:t xml:space="preserve">Dostawa monitorów interaktywnych </w:t>
      </w:r>
      <w:proofErr w:type="spellStart"/>
      <w:r w:rsidR="007E6E5D" w:rsidRPr="007E6E5D">
        <w:rPr>
          <w:b/>
        </w:rPr>
        <w:t>WIMiR</w:t>
      </w:r>
      <w:proofErr w:type="spellEnd"/>
      <w:r w:rsidR="007E6E5D" w:rsidRPr="007E6E5D">
        <w:rPr>
          <w:b/>
        </w:rPr>
        <w:t xml:space="preserve"> - KC-DE-zp.272-565/25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01"/>
        <w:gridCol w:w="2126"/>
        <w:gridCol w:w="709"/>
        <w:gridCol w:w="1275"/>
        <w:gridCol w:w="1276"/>
        <w:gridCol w:w="709"/>
        <w:gridCol w:w="1615"/>
      </w:tblGrid>
      <w:tr w:rsidR="00776C89" w:rsidRPr="00F96F04" w:rsidTr="00F96F0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6C89" w:rsidRPr="00F96F04" w:rsidRDefault="00776C89" w:rsidP="00F96F04">
            <w:pPr>
              <w:jc w:val="center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 xml:space="preserve">Nazwa </w:t>
            </w:r>
            <w:r w:rsidR="00F96F04" w:rsidRPr="00F96F04">
              <w:rPr>
                <w:b/>
                <w:bCs/>
                <w:sz w:val="22"/>
                <w:szCs w:val="22"/>
              </w:rPr>
              <w:t>urządzenia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Nazwa producenta/</w:t>
            </w:r>
          </w:p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Ilość</w:t>
            </w:r>
          </w:p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F96F04">
              <w:rPr>
                <w:sz w:val="22"/>
                <w:szCs w:val="22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Wartość netto</w:t>
            </w:r>
          </w:p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76C89" w:rsidRPr="00F96F04" w:rsidRDefault="00776C89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VAT</w:t>
            </w:r>
          </w:p>
          <w:p w:rsidR="00776C89" w:rsidRPr="00F96F04" w:rsidRDefault="00776C89" w:rsidP="004F50CD">
            <w:pPr>
              <w:jc w:val="center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[%]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76C89" w:rsidRPr="00F96F04" w:rsidRDefault="00776C89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776C89" w:rsidRPr="00F96F04" w:rsidRDefault="00776C89" w:rsidP="004F50CD">
            <w:pPr>
              <w:jc w:val="center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[PLN]</w:t>
            </w:r>
          </w:p>
          <w:p w:rsidR="00776C89" w:rsidRPr="00F96F04" w:rsidRDefault="00776C89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 xml:space="preserve"> (z doliczonym </w:t>
            </w:r>
            <w:r w:rsidRPr="00F96F04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776C89" w:rsidRPr="00F96F04" w:rsidTr="00F96F0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76C89" w:rsidRPr="00F96F04" w:rsidRDefault="00776C89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76C89" w:rsidRPr="00F96F04" w:rsidRDefault="00776C89" w:rsidP="004F50CD">
            <w:pPr>
              <w:jc w:val="center"/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76C89" w:rsidRPr="00F96F04" w:rsidTr="00F96F0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suppressAutoHyphens/>
              <w:rPr>
                <w:b/>
                <w:bCs/>
                <w:sz w:val="22"/>
                <w:szCs w:val="22"/>
                <w:lang w:eastAsia="zh-CN"/>
              </w:rPr>
            </w:pPr>
            <w:r w:rsidRPr="00F96F04">
              <w:rPr>
                <w:b/>
                <w:bCs/>
                <w:color w:val="000000"/>
                <w:sz w:val="22"/>
                <w:szCs w:val="22"/>
              </w:rPr>
              <w:t>Monitor interaktywny 65’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Producent:</w:t>
            </w:r>
          </w:p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………………………</w:t>
            </w:r>
          </w:p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Model: ……………………..</w:t>
            </w:r>
          </w:p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Nazwa zaoferowanego systemu operacyjnego: ………………………</w:t>
            </w:r>
          </w:p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F96F04" w:rsidRDefault="00776C89" w:rsidP="00F96F0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F96F04" w:rsidRDefault="00776C89" w:rsidP="00F96F0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76C89" w:rsidRPr="00F96F04" w:rsidRDefault="00776C89" w:rsidP="004F50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76C89" w:rsidRPr="00F96F04" w:rsidRDefault="00776C89" w:rsidP="004F50CD">
            <w:pPr>
              <w:ind w:right="425"/>
              <w:rPr>
                <w:sz w:val="22"/>
                <w:szCs w:val="22"/>
              </w:rPr>
            </w:pPr>
          </w:p>
        </w:tc>
      </w:tr>
      <w:tr w:rsidR="00776C89" w:rsidRPr="00370C79" w:rsidTr="00F96F0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96F04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F96F04" w:rsidRDefault="00776C89" w:rsidP="00F96F04">
            <w:pPr>
              <w:suppressAutoHyphens/>
              <w:rPr>
                <w:b/>
                <w:bCs/>
                <w:sz w:val="22"/>
                <w:szCs w:val="22"/>
                <w:lang w:eastAsia="zh-CN"/>
              </w:rPr>
            </w:pPr>
            <w:r w:rsidRPr="00F96F04">
              <w:rPr>
                <w:b/>
                <w:bCs/>
                <w:color w:val="000000"/>
                <w:sz w:val="22"/>
                <w:szCs w:val="22"/>
              </w:rPr>
              <w:t>Monitor interaktywny 86’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proofErr w:type="spellStart"/>
            <w:r w:rsidRPr="00F96F04">
              <w:rPr>
                <w:b/>
                <w:sz w:val="22"/>
                <w:szCs w:val="22"/>
                <w:lang w:val="en-US" w:eastAsia="zh-CN"/>
              </w:rPr>
              <w:t>Producent</w:t>
            </w:r>
            <w:proofErr w:type="spellEnd"/>
            <w:r w:rsidRPr="00F96F04">
              <w:rPr>
                <w:b/>
                <w:sz w:val="22"/>
                <w:szCs w:val="22"/>
                <w:lang w:val="en-US" w:eastAsia="zh-CN"/>
              </w:rPr>
              <w:t>:</w:t>
            </w:r>
          </w:p>
          <w:p w:rsidR="00F96F04" w:rsidRDefault="00776C89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r w:rsidRPr="00F96F04">
              <w:rPr>
                <w:b/>
                <w:sz w:val="22"/>
                <w:szCs w:val="22"/>
                <w:lang w:val="en-US" w:eastAsia="zh-CN"/>
              </w:rPr>
              <w:t>……………………</w:t>
            </w:r>
          </w:p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r w:rsidRPr="00F96F04">
              <w:rPr>
                <w:b/>
                <w:sz w:val="22"/>
                <w:szCs w:val="22"/>
                <w:lang w:val="en-US" w:eastAsia="zh-CN"/>
              </w:rPr>
              <w:t>Model: …</w:t>
            </w:r>
            <w:r w:rsidR="00F96F04">
              <w:rPr>
                <w:b/>
                <w:sz w:val="22"/>
                <w:szCs w:val="22"/>
                <w:lang w:val="en-US" w:eastAsia="zh-CN"/>
              </w:rPr>
              <w:t>….</w:t>
            </w:r>
            <w:r w:rsidRPr="00F96F04">
              <w:rPr>
                <w:b/>
                <w:sz w:val="22"/>
                <w:szCs w:val="22"/>
                <w:lang w:val="en-US" w:eastAsia="zh-CN"/>
              </w:rPr>
              <w:t>……………..</w:t>
            </w:r>
          </w:p>
          <w:p w:rsidR="004D193C" w:rsidRPr="00F96F04" w:rsidRDefault="004D193C" w:rsidP="00F96F04">
            <w:pPr>
              <w:suppressAutoHyphens/>
              <w:rPr>
                <w:b/>
                <w:sz w:val="22"/>
                <w:szCs w:val="22"/>
                <w:lang w:val="en-US" w:eastAsia="zh-CN"/>
              </w:rPr>
            </w:pPr>
            <w:r w:rsidRPr="00F96F04">
              <w:rPr>
                <w:b/>
                <w:sz w:val="22"/>
                <w:szCs w:val="22"/>
                <w:lang w:eastAsia="zh-CN"/>
              </w:rPr>
              <w:t>Nazwa zaoferowanego systemu operacyjnego: …………………</w:t>
            </w:r>
          </w:p>
          <w:p w:rsidR="00776C89" w:rsidRPr="00F96F04" w:rsidRDefault="00776C89" w:rsidP="00F96F04">
            <w:pPr>
              <w:suppressAutoHyphens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F96F04" w:rsidRDefault="00776C89" w:rsidP="00F96F04">
            <w:pPr>
              <w:rPr>
                <w:b/>
                <w:bCs/>
                <w:sz w:val="22"/>
                <w:szCs w:val="22"/>
              </w:rPr>
            </w:pPr>
            <w:r w:rsidRPr="00F96F04"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F96F04" w:rsidRDefault="00776C89" w:rsidP="00F96F0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F96F04" w:rsidRDefault="00776C89" w:rsidP="00F96F0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76C89" w:rsidRPr="00F96F04" w:rsidRDefault="00776C89" w:rsidP="004F50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76C89" w:rsidRPr="00F96F04" w:rsidRDefault="00776C89" w:rsidP="004F50CD">
            <w:pPr>
              <w:ind w:right="425"/>
              <w:rPr>
                <w:sz w:val="22"/>
                <w:szCs w:val="22"/>
              </w:rPr>
            </w:pPr>
          </w:p>
        </w:tc>
      </w:tr>
      <w:tr w:rsidR="00776C89" w:rsidRPr="00370C79" w:rsidTr="00F96F04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76C89" w:rsidRPr="00370C79" w:rsidRDefault="00776C89" w:rsidP="00F96F0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:rsidR="00776C89" w:rsidRPr="00370C79" w:rsidRDefault="00776C89" w:rsidP="00F96F0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:rsidR="00776C89" w:rsidRPr="00370C79" w:rsidRDefault="00776C89" w:rsidP="00F96F04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370C79" w:rsidRDefault="00776C89" w:rsidP="00F96F0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76C89" w:rsidRPr="00370C79" w:rsidRDefault="00776C89" w:rsidP="004F50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76C89" w:rsidRPr="00370C79" w:rsidRDefault="00776C89" w:rsidP="004F50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76C89" w:rsidRPr="00370C79" w:rsidTr="00F96F04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89" w:rsidRPr="00370C79" w:rsidRDefault="00776C89" w:rsidP="00F96F04">
            <w:pPr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lastRenderedPageBreak/>
              <w:t>Cena netto za całość zamówienia /słownie: ……………………………………………………………/</w:t>
            </w:r>
          </w:p>
          <w:p w:rsidR="00776C89" w:rsidRPr="00370C79" w:rsidRDefault="00776C89" w:rsidP="00F96F04">
            <w:pPr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89" w:rsidRPr="00370C79" w:rsidRDefault="00776C89" w:rsidP="00F96F0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76C89" w:rsidRPr="00370C79" w:rsidRDefault="00776C89" w:rsidP="004F50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6C89" w:rsidRPr="00370C79" w:rsidRDefault="00776C89" w:rsidP="004F50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76C89" w:rsidRPr="00370C79" w:rsidRDefault="00776C89" w:rsidP="00776C89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W cenie brutto oferty wykonawca winien uwzględnić 23% stawkę podatku VAT</w:t>
      </w:r>
    </w:p>
    <w:p w:rsidR="00776C89" w:rsidRPr="00370C79" w:rsidRDefault="00776C89" w:rsidP="00776C89">
      <w:pPr>
        <w:pStyle w:val="Tekstpodstawowy"/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pStyle w:val="Tekstpodstawowy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Termin realizacji umowy: …………. dni od daty otrzymania zamówienia potwierdzonego przez</w:t>
      </w:r>
      <w:r w:rsidRPr="00370C7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Pr="00370C79">
        <w:rPr>
          <w:rFonts w:ascii="Verdana" w:hAnsi="Verdana"/>
          <w:sz w:val="18"/>
          <w:szCs w:val="18"/>
        </w:rPr>
        <w:t>MNiSW</w:t>
      </w:r>
      <w:proofErr w:type="spellEnd"/>
      <w:r>
        <w:rPr>
          <w:rFonts w:ascii="Verdana" w:hAnsi="Verdana"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:rsidR="00776C89" w:rsidRPr="00370C79" w:rsidRDefault="00776C89" w:rsidP="00776C89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 xml:space="preserve">Jeżeli Wykonawca nie wskaże </w:t>
      </w:r>
      <w:r>
        <w:rPr>
          <w:rFonts w:ascii="Verdana" w:hAnsi="Verdana"/>
          <w:sz w:val="18"/>
          <w:szCs w:val="18"/>
        </w:rPr>
        <w:t>terminu realizacji</w:t>
      </w:r>
      <w:r w:rsidRPr="00370C79">
        <w:rPr>
          <w:rFonts w:ascii="Verdana" w:hAnsi="Verdana"/>
          <w:sz w:val="18"/>
          <w:szCs w:val="18"/>
        </w:rPr>
        <w:t>, Zamawiający przyjmie maksymalny okres terminu realizacji.</w:t>
      </w:r>
    </w:p>
    <w:p w:rsidR="00776C89" w:rsidRPr="00370C79" w:rsidRDefault="00776C89" w:rsidP="00776C89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Okres udzielonej gwarancji wynosi: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776C89">
        <w:rPr>
          <w:rFonts w:ascii="Verdana" w:hAnsi="Verdana"/>
          <w:b/>
          <w:sz w:val="18"/>
          <w:szCs w:val="18"/>
        </w:rPr>
        <w:t>36</w:t>
      </w:r>
      <w:r w:rsidRPr="00370C79">
        <w:rPr>
          <w:rFonts w:ascii="Verdana" w:hAnsi="Verdana"/>
          <w:b/>
          <w:bCs/>
          <w:sz w:val="18"/>
          <w:szCs w:val="18"/>
        </w:rPr>
        <w:t xml:space="preserve"> miesięcy</w:t>
      </w:r>
    </w:p>
    <w:p w:rsidR="00776C89" w:rsidRPr="00370C79" w:rsidRDefault="00776C89" w:rsidP="00776C89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monitory </w:t>
      </w:r>
      <w:r w:rsidRPr="00370C79">
        <w:rPr>
          <w:rFonts w:ascii="Verdana" w:hAnsi="Verdana"/>
          <w:i/>
          <w:iCs/>
          <w:sz w:val="18"/>
          <w:szCs w:val="18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776C89" w:rsidRPr="00370C79" w:rsidRDefault="00776C89" w:rsidP="00776C89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:rsidR="00776C89" w:rsidRPr="00370C79" w:rsidRDefault="00776C89" w:rsidP="00776C89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:rsidR="00776C89" w:rsidRPr="00370C79" w:rsidRDefault="00776C89" w:rsidP="00776C89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Termin płatności: </w:t>
      </w:r>
      <w:r w:rsidRPr="00370C7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76C89" w:rsidRPr="00370C79" w:rsidRDefault="00776C89" w:rsidP="00776C89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:rsidR="00776C89" w:rsidRPr="00370C79" w:rsidRDefault="00776C89" w:rsidP="00776C89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776C89" w:rsidRPr="00370C79" w:rsidRDefault="00776C89" w:rsidP="00776C89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776C89" w:rsidRPr="00370C79" w:rsidRDefault="00776C89" w:rsidP="00776C8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776C89" w:rsidRPr="00370C79" w:rsidRDefault="00776C89" w:rsidP="00776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776C89" w:rsidRPr="00370C79" w:rsidRDefault="00776C89" w:rsidP="00776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 xml:space="preserve">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monitory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370C7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monitory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>. zm.)</w:t>
      </w:r>
    </w:p>
    <w:p w:rsidR="00776C89" w:rsidRPr="00370C79" w:rsidRDefault="00776C89" w:rsidP="00776C8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6C89" w:rsidRPr="00370C79" w:rsidRDefault="00776C89" w:rsidP="00776C8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6C89" w:rsidRPr="00370C79" w:rsidRDefault="00776C89" w:rsidP="00776C8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76C89" w:rsidRPr="00370C79" w:rsidRDefault="00776C89" w:rsidP="00776C89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6C89" w:rsidRPr="00370C79" w:rsidTr="004F50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776C89" w:rsidRPr="00370C79" w:rsidRDefault="00776C89" w:rsidP="004F50C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76C89" w:rsidRPr="00370C79" w:rsidTr="004F50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76C89" w:rsidRPr="00370C79" w:rsidTr="004F50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C89" w:rsidRPr="00370C79" w:rsidRDefault="00776C89" w:rsidP="004F50C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76C89" w:rsidRPr="00370C79" w:rsidRDefault="00776C89" w:rsidP="00776C8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776C89" w:rsidRPr="00370C79" w:rsidRDefault="00776C89" w:rsidP="00776C89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776C89" w:rsidRPr="00370C79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:rsidR="00776C89" w:rsidRPr="00370C79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:rsidR="00776C89" w:rsidRPr="00370C79" w:rsidRDefault="00776C89" w:rsidP="00776C8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:rsidR="00776C89" w:rsidRPr="00370C79" w:rsidRDefault="00776C89" w:rsidP="00776C89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776C89" w:rsidRPr="00370C79" w:rsidRDefault="00776C89" w:rsidP="00776C8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:rsidR="00776C89" w:rsidRPr="00370C79" w:rsidRDefault="00776C89" w:rsidP="00776C8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776C89" w:rsidRPr="00370C79" w:rsidRDefault="00776C89" w:rsidP="00776C8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776C89" w:rsidRPr="00370C79" w:rsidRDefault="00776C89" w:rsidP="00776C8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:rsidR="00776C89" w:rsidRPr="00370C79" w:rsidRDefault="00776C89" w:rsidP="00776C8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776C89" w:rsidRPr="00370C79" w:rsidRDefault="00776C89" w:rsidP="00776C8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776C89" w:rsidRPr="00370C79" w:rsidRDefault="00776C89" w:rsidP="00776C89">
      <w:pPr>
        <w:jc w:val="both"/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:rsidR="00776C89" w:rsidRPr="00370C79" w:rsidRDefault="00776C89" w:rsidP="00776C89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776C89" w:rsidRPr="00370C79" w:rsidRDefault="00776C89" w:rsidP="00776C89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776C89" w:rsidRPr="00370C79" w:rsidRDefault="00776C89" w:rsidP="00776C89">
      <w:pPr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jc w:val="right"/>
        <w:rPr>
          <w:rFonts w:ascii="Verdana" w:hAnsi="Verdana"/>
          <w:sz w:val="18"/>
          <w:szCs w:val="18"/>
        </w:rPr>
      </w:pPr>
    </w:p>
    <w:p w:rsidR="00776C89" w:rsidRPr="00370C79" w:rsidRDefault="00776C89" w:rsidP="00776C89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64F" w:rsidRDefault="0096064F">
      <w:r>
        <w:separator/>
      </w:r>
    </w:p>
  </w:endnote>
  <w:endnote w:type="continuationSeparator" w:id="0">
    <w:p w:rsidR="0096064F" w:rsidRDefault="0096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64F" w:rsidRDefault="0096064F">
      <w:r>
        <w:separator/>
      </w:r>
    </w:p>
  </w:footnote>
  <w:footnote w:type="continuationSeparator" w:id="0">
    <w:p w:rsidR="0096064F" w:rsidRDefault="00960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E5D" w:rsidRDefault="007E6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64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193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C89"/>
    <w:rsid w:val="007A4321"/>
    <w:rsid w:val="007E6E5D"/>
    <w:rsid w:val="00833933"/>
    <w:rsid w:val="00853083"/>
    <w:rsid w:val="008B2F0C"/>
    <w:rsid w:val="008B4928"/>
    <w:rsid w:val="008D2AB8"/>
    <w:rsid w:val="008F1C66"/>
    <w:rsid w:val="0096064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6F04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78939"/>
  <w15:chartTrackingRefBased/>
  <w15:docId w15:val="{E8DB0F2A-B6F3-4A82-83FA-86BF4C0CB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21795-AF93-4F78-AE3A-971DF964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826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2025-09-29T11:31:00Z</dcterms:created>
  <dcterms:modified xsi:type="dcterms:W3CDTF">2025-09-29T11:44:00Z</dcterms:modified>
</cp:coreProperties>
</file>