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F5FBC" w14:textId="73209471" w:rsidR="00B36EDA" w:rsidRPr="006E6121" w:rsidRDefault="00E05FDD" w:rsidP="006E6121">
      <w:pPr>
        <w:spacing w:after="600" w:line="276" w:lineRule="auto"/>
        <w:jc w:val="right"/>
        <w:rPr>
          <w:sz w:val="22"/>
          <w:szCs w:val="22"/>
        </w:rPr>
      </w:pPr>
      <w:bookmarkStart w:id="0" w:name="_Hlk53520193"/>
      <w:r w:rsidRPr="006E6121">
        <w:rPr>
          <w:sz w:val="22"/>
          <w:szCs w:val="22"/>
        </w:rPr>
        <w:t>Kraków</w:t>
      </w:r>
      <w:r w:rsidR="00B36EDA" w:rsidRPr="006E6121">
        <w:rPr>
          <w:sz w:val="22"/>
          <w:szCs w:val="22"/>
        </w:rPr>
        <w:t xml:space="preserve"> dnia: </w:t>
      </w:r>
      <w:r w:rsidR="00702A78">
        <w:rPr>
          <w:sz w:val="22"/>
          <w:szCs w:val="22"/>
        </w:rPr>
        <w:t>07.10.2025r.</w:t>
      </w:r>
    </w:p>
    <w:p w14:paraId="3E3871D5" w14:textId="77777777" w:rsidR="00E05FDD" w:rsidRPr="006E6121" w:rsidRDefault="00E05FDD" w:rsidP="006E6121">
      <w:pPr>
        <w:spacing w:line="276" w:lineRule="auto"/>
        <w:ind w:right="3969"/>
        <w:rPr>
          <w:b/>
          <w:bCs/>
          <w:sz w:val="22"/>
          <w:szCs w:val="22"/>
        </w:rPr>
      </w:pPr>
      <w:r w:rsidRPr="006E6121">
        <w:rPr>
          <w:b/>
          <w:bCs/>
          <w:sz w:val="22"/>
          <w:szCs w:val="22"/>
        </w:rPr>
        <w:t>Szpital Miejski Specjalistyczny</w:t>
      </w:r>
    </w:p>
    <w:p w14:paraId="1673DD9C" w14:textId="77777777" w:rsidR="00E05FDD" w:rsidRPr="006E6121" w:rsidRDefault="00E05FDD" w:rsidP="006E6121">
      <w:pPr>
        <w:spacing w:line="276" w:lineRule="auto"/>
        <w:ind w:right="3969"/>
        <w:rPr>
          <w:b/>
          <w:bCs/>
          <w:sz w:val="22"/>
          <w:szCs w:val="22"/>
        </w:rPr>
      </w:pPr>
      <w:r w:rsidRPr="006E6121">
        <w:rPr>
          <w:b/>
          <w:bCs/>
          <w:sz w:val="22"/>
          <w:szCs w:val="22"/>
        </w:rPr>
        <w:t>im. Gabriela Narutowicza w Krakowie</w:t>
      </w:r>
    </w:p>
    <w:p w14:paraId="628ED239" w14:textId="77777777" w:rsidR="00B36EDA" w:rsidRPr="006E6121" w:rsidRDefault="00E05FDD" w:rsidP="006E6121">
      <w:pPr>
        <w:spacing w:line="276" w:lineRule="auto"/>
        <w:ind w:right="3969"/>
        <w:rPr>
          <w:sz w:val="22"/>
          <w:szCs w:val="22"/>
        </w:rPr>
      </w:pPr>
      <w:r w:rsidRPr="006E6121">
        <w:rPr>
          <w:sz w:val="22"/>
          <w:szCs w:val="22"/>
        </w:rPr>
        <w:t>ul. Prądnicka</w:t>
      </w:r>
      <w:r w:rsidR="00B36EDA" w:rsidRPr="006E6121">
        <w:rPr>
          <w:sz w:val="22"/>
          <w:szCs w:val="22"/>
        </w:rPr>
        <w:t xml:space="preserve"> </w:t>
      </w:r>
      <w:r w:rsidRPr="006E6121">
        <w:rPr>
          <w:sz w:val="22"/>
          <w:szCs w:val="22"/>
        </w:rPr>
        <w:t>35-37</w:t>
      </w:r>
    </w:p>
    <w:p w14:paraId="1C23B598" w14:textId="77777777" w:rsidR="00B36EDA" w:rsidRPr="006E6121" w:rsidRDefault="00E05FDD" w:rsidP="006E6121">
      <w:pPr>
        <w:spacing w:line="276" w:lineRule="auto"/>
        <w:ind w:right="3969"/>
        <w:rPr>
          <w:sz w:val="22"/>
          <w:szCs w:val="22"/>
        </w:rPr>
      </w:pPr>
      <w:r w:rsidRPr="006E6121">
        <w:rPr>
          <w:sz w:val="22"/>
          <w:szCs w:val="22"/>
        </w:rPr>
        <w:t>31-202</w:t>
      </w:r>
      <w:r w:rsidR="00B36EDA" w:rsidRPr="006E6121">
        <w:rPr>
          <w:sz w:val="22"/>
          <w:szCs w:val="22"/>
        </w:rPr>
        <w:t xml:space="preserve"> </w:t>
      </w:r>
      <w:r w:rsidRPr="006E6121">
        <w:rPr>
          <w:sz w:val="22"/>
          <w:szCs w:val="22"/>
        </w:rPr>
        <w:t>Kraków</w:t>
      </w:r>
    </w:p>
    <w:p w14:paraId="66A67764" w14:textId="77777777" w:rsidR="00B36EDA" w:rsidRPr="006E6121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E6121" w14:paraId="597B626F" w14:textId="77777777" w:rsidTr="00B36EDA">
        <w:tc>
          <w:tcPr>
            <w:tcW w:w="9923" w:type="dxa"/>
            <w:shd w:val="clear" w:color="auto" w:fill="F2F2F2"/>
            <w:hideMark/>
          </w:tcPr>
          <w:p w14:paraId="1B3F37AF" w14:textId="1236EFF1" w:rsidR="00B36EDA" w:rsidRPr="006E6121" w:rsidRDefault="006E6121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347EDD1" w14:textId="77777777" w:rsidR="00B36EDA" w:rsidRPr="006E6121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6E6121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D7C31A9" w14:textId="77777777" w:rsidR="00B36EDA" w:rsidRPr="006E6121" w:rsidRDefault="00B36EDA" w:rsidP="00B36EDA">
      <w:pPr>
        <w:keepNext/>
        <w:spacing w:after="240"/>
        <w:outlineLvl w:val="0"/>
        <w:rPr>
          <w:b/>
        </w:rPr>
      </w:pPr>
    </w:p>
    <w:p w14:paraId="508A0B77" w14:textId="77777777" w:rsidR="00B36EDA" w:rsidRPr="006E6121" w:rsidRDefault="00B36EDA" w:rsidP="006E6121">
      <w:pPr>
        <w:spacing w:after="120" w:line="276" w:lineRule="auto"/>
        <w:jc w:val="both"/>
        <w:rPr>
          <w:rFonts w:eastAsia="Calibri"/>
          <w:sz w:val="22"/>
          <w:szCs w:val="22"/>
          <w:lang w:eastAsia="en-US"/>
        </w:rPr>
      </w:pPr>
      <w:r w:rsidRPr="006E6121">
        <w:rPr>
          <w:rFonts w:eastAsia="Calibri"/>
          <w:sz w:val="22"/>
          <w:szCs w:val="22"/>
          <w:lang w:eastAsia="en-US"/>
        </w:rPr>
        <w:t xml:space="preserve">Dotyczy </w:t>
      </w:r>
      <w:r w:rsidRPr="006E6121">
        <w:rPr>
          <w:sz w:val="22"/>
          <w:szCs w:val="22"/>
        </w:rPr>
        <w:t>postępowania o udzielenie zamówienia publicznego</w:t>
      </w:r>
      <w:r w:rsidRPr="006E6121">
        <w:rPr>
          <w:rFonts w:eastAsia="Calibr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E6121" w14:paraId="28A8774D" w14:textId="77777777" w:rsidTr="00B36EDA">
        <w:tc>
          <w:tcPr>
            <w:tcW w:w="2269" w:type="dxa"/>
          </w:tcPr>
          <w:p w14:paraId="5AE6C3CC" w14:textId="77777777" w:rsidR="00B36EDA" w:rsidRPr="006E6121" w:rsidRDefault="00B36EDA" w:rsidP="006E612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2"/>
                <w:szCs w:val="22"/>
              </w:rPr>
            </w:pPr>
            <w:r w:rsidRPr="006E6121">
              <w:rPr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61F254B4" w14:textId="77777777" w:rsidR="00B36EDA" w:rsidRPr="006E6121" w:rsidRDefault="00E05FDD" w:rsidP="006E612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2"/>
                <w:szCs w:val="22"/>
              </w:rPr>
            </w:pPr>
            <w:r w:rsidRPr="006E6121">
              <w:rPr>
                <w:bCs/>
                <w:i/>
                <w:iCs/>
                <w:sz w:val="22"/>
                <w:szCs w:val="22"/>
              </w:rPr>
              <w:t>Zakup i dostawa materiałów do sterylizacji I</w:t>
            </w:r>
          </w:p>
        </w:tc>
      </w:tr>
      <w:tr w:rsidR="00E05FDD" w:rsidRPr="006E6121" w14:paraId="52D41E89" w14:textId="77777777" w:rsidTr="002C2C0E">
        <w:tc>
          <w:tcPr>
            <w:tcW w:w="2269" w:type="dxa"/>
          </w:tcPr>
          <w:p w14:paraId="61F58CC1" w14:textId="77777777" w:rsidR="00E05FDD" w:rsidRPr="006E6121" w:rsidRDefault="00E05FDD" w:rsidP="006E612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2"/>
                <w:szCs w:val="22"/>
              </w:rPr>
            </w:pPr>
            <w:r w:rsidRPr="006E6121">
              <w:rPr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2425A267" w14:textId="77777777" w:rsidR="00E05FDD" w:rsidRPr="006E6121" w:rsidRDefault="00E05FDD" w:rsidP="006E612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6E6121">
              <w:rPr>
                <w:b/>
                <w:sz w:val="22"/>
                <w:szCs w:val="22"/>
              </w:rPr>
              <w:t>ZP/44/2025</w:t>
            </w:r>
          </w:p>
        </w:tc>
      </w:tr>
    </w:tbl>
    <w:p w14:paraId="2EA454CC" w14:textId="77777777" w:rsidR="00B36EDA" w:rsidRPr="006E6121" w:rsidRDefault="00B36EDA" w:rsidP="006E6121">
      <w:pPr>
        <w:tabs>
          <w:tab w:val="left" w:pos="708"/>
          <w:tab w:val="center" w:pos="4536"/>
          <w:tab w:val="right" w:pos="9072"/>
        </w:tabs>
        <w:spacing w:line="276" w:lineRule="auto"/>
        <w:rPr>
          <w:sz w:val="22"/>
          <w:szCs w:val="22"/>
        </w:rPr>
      </w:pPr>
    </w:p>
    <w:p w14:paraId="315FA569" w14:textId="3AF41676" w:rsidR="00B36EDA" w:rsidRPr="006E6121" w:rsidRDefault="00B36EDA" w:rsidP="006E6121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sz w:val="22"/>
          <w:szCs w:val="22"/>
        </w:rPr>
      </w:pPr>
      <w:r w:rsidRPr="006E6121">
        <w:rPr>
          <w:sz w:val="22"/>
          <w:szCs w:val="22"/>
        </w:rPr>
        <w:t xml:space="preserve">Zamawiający, działając na podstawie art. 253 ust. 1 pkt. 1 i ust. 2 ustawy z dnia 11 września 2019r. Prawo zamówień publicznych </w:t>
      </w:r>
      <w:r w:rsidR="00E05FDD" w:rsidRPr="006E6121">
        <w:rPr>
          <w:sz w:val="22"/>
          <w:szCs w:val="22"/>
        </w:rPr>
        <w:t>(t.j. Dz. U. z 2024 poz. 1320)</w:t>
      </w:r>
      <w:r w:rsidRPr="006E6121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05FDD" w:rsidRPr="006E6121" w14:paraId="0D38CE8A" w14:textId="77777777" w:rsidTr="00E05F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79DF" w14:textId="586BC4A2" w:rsidR="00E05FDD" w:rsidRPr="006E6121" w:rsidRDefault="00E05FDD" w:rsidP="006E6121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Pakiet 1 - Materiały opakowanie do sterylizacji parowej i tlenkiem etylenu</w:t>
            </w:r>
          </w:p>
          <w:p w14:paraId="2CA539DA" w14:textId="058458CD" w:rsidR="00E05FDD" w:rsidRPr="006E6121" w:rsidRDefault="006E6121" w:rsidP="006E6121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Konsorcjum: Citonet-Kraków Sp. z o.o. i </w:t>
            </w:r>
            <w:r w:rsidR="00E05FDD" w:rsidRPr="006E6121">
              <w:rPr>
                <w:b/>
                <w:sz w:val="20"/>
                <w:szCs w:val="20"/>
              </w:rPr>
              <w:t>Toruńskie Zakłady Materiałów Opatrunkowych S.A.</w:t>
            </w:r>
          </w:p>
          <w:p w14:paraId="59A931DE" w14:textId="5D789130" w:rsidR="00E05FDD" w:rsidRPr="006E6121" w:rsidRDefault="006E6121" w:rsidP="006E612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Gromadzka 52</w:t>
            </w:r>
          </w:p>
          <w:p w14:paraId="4AEAEB0A" w14:textId="564D57F7" w:rsidR="00E05FDD" w:rsidRPr="006E6121" w:rsidRDefault="006E6121" w:rsidP="006E612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30-719 Kraków</w:t>
            </w:r>
          </w:p>
          <w:p w14:paraId="34FA9BD3" w14:textId="230AE33B" w:rsidR="00E05FDD" w:rsidRPr="006E6121" w:rsidRDefault="00E05FDD" w:rsidP="006E612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E612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E6121">
              <w:rPr>
                <w:color w:val="000000"/>
                <w:sz w:val="20"/>
                <w:szCs w:val="20"/>
              </w:rPr>
              <w:t>:</w:t>
            </w:r>
            <w:r w:rsidR="006E6121">
              <w:rPr>
                <w:color w:val="000000"/>
                <w:sz w:val="20"/>
                <w:szCs w:val="20"/>
              </w:rPr>
              <w:t xml:space="preserve"> </w:t>
            </w:r>
            <w:r w:rsidRPr="006E6121">
              <w:rPr>
                <w:sz w:val="20"/>
                <w:szCs w:val="20"/>
              </w:rPr>
              <w:t xml:space="preserve">Jedyna złożona oferta. Spełnia wymagania </w:t>
            </w:r>
            <w:r w:rsidR="006E6121" w:rsidRPr="006E6121">
              <w:rPr>
                <w:sz w:val="20"/>
                <w:szCs w:val="20"/>
              </w:rPr>
              <w:t>Zamawiającego</w:t>
            </w:r>
            <w:r w:rsidRPr="006E6121">
              <w:rPr>
                <w:sz w:val="20"/>
                <w:szCs w:val="20"/>
              </w:rPr>
              <w:t>.</w:t>
            </w:r>
          </w:p>
        </w:tc>
      </w:tr>
      <w:tr w:rsidR="00E05FDD" w:rsidRPr="006E6121" w14:paraId="4690AA58" w14:textId="77777777" w:rsidTr="00E05F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324A" w14:textId="51EAF3B5" w:rsidR="00E05FDD" w:rsidRPr="006E6121" w:rsidRDefault="00E05FDD" w:rsidP="006E6121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Pakiet 2 - Rękawy papierowo-foliowe</w:t>
            </w:r>
          </w:p>
          <w:p w14:paraId="3C58A7EA" w14:textId="77777777" w:rsidR="006E6121" w:rsidRPr="006E6121" w:rsidRDefault="006E6121" w:rsidP="006E6121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Konsorcjum: Citonet-Kraków Sp. z o.o. i </w:t>
            </w:r>
            <w:r w:rsidRPr="006E6121">
              <w:rPr>
                <w:b/>
                <w:sz w:val="20"/>
                <w:szCs w:val="20"/>
              </w:rPr>
              <w:t>Toruńskie Zakłady Materiałów Opatrunkowych S.A.</w:t>
            </w:r>
          </w:p>
          <w:p w14:paraId="302E9B05" w14:textId="77777777" w:rsidR="006E6121" w:rsidRPr="006E6121" w:rsidRDefault="006E6121" w:rsidP="006E612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ul. Gromadzka 52</w:t>
            </w:r>
          </w:p>
          <w:p w14:paraId="06FDCE96" w14:textId="77777777" w:rsidR="006E6121" w:rsidRPr="006E6121" w:rsidRDefault="006E6121" w:rsidP="006E612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30-719 Kraków</w:t>
            </w:r>
          </w:p>
          <w:p w14:paraId="66C8F5F5" w14:textId="6E9AA160" w:rsidR="00E05FDD" w:rsidRPr="006E6121" w:rsidRDefault="00E05FDD" w:rsidP="006E612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E612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E6121">
              <w:rPr>
                <w:color w:val="000000"/>
                <w:sz w:val="20"/>
                <w:szCs w:val="20"/>
              </w:rPr>
              <w:t>:</w:t>
            </w:r>
            <w:r w:rsidR="006E6121">
              <w:rPr>
                <w:color w:val="000000"/>
                <w:sz w:val="20"/>
                <w:szCs w:val="20"/>
              </w:rPr>
              <w:t xml:space="preserve"> </w:t>
            </w:r>
            <w:r w:rsidRPr="006E612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5FDD" w:rsidRPr="006E6121" w14:paraId="44C64528" w14:textId="77777777" w:rsidTr="00E05F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3D2DA" w14:textId="3D2DCD59" w:rsidR="00E05FDD" w:rsidRPr="006E6121" w:rsidRDefault="00E05FDD" w:rsidP="006E6121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Pakiet 3 - Testy skuteczności sterylizacji</w:t>
            </w:r>
          </w:p>
          <w:p w14:paraId="5D1CC9B7" w14:textId="3A61C738" w:rsidR="00E05FDD" w:rsidRPr="006E6121" w:rsidRDefault="00E05FDD" w:rsidP="006E6121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E6121">
              <w:rPr>
                <w:b/>
                <w:sz w:val="20"/>
                <w:szCs w:val="20"/>
              </w:rPr>
              <w:t xml:space="preserve">Informer Med </w:t>
            </w:r>
            <w:r w:rsidR="006E6121">
              <w:rPr>
                <w:b/>
                <w:sz w:val="20"/>
                <w:szCs w:val="20"/>
              </w:rPr>
              <w:t>S</w:t>
            </w:r>
            <w:r w:rsidRPr="006E6121">
              <w:rPr>
                <w:b/>
                <w:sz w:val="20"/>
                <w:szCs w:val="20"/>
              </w:rPr>
              <w:t>p. z o.o.</w:t>
            </w:r>
          </w:p>
          <w:p w14:paraId="34734720" w14:textId="3FDCD086" w:rsidR="00E05FDD" w:rsidRPr="006E6121" w:rsidRDefault="006E6121" w:rsidP="006E612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05FDD" w:rsidRPr="006E6121">
              <w:rPr>
                <w:bCs/>
                <w:sz w:val="20"/>
                <w:szCs w:val="20"/>
              </w:rPr>
              <w:t xml:space="preserve">Winogrady 118 </w:t>
            </w:r>
          </w:p>
          <w:p w14:paraId="457C61B4" w14:textId="77777777" w:rsidR="00E05FDD" w:rsidRPr="006E6121" w:rsidRDefault="00E05FDD" w:rsidP="006E612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E6121">
              <w:rPr>
                <w:bCs/>
                <w:sz w:val="20"/>
                <w:szCs w:val="20"/>
              </w:rPr>
              <w:t>61-626 Poznań</w:t>
            </w:r>
          </w:p>
          <w:p w14:paraId="25D3ADFB" w14:textId="326ED098" w:rsidR="00E05FDD" w:rsidRPr="006E6121" w:rsidRDefault="00E05FDD" w:rsidP="006E612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E612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E6121">
              <w:rPr>
                <w:color w:val="000000"/>
                <w:sz w:val="20"/>
                <w:szCs w:val="20"/>
              </w:rPr>
              <w:t>:</w:t>
            </w:r>
            <w:r w:rsidR="006E6121">
              <w:rPr>
                <w:color w:val="000000"/>
                <w:sz w:val="20"/>
                <w:szCs w:val="20"/>
              </w:rPr>
              <w:t xml:space="preserve"> </w:t>
            </w:r>
            <w:r w:rsidRPr="006E612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E05FDD" w:rsidRPr="006E6121" w14:paraId="48589FEB" w14:textId="77777777" w:rsidTr="00E05F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FA9C" w14:textId="60452943" w:rsidR="00E05FDD" w:rsidRPr="006E6121" w:rsidRDefault="00E05FDD" w:rsidP="006E6121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Pakiet 4 - Sól tabletkowana do stacji uzdatniania wody</w:t>
            </w:r>
          </w:p>
          <w:p w14:paraId="1B35D571" w14:textId="77777777" w:rsidR="00E05FDD" w:rsidRPr="006E6121" w:rsidRDefault="00E05FDD" w:rsidP="006E6121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6E6121">
              <w:rPr>
                <w:b/>
                <w:sz w:val="20"/>
                <w:szCs w:val="20"/>
              </w:rPr>
              <w:t>AMED Biuro Techniczno-Handlowe</w:t>
            </w:r>
          </w:p>
          <w:p w14:paraId="7B4A0E50" w14:textId="77777777" w:rsidR="00E05FDD" w:rsidRPr="006E6121" w:rsidRDefault="00E05FDD" w:rsidP="006E6121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6E6121">
              <w:rPr>
                <w:bCs/>
                <w:sz w:val="20"/>
                <w:szCs w:val="20"/>
              </w:rPr>
              <w:t>ul. Słowikowskiego 39 /-</w:t>
            </w:r>
          </w:p>
          <w:p w14:paraId="63141117" w14:textId="77777777" w:rsidR="00E05FDD" w:rsidRPr="006E6121" w:rsidRDefault="00E05FDD" w:rsidP="006E6121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6E6121">
              <w:rPr>
                <w:bCs/>
                <w:sz w:val="20"/>
                <w:szCs w:val="20"/>
              </w:rPr>
              <w:t>05-090 Raszyn</w:t>
            </w:r>
          </w:p>
          <w:p w14:paraId="029279D5" w14:textId="558B638F" w:rsidR="00E05FDD" w:rsidRPr="006E6121" w:rsidRDefault="00E05FDD" w:rsidP="006E6121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E6121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E6121">
              <w:rPr>
                <w:color w:val="000000"/>
                <w:sz w:val="20"/>
                <w:szCs w:val="20"/>
              </w:rPr>
              <w:t>:</w:t>
            </w:r>
            <w:r w:rsidR="006E6121">
              <w:rPr>
                <w:color w:val="000000"/>
                <w:sz w:val="20"/>
                <w:szCs w:val="20"/>
              </w:rPr>
              <w:t xml:space="preserve"> </w:t>
            </w:r>
            <w:r w:rsidRPr="006E6121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0AFBD56A" w14:textId="77777777" w:rsidR="00B36EDA" w:rsidRPr="006E6121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6E6121">
        <w:rPr>
          <w:b/>
          <w:bCs/>
          <w:color w:val="000000"/>
          <w:sz w:val="22"/>
          <w:szCs w:val="22"/>
        </w:rPr>
        <w:lastRenderedPageBreak/>
        <w:t>Punktacja przyznana ofertom w każdym kryterium oceny ofert wraz z łączną punktacją</w:t>
      </w:r>
      <w:r w:rsidRPr="006E6121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693"/>
        <w:gridCol w:w="1276"/>
      </w:tblGrid>
      <w:tr w:rsidR="00B36EDA" w:rsidRPr="006E6121" w14:paraId="645187C8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370238" w14:textId="77777777" w:rsidR="00B36EDA" w:rsidRPr="006E612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E6121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5D1FD2" w14:textId="77777777" w:rsidR="00B36EDA" w:rsidRPr="006E6121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E6121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E9A9056" w14:textId="77777777" w:rsidR="00B36EDA" w:rsidRPr="006E612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E6121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9FECEF" w14:textId="77777777" w:rsidR="00B36EDA" w:rsidRPr="006E6121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E6121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05FDD" w:rsidRPr="006E6121" w14:paraId="4AF14305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2E058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Pakiet 1 - Materiały opakowanie do sterylizacji parowej i tlenkiem etylenu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75214" w14:textId="77777777" w:rsidR="006E6121" w:rsidRPr="006E6121" w:rsidRDefault="006E6121" w:rsidP="006E612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Konsorcjum: Citonet-Kraków Sp. z o.o. i Toruńskie Zakłady Materiałów Opatrunkowych S.A.</w:t>
            </w:r>
          </w:p>
          <w:p w14:paraId="1BA48CA1" w14:textId="77777777" w:rsidR="006E6121" w:rsidRPr="006E6121" w:rsidRDefault="006E6121" w:rsidP="006E6121">
            <w:pPr>
              <w:spacing w:line="276" w:lineRule="auto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ul. Gromadzka 52</w:t>
            </w:r>
          </w:p>
          <w:p w14:paraId="5657AEC9" w14:textId="12B3BB48" w:rsidR="00E05FDD" w:rsidRPr="006E6121" w:rsidRDefault="006E6121" w:rsidP="006E612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30-719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94B67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- 450.00</w:t>
            </w:r>
          </w:p>
          <w:p w14:paraId="372EAE52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25C07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500,00</w:t>
            </w:r>
          </w:p>
        </w:tc>
      </w:tr>
      <w:tr w:rsidR="00E05FDD" w:rsidRPr="006E6121" w14:paraId="2D003F81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05CA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Pakiet 2 - Rękawy papierowo-foliowe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BCA3B" w14:textId="77777777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2FEA2DF3" w14:textId="77777777" w:rsidR="00E05FDD" w:rsidRPr="006E6121" w:rsidRDefault="00E05FDD" w:rsidP="002C2C0E">
            <w:pPr>
              <w:spacing w:line="276" w:lineRule="auto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ul. Słowikowskiego 39/-</w:t>
            </w:r>
          </w:p>
          <w:p w14:paraId="45F18810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05-090 Raszyn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D9DE9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- 445.75</w:t>
            </w:r>
          </w:p>
          <w:p w14:paraId="659FD426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AB436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495,75</w:t>
            </w:r>
          </w:p>
        </w:tc>
      </w:tr>
      <w:tr w:rsidR="00E05FDD" w:rsidRPr="006E6121" w14:paraId="01B5383F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0111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Pakiet 2 - Rękawy papierowo-foliowe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09E8C" w14:textId="77777777" w:rsidR="006E6121" w:rsidRPr="006E6121" w:rsidRDefault="006E6121" w:rsidP="006E612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Konsorcjum: Citonet-Kraków Sp. z o.o. i Toruńskie Zakłady Materiałów Opatrunkowych S.A.</w:t>
            </w:r>
          </w:p>
          <w:p w14:paraId="613F27E4" w14:textId="77777777" w:rsidR="006E6121" w:rsidRPr="006E6121" w:rsidRDefault="006E6121" w:rsidP="006E6121">
            <w:pPr>
              <w:spacing w:line="276" w:lineRule="auto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ul. Gromadzka 52</w:t>
            </w:r>
          </w:p>
          <w:p w14:paraId="4B05A71A" w14:textId="4EEA3729" w:rsidR="00E05FDD" w:rsidRPr="006E6121" w:rsidRDefault="006E6121" w:rsidP="006E6121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30-719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86ABC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- 450.00</w:t>
            </w:r>
          </w:p>
          <w:p w14:paraId="1953836B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6089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500,00</w:t>
            </w:r>
          </w:p>
        </w:tc>
      </w:tr>
      <w:tr w:rsidR="00E05FDD" w:rsidRPr="006E6121" w14:paraId="10E6AF16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7F83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Pakiet 2 - Rękawy papierowo-foliowe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78808" w14:textId="77777777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Farmedica Sp. z o.o.</w:t>
            </w:r>
          </w:p>
          <w:p w14:paraId="414A514E" w14:textId="50640989" w:rsidR="00E05FDD" w:rsidRPr="006E6121" w:rsidRDefault="006E6121" w:rsidP="002C2C0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5FDD" w:rsidRPr="006E6121">
              <w:rPr>
                <w:sz w:val="20"/>
                <w:szCs w:val="20"/>
              </w:rPr>
              <w:t>Zawiślańska 43</w:t>
            </w:r>
          </w:p>
          <w:p w14:paraId="5B1DF23A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03-068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2938F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- 0.00</w:t>
            </w:r>
          </w:p>
          <w:p w14:paraId="5D438B6C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88A1A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0,00</w:t>
            </w:r>
          </w:p>
        </w:tc>
      </w:tr>
      <w:tr w:rsidR="00E05FDD" w:rsidRPr="006E6121" w14:paraId="74E36B63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795D7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3 - Pakiet 3 - Testy skuteczności sterylizacji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C4872" w14:textId="77777777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Krajowe Towarzystwo Gospodarcze SEMIGAT S.A.</w:t>
            </w:r>
          </w:p>
          <w:p w14:paraId="07943A9F" w14:textId="5A9B96F8" w:rsidR="00E05FDD" w:rsidRPr="006E6121" w:rsidRDefault="006E6121" w:rsidP="002C2C0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5FDD" w:rsidRPr="006E6121">
              <w:rPr>
                <w:sz w:val="20"/>
                <w:szCs w:val="20"/>
              </w:rPr>
              <w:t>Ratuszowa 11/318</w:t>
            </w:r>
          </w:p>
          <w:p w14:paraId="5C99AD51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03-450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E82D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- 376.00</w:t>
            </w:r>
          </w:p>
          <w:p w14:paraId="67C9C177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FD822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426,00</w:t>
            </w:r>
          </w:p>
        </w:tc>
      </w:tr>
      <w:tr w:rsidR="00E05FDD" w:rsidRPr="006E6121" w14:paraId="28AAC251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BA967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3 - Pakiet 3 - Testy skuteczności sterylizacji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EB8C0" w14:textId="77777777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50C2598B" w14:textId="77777777" w:rsidR="00E05FDD" w:rsidRPr="006E6121" w:rsidRDefault="00E05FDD" w:rsidP="002C2C0E">
            <w:pPr>
              <w:spacing w:line="276" w:lineRule="auto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ul. Słowikowskiego 39/-</w:t>
            </w:r>
          </w:p>
          <w:p w14:paraId="4AF20163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05-090 Raszyn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C0F47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- 0.00</w:t>
            </w:r>
          </w:p>
          <w:p w14:paraId="5252E83D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5702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0,00</w:t>
            </w:r>
          </w:p>
        </w:tc>
      </w:tr>
      <w:tr w:rsidR="00E05FDD" w:rsidRPr="006E6121" w14:paraId="179A3D9B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680E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3 - Pakiet 3 - Testy skuteczności sterylizacji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DB7A0" w14:textId="6E67DC19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 xml:space="preserve">Informer Med </w:t>
            </w:r>
            <w:r w:rsidR="006E6121">
              <w:rPr>
                <w:b/>
                <w:bCs/>
                <w:sz w:val="20"/>
                <w:szCs w:val="20"/>
              </w:rPr>
              <w:t>S</w:t>
            </w:r>
            <w:r w:rsidRPr="006E6121">
              <w:rPr>
                <w:b/>
                <w:bCs/>
                <w:sz w:val="20"/>
                <w:szCs w:val="20"/>
              </w:rPr>
              <w:t>p. z o.o.</w:t>
            </w:r>
          </w:p>
          <w:p w14:paraId="003A6D77" w14:textId="0C97125C" w:rsidR="00E05FDD" w:rsidRPr="006E6121" w:rsidRDefault="006E6121" w:rsidP="002C2C0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5FDD" w:rsidRPr="006E6121">
              <w:rPr>
                <w:sz w:val="20"/>
                <w:szCs w:val="20"/>
              </w:rPr>
              <w:t>Winogrady 118</w:t>
            </w:r>
          </w:p>
          <w:p w14:paraId="5C8616C4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61-626 Poznań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44150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- 450.00</w:t>
            </w:r>
          </w:p>
          <w:p w14:paraId="4CEA4F56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75B3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500,00</w:t>
            </w:r>
          </w:p>
        </w:tc>
      </w:tr>
      <w:tr w:rsidR="00E05FDD" w:rsidRPr="006E6121" w14:paraId="2D176EBD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142A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3 - Pakiet 3 - Testy skuteczności sterylizacji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5338" w14:textId="3B4D3967" w:rsidR="00E05FDD" w:rsidRPr="006E6121" w:rsidRDefault="006E6121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Sterimed Sp. z o.o.</w:t>
            </w:r>
          </w:p>
          <w:p w14:paraId="2A995B85" w14:textId="2988D704" w:rsidR="00E05FDD" w:rsidRPr="006E6121" w:rsidRDefault="006E6121" w:rsidP="002C2C0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5FDD" w:rsidRPr="006E6121">
              <w:rPr>
                <w:sz w:val="20"/>
                <w:szCs w:val="20"/>
              </w:rPr>
              <w:t>Sokólska 70</w:t>
            </w:r>
          </w:p>
          <w:p w14:paraId="5858BE6E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05-304 Stanisławów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E55E1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- 414.90</w:t>
            </w:r>
          </w:p>
          <w:p w14:paraId="7281835C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4C77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464,90</w:t>
            </w:r>
          </w:p>
        </w:tc>
      </w:tr>
      <w:tr w:rsidR="00E05FDD" w:rsidRPr="006E6121" w14:paraId="60E1A53F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05B9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3 - Pakiet 3 - Testy skuteczności sterylizacji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8BD5" w14:textId="77777777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Farmedica Sp. z o.o.</w:t>
            </w:r>
          </w:p>
          <w:p w14:paraId="32494D83" w14:textId="7A6474A8" w:rsidR="00E05FDD" w:rsidRPr="006E6121" w:rsidRDefault="006E6121" w:rsidP="002C2C0E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05FDD" w:rsidRPr="006E6121">
              <w:rPr>
                <w:sz w:val="20"/>
                <w:szCs w:val="20"/>
              </w:rPr>
              <w:t>Zawiślańska 43</w:t>
            </w:r>
          </w:p>
          <w:p w14:paraId="412F59FB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03-068 Warszawa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BF49" w14:textId="77777777" w:rsidR="00E05FDD" w:rsidRPr="006E6121" w:rsidRDefault="00E05FDD" w:rsidP="002C2C0E">
            <w:pPr>
              <w:spacing w:before="40" w:after="40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- 0.00</w:t>
            </w:r>
          </w:p>
          <w:p w14:paraId="020629D7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FDA2C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0,00</w:t>
            </w:r>
          </w:p>
        </w:tc>
      </w:tr>
      <w:tr w:rsidR="00E05FDD" w:rsidRPr="006E6121" w14:paraId="4E8CFFAC" w14:textId="77777777" w:rsidTr="006E612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5BDF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4 - Pakiet 4 - Sól tabletkowana do stacji uzdatniania wody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48C4" w14:textId="77777777" w:rsidR="00E05FDD" w:rsidRPr="006E6121" w:rsidRDefault="00E05FDD" w:rsidP="002C2C0E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E6121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6A963701" w14:textId="77777777" w:rsidR="00E05FDD" w:rsidRPr="006E6121" w:rsidRDefault="00E05FDD" w:rsidP="002C2C0E">
            <w:pPr>
              <w:spacing w:line="276" w:lineRule="auto"/>
              <w:rPr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ul. Słowikowskiego 39/-</w:t>
            </w:r>
          </w:p>
          <w:p w14:paraId="1FC91D39" w14:textId="77777777" w:rsidR="00E05FDD" w:rsidRPr="006E6121" w:rsidRDefault="00E05FDD" w:rsidP="002C2C0E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05-090 Raszyn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D0DA" w14:textId="77777777" w:rsidR="00E05FDD" w:rsidRPr="006E6121" w:rsidRDefault="00E05FDD" w:rsidP="002C2C0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2F711" w14:textId="77777777" w:rsidR="00E05FDD" w:rsidRPr="006E6121" w:rsidRDefault="00E05FDD" w:rsidP="002C2C0E">
            <w:pPr>
              <w:jc w:val="center"/>
              <w:rPr>
                <w:color w:val="000000"/>
                <w:sz w:val="20"/>
                <w:szCs w:val="20"/>
              </w:rPr>
            </w:pPr>
            <w:r w:rsidRPr="006E6121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3B5297DB" w14:textId="2FA745E5" w:rsidR="008642B3" w:rsidRPr="006E6121" w:rsidRDefault="008642B3" w:rsidP="00B36EDA">
      <w:pPr>
        <w:ind w:right="-425"/>
        <w:jc w:val="right"/>
        <w:rPr>
          <w:vertAlign w:val="superscript"/>
        </w:rPr>
      </w:pPr>
    </w:p>
    <w:sectPr w:rsidR="008642B3" w:rsidRPr="006E612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34998" w14:textId="77777777" w:rsidR="00CF790A" w:rsidRDefault="00CF790A">
      <w:r>
        <w:separator/>
      </w:r>
    </w:p>
  </w:endnote>
  <w:endnote w:type="continuationSeparator" w:id="0">
    <w:p w14:paraId="63B89FD7" w14:textId="77777777" w:rsidR="00CF790A" w:rsidRDefault="00CF7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D4E6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EC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6860C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654D756" w14:textId="2249446E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FDD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3191D" w14:textId="77777777" w:rsidR="00CF790A" w:rsidRDefault="00CF790A">
      <w:r>
        <w:separator/>
      </w:r>
    </w:p>
  </w:footnote>
  <w:footnote w:type="continuationSeparator" w:id="0">
    <w:p w14:paraId="2AD4ABB5" w14:textId="77777777" w:rsidR="00CF790A" w:rsidRDefault="00CF79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2859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411F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3EB9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90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6121"/>
    <w:rsid w:val="00702A7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21A3A"/>
    <w:rsid w:val="00C423DD"/>
    <w:rsid w:val="00C60D7B"/>
    <w:rsid w:val="00C65E53"/>
    <w:rsid w:val="00CA0B33"/>
    <w:rsid w:val="00CA3511"/>
    <w:rsid w:val="00CF75AF"/>
    <w:rsid w:val="00CF790A"/>
    <w:rsid w:val="00D01E5B"/>
    <w:rsid w:val="00D04203"/>
    <w:rsid w:val="00D26ED6"/>
    <w:rsid w:val="00D42C90"/>
    <w:rsid w:val="00D8427E"/>
    <w:rsid w:val="00E05F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1BC6C5"/>
  <w15:chartTrackingRefBased/>
  <w15:docId w15:val="{4DF4ABC3-905D-4E6C-8E86-A6399A82B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525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2025-10-01T10:39:00Z</cp:lastPrinted>
  <dcterms:created xsi:type="dcterms:W3CDTF">2025-10-01T10:35:00Z</dcterms:created>
  <dcterms:modified xsi:type="dcterms:W3CDTF">2025-10-07T09:17:00Z</dcterms:modified>
</cp:coreProperties>
</file>