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154CF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6CF88B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2BD2768" w14:textId="5009EB24" w:rsidR="008D2AB8" w:rsidRPr="007325E7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325E7">
        <w:rPr>
          <w:b/>
          <w:sz w:val="28"/>
          <w:szCs w:val="30"/>
        </w:rPr>
        <w:t>FORMULARZ OFERTY</w:t>
      </w:r>
    </w:p>
    <w:p w14:paraId="4D9D807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566492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435CFADF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11121F0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694FE7BA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979A7DB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0B295BDF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4CB62F49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0440E2FB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8507A65" w14:textId="77777777" w:rsidR="008D2AB8" w:rsidRPr="0022732C" w:rsidRDefault="00DB3455" w:rsidP="00DB3455">
      <w:pPr>
        <w:tabs>
          <w:tab w:val="right" w:pos="9000"/>
        </w:tabs>
        <w:spacing w:line="360" w:lineRule="auto"/>
        <w:rPr>
          <w:sz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52744BE8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290ED9B" w14:textId="77777777" w:rsidR="00B374B2" w:rsidRPr="00B374B2" w:rsidRDefault="00B374B2" w:rsidP="008D2AB8">
      <w:pPr>
        <w:ind w:right="-110"/>
        <w:rPr>
          <w:b/>
        </w:rPr>
      </w:pPr>
      <w:r w:rsidRPr="00B374B2">
        <w:rPr>
          <w:b/>
        </w:rPr>
        <w:t>Akademia Górniczo - Hutnicza</w:t>
      </w:r>
    </w:p>
    <w:p w14:paraId="1CF8237C" w14:textId="77777777" w:rsidR="00B374B2" w:rsidRPr="00B374B2" w:rsidRDefault="00B374B2" w:rsidP="008D2AB8">
      <w:pPr>
        <w:ind w:right="-110"/>
        <w:rPr>
          <w:b/>
        </w:rPr>
      </w:pPr>
      <w:r w:rsidRPr="00B374B2">
        <w:rPr>
          <w:b/>
        </w:rPr>
        <w:t>im. Stanisława Staszica w Krakowie</w:t>
      </w:r>
    </w:p>
    <w:p w14:paraId="76760D28" w14:textId="77777777" w:rsidR="008D2AB8" w:rsidRDefault="00B374B2" w:rsidP="008D2AB8">
      <w:pPr>
        <w:ind w:right="-110"/>
        <w:rPr>
          <w:b/>
        </w:rPr>
      </w:pPr>
      <w:r w:rsidRPr="00B374B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9E3B1D1" w14:textId="77777777" w:rsidR="008D2AB8" w:rsidRDefault="00B374B2" w:rsidP="008D2AB8">
      <w:pPr>
        <w:ind w:right="-110"/>
        <w:rPr>
          <w:b/>
        </w:rPr>
      </w:pPr>
      <w:r w:rsidRPr="00B374B2">
        <w:rPr>
          <w:b/>
        </w:rPr>
        <w:t>Al. Mickiewicza</w:t>
      </w:r>
      <w:r w:rsidR="008D2AB8">
        <w:rPr>
          <w:b/>
        </w:rPr>
        <w:t xml:space="preserve"> </w:t>
      </w:r>
      <w:r w:rsidRPr="00B374B2">
        <w:rPr>
          <w:b/>
        </w:rPr>
        <w:t>30</w:t>
      </w:r>
      <w:r w:rsidR="008D2AB8">
        <w:rPr>
          <w:b/>
        </w:rPr>
        <w:t xml:space="preserve"> </w:t>
      </w:r>
    </w:p>
    <w:p w14:paraId="1F296330" w14:textId="77777777" w:rsidR="008D2AB8" w:rsidRDefault="00B374B2" w:rsidP="008D2AB8">
      <w:pPr>
        <w:rPr>
          <w:b/>
        </w:rPr>
      </w:pPr>
      <w:r w:rsidRPr="00B374B2">
        <w:rPr>
          <w:b/>
        </w:rPr>
        <w:t>30-059</w:t>
      </w:r>
      <w:r w:rsidR="008D2AB8">
        <w:rPr>
          <w:b/>
        </w:rPr>
        <w:t xml:space="preserve"> </w:t>
      </w:r>
      <w:r w:rsidRPr="00B374B2">
        <w:rPr>
          <w:b/>
        </w:rPr>
        <w:t>Kraków</w:t>
      </w:r>
      <w:r w:rsidR="008D2AB8">
        <w:rPr>
          <w:b/>
        </w:rPr>
        <w:t xml:space="preserve">,  </w:t>
      </w:r>
    </w:p>
    <w:p w14:paraId="11CEEE20" w14:textId="77777777" w:rsidR="008D2AB8" w:rsidRDefault="008D2AB8" w:rsidP="008D2AB8">
      <w:pPr>
        <w:ind w:firstLine="3969"/>
        <w:rPr>
          <w:b/>
        </w:rPr>
      </w:pPr>
    </w:p>
    <w:p w14:paraId="4A91F241" w14:textId="1DDA1966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374B2" w:rsidRPr="00B374B2">
        <w:rPr>
          <w:b/>
        </w:rPr>
        <w:t>podtrzymanie wsparcia technicznego (</w:t>
      </w:r>
      <w:proofErr w:type="spellStart"/>
      <w:r w:rsidR="00B374B2" w:rsidRPr="00B374B2">
        <w:rPr>
          <w:b/>
        </w:rPr>
        <w:t>maintenance</w:t>
      </w:r>
      <w:proofErr w:type="spellEnd"/>
      <w:r w:rsidR="00B374B2" w:rsidRPr="00B374B2">
        <w:rPr>
          <w:b/>
        </w:rPr>
        <w:t xml:space="preserve">) dla komercyjnej licencji programu Petrel </w:t>
      </w:r>
      <w:proofErr w:type="spellStart"/>
      <w:r w:rsidR="00B374B2" w:rsidRPr="00B374B2">
        <w:rPr>
          <w:b/>
        </w:rPr>
        <w:t>Combined</w:t>
      </w:r>
      <w:proofErr w:type="spellEnd"/>
      <w:r w:rsidR="00B374B2" w:rsidRPr="00B374B2">
        <w:rPr>
          <w:b/>
        </w:rPr>
        <w:t xml:space="preserve"> </w:t>
      </w:r>
      <w:proofErr w:type="spellStart"/>
      <w:r w:rsidR="00B374B2" w:rsidRPr="00B374B2">
        <w:rPr>
          <w:b/>
        </w:rPr>
        <w:t>Core</w:t>
      </w:r>
      <w:proofErr w:type="spellEnd"/>
      <w:r w:rsidR="00B374B2" w:rsidRPr="00B374B2">
        <w:rPr>
          <w:b/>
        </w:rPr>
        <w:t xml:space="preserve"> System na okres </w:t>
      </w:r>
      <w:r w:rsidR="003A09DF">
        <w:rPr>
          <w:b/>
        </w:rPr>
        <w:t>24</w:t>
      </w:r>
      <w:r w:rsidR="00B374B2" w:rsidRPr="00B374B2">
        <w:rPr>
          <w:b/>
        </w:rPr>
        <w:t xml:space="preserve"> miesięcy - </w:t>
      </w:r>
      <w:r w:rsidR="003A09DF" w:rsidRPr="003A09DF">
        <w:rPr>
          <w:b/>
        </w:rPr>
        <w:t>KC-DE-zp.272-</w:t>
      </w:r>
      <w:r w:rsidR="008C2B3C">
        <w:rPr>
          <w:b/>
        </w:rPr>
        <w:t>600</w:t>
      </w:r>
      <w:r w:rsidR="003A09DF" w:rsidRPr="003A09DF">
        <w:rPr>
          <w:b/>
        </w:rPr>
        <w:t>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5C077D08" w14:textId="77777777" w:rsidR="008D2AB8" w:rsidRDefault="008D2AB8" w:rsidP="008D2AB8">
      <w:pPr>
        <w:tabs>
          <w:tab w:val="right" w:pos="9000"/>
        </w:tabs>
      </w:pPr>
    </w:p>
    <w:p w14:paraId="26547872" w14:textId="77777777" w:rsidR="008D2AB8" w:rsidRPr="00692931" w:rsidRDefault="008D2AB8" w:rsidP="008D2AB8">
      <w:pPr>
        <w:widowControl w:val="0"/>
        <w:spacing w:line="264" w:lineRule="auto"/>
        <w:ind w:right="1"/>
        <w:rPr>
          <w:sz w:val="18"/>
          <w:szCs w:val="18"/>
        </w:rPr>
      </w:pPr>
      <w:r>
        <w:rPr>
          <w:b/>
        </w:rPr>
        <w:t>Cena netto</w:t>
      </w:r>
      <w:r w:rsidR="00DB3455">
        <w:rPr>
          <w:b/>
        </w:rPr>
        <w:t xml:space="preserve"> za </w:t>
      </w:r>
      <w:r w:rsidR="00CC3D9B">
        <w:rPr>
          <w:b/>
        </w:rPr>
        <w:t xml:space="preserve">wsparcie </w:t>
      </w:r>
      <w:r>
        <w:rPr>
          <w:b/>
        </w:rPr>
        <w:t>:</w:t>
      </w:r>
      <w:r w:rsidR="00DB3455">
        <w:rPr>
          <w:b/>
        </w:rPr>
        <w:t xml:space="preserve"> </w:t>
      </w:r>
      <w:r>
        <w:rPr>
          <w:b/>
        </w:rPr>
        <w:t>......................PLN</w:t>
      </w:r>
      <w:r w:rsidR="00692931">
        <w:rPr>
          <w:b/>
        </w:rPr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14:paraId="119D6D6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F7AE6E7" w14:textId="77777777" w:rsidR="00692931" w:rsidRPr="00692931" w:rsidRDefault="008D2AB8" w:rsidP="00692931">
      <w:pPr>
        <w:widowControl w:val="0"/>
        <w:spacing w:line="264" w:lineRule="auto"/>
        <w:ind w:right="1"/>
        <w:rPr>
          <w:sz w:val="18"/>
          <w:szCs w:val="18"/>
        </w:rPr>
      </w:pPr>
      <w:r>
        <w:rPr>
          <w:b/>
        </w:rPr>
        <w:t>Cena brutto</w:t>
      </w:r>
      <w:r w:rsidR="00DB3455">
        <w:rPr>
          <w:b/>
        </w:rPr>
        <w:t xml:space="preserve"> za </w:t>
      </w:r>
      <w:r w:rsidR="00CC3D9B">
        <w:rPr>
          <w:b/>
        </w:rPr>
        <w:t>wsparcie</w:t>
      </w:r>
      <w:r w:rsidR="00DB3455">
        <w:rPr>
          <w:b/>
        </w:rPr>
        <w:t>: ………</w:t>
      </w:r>
      <w:r>
        <w:rPr>
          <w:b/>
        </w:rPr>
        <w:t>.......PLN</w:t>
      </w:r>
      <w:r w:rsidR="00692931">
        <w:rPr>
          <w:b/>
        </w:rPr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14:paraId="08F907A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4A691EA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538A377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8E3BD76" w14:textId="77777777" w:rsidR="008D2AB8" w:rsidRDefault="008D2AB8" w:rsidP="008D2AB8">
      <w:pPr>
        <w:pStyle w:val="Tekstpodstawowy"/>
      </w:pPr>
      <w:r>
        <w:t>Powyższa cena zawiera podatek VAT w wysokości ...... % tj.…………</w:t>
      </w:r>
      <w:r w:rsidR="00692931">
        <w:t xml:space="preserve"> </w:t>
      </w:r>
      <w:r>
        <w:t>PLN</w:t>
      </w:r>
      <w:r w:rsidR="00692931"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14:paraId="78897B3D" w14:textId="09EF7208" w:rsidR="00D0112A" w:rsidRPr="005B1CA3" w:rsidRDefault="008D2AB8" w:rsidP="00D0112A">
      <w:pPr>
        <w:tabs>
          <w:tab w:val="left" w:pos="708"/>
        </w:tabs>
        <w:jc w:val="both"/>
        <w:outlineLvl w:val="1"/>
        <w:rPr>
          <w:b/>
          <w:sz w:val="22"/>
          <w:szCs w:val="22"/>
        </w:rPr>
      </w:pPr>
      <w:r>
        <w:rPr>
          <w:b/>
        </w:rPr>
        <w:t xml:space="preserve">Termin realizacji umowy: </w:t>
      </w:r>
      <w:r w:rsidR="0000251C">
        <w:t xml:space="preserve"> </w:t>
      </w:r>
      <w:r w:rsidR="003A09DF">
        <w:rPr>
          <w:b/>
          <w:sz w:val="22"/>
          <w:szCs w:val="22"/>
        </w:rPr>
        <w:t>24</w:t>
      </w:r>
      <w:r w:rsidR="00D0112A" w:rsidRPr="005B1CA3">
        <w:rPr>
          <w:b/>
          <w:sz w:val="22"/>
          <w:szCs w:val="22"/>
        </w:rPr>
        <w:t xml:space="preserve"> miesi</w:t>
      </w:r>
      <w:r w:rsidR="003A09DF">
        <w:rPr>
          <w:b/>
          <w:sz w:val="22"/>
          <w:szCs w:val="22"/>
        </w:rPr>
        <w:t>ące</w:t>
      </w:r>
      <w:r w:rsidR="008D0498">
        <w:rPr>
          <w:b/>
          <w:sz w:val="22"/>
          <w:szCs w:val="22"/>
        </w:rPr>
        <w:t xml:space="preserve">. </w:t>
      </w:r>
      <w:bookmarkStart w:id="0" w:name="_GoBack"/>
      <w:bookmarkEnd w:id="0"/>
    </w:p>
    <w:p w14:paraId="0F078475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712C29" w14:textId="423B9567" w:rsidR="00314DDE" w:rsidRPr="00E40801" w:rsidRDefault="00314DDE" w:rsidP="00314DD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</w:t>
      </w:r>
      <w:r w:rsidR="007325E7">
        <w:rPr>
          <w:b w:val="0"/>
          <w:bCs/>
          <w:sz w:val="22"/>
          <w:szCs w:val="22"/>
        </w:rPr>
        <w:t xml:space="preserve">. </w:t>
      </w:r>
      <w:r w:rsidRPr="00E40801">
        <w:rPr>
          <w:b w:val="0"/>
          <w:bCs/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46B7E873" w14:textId="77777777" w:rsidR="00314DDE" w:rsidRDefault="00314DDE" w:rsidP="00FE545C">
      <w:pPr>
        <w:rPr>
          <w:b/>
          <w:sz w:val="22"/>
          <w:szCs w:val="22"/>
          <w:u w:val="single"/>
        </w:rPr>
      </w:pPr>
    </w:p>
    <w:p w14:paraId="185D6F87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38C4929" w14:textId="77777777" w:rsidR="00787E19" w:rsidRPr="00730EFE" w:rsidRDefault="00787E19" w:rsidP="00787E1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7DF8FCC" w14:textId="77777777" w:rsidR="00787E19" w:rsidRPr="001D671E" w:rsidRDefault="00787E19" w:rsidP="00787E1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69C6025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8215FE2" w14:textId="77777777" w:rsidR="00787E19" w:rsidRDefault="00787E19" w:rsidP="00787E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681EEB" w14:textId="77777777" w:rsidR="00787E19" w:rsidRDefault="00787E19" w:rsidP="00787E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76F197" w14:textId="77777777" w:rsidR="00787E19" w:rsidRPr="001D671E" w:rsidRDefault="00787E19" w:rsidP="00787E1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87E19" w:rsidRPr="00FE545C" w14:paraId="5BCBBFE2" w14:textId="77777777" w:rsidTr="000C3F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F0DFD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87E78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7C8C072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BC330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87E19" w:rsidRPr="00FE545C" w14:paraId="4BD0755E" w14:textId="77777777" w:rsidTr="000C3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D2AD4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0C5CE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151EB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87E19" w:rsidRPr="00FE545C" w14:paraId="4BEFCD3E" w14:textId="77777777" w:rsidTr="000C3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37E8D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AB42D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EEABB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9A19E09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838A94B" w14:textId="77777777" w:rsidR="00787E19" w:rsidRPr="00D638CC" w:rsidRDefault="00787E19" w:rsidP="00787E1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0C37CEA" w14:textId="77777777"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69BC83E" w14:textId="77777777"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15DC4F3" w14:textId="77777777"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5594A42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D82B7B7" w14:textId="77777777" w:rsidR="00787E19" w:rsidRDefault="00787E19" w:rsidP="00787E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ACEDD57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D0E4817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7F0935D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3523E1D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25A485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254ED1" w14:textId="77777777" w:rsidR="00787E19" w:rsidRPr="000B45FE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24D9339" w14:textId="77777777" w:rsidR="00787E19" w:rsidRDefault="00787E19" w:rsidP="00787E19">
      <w:pPr>
        <w:jc w:val="both"/>
        <w:rPr>
          <w:sz w:val="22"/>
          <w:szCs w:val="22"/>
        </w:rPr>
      </w:pPr>
    </w:p>
    <w:p w14:paraId="3515CFBE" w14:textId="77777777" w:rsidR="00787E19" w:rsidRPr="00927A63" w:rsidRDefault="00787E19" w:rsidP="00787E1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20CF844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9E83B8" w14:textId="77777777" w:rsidR="0014260B" w:rsidRDefault="0014260B">
      <w:r>
        <w:separator/>
      </w:r>
    </w:p>
  </w:endnote>
  <w:endnote w:type="continuationSeparator" w:id="0">
    <w:p w14:paraId="64E4986A" w14:textId="77777777" w:rsidR="0014260B" w:rsidRDefault="0014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795C0" w14:textId="77777777" w:rsidR="00B374B2" w:rsidRDefault="00B374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A52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5FDAD" w14:textId="77777777" w:rsidR="00B374B2" w:rsidRDefault="00B374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D6A30" w14:textId="77777777" w:rsidR="0014260B" w:rsidRDefault="0014260B">
      <w:r>
        <w:separator/>
      </w:r>
    </w:p>
  </w:footnote>
  <w:footnote w:type="continuationSeparator" w:id="0">
    <w:p w14:paraId="0765E453" w14:textId="77777777" w:rsidR="0014260B" w:rsidRDefault="0014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86CA9" w14:textId="77777777" w:rsidR="00B374B2" w:rsidRDefault="00B374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1D43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6A83" w14:textId="77777777" w:rsidR="00B374B2" w:rsidRDefault="00B374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B1F"/>
    <w:rsid w:val="0000251C"/>
    <w:rsid w:val="00012286"/>
    <w:rsid w:val="00026E8C"/>
    <w:rsid w:val="000704FC"/>
    <w:rsid w:val="00071CCC"/>
    <w:rsid w:val="000B731D"/>
    <w:rsid w:val="000D6134"/>
    <w:rsid w:val="000E09C7"/>
    <w:rsid w:val="000F6589"/>
    <w:rsid w:val="00106636"/>
    <w:rsid w:val="00116EC6"/>
    <w:rsid w:val="0014260B"/>
    <w:rsid w:val="001801DD"/>
    <w:rsid w:val="001D4612"/>
    <w:rsid w:val="00207E98"/>
    <w:rsid w:val="002723B0"/>
    <w:rsid w:val="00314DDE"/>
    <w:rsid w:val="00315A4A"/>
    <w:rsid w:val="003A09DF"/>
    <w:rsid w:val="003D48C9"/>
    <w:rsid w:val="004B7300"/>
    <w:rsid w:val="004C6753"/>
    <w:rsid w:val="00595C87"/>
    <w:rsid w:val="00596DBC"/>
    <w:rsid w:val="005D2C65"/>
    <w:rsid w:val="005E244F"/>
    <w:rsid w:val="005E6D94"/>
    <w:rsid w:val="006314FE"/>
    <w:rsid w:val="0063384F"/>
    <w:rsid w:val="00643C6F"/>
    <w:rsid w:val="00646202"/>
    <w:rsid w:val="0065290F"/>
    <w:rsid w:val="006815F6"/>
    <w:rsid w:val="00690B1F"/>
    <w:rsid w:val="00692931"/>
    <w:rsid w:val="007325E7"/>
    <w:rsid w:val="007748F0"/>
    <w:rsid w:val="00787E19"/>
    <w:rsid w:val="007A4321"/>
    <w:rsid w:val="00833933"/>
    <w:rsid w:val="00853083"/>
    <w:rsid w:val="008B2F0C"/>
    <w:rsid w:val="008B4928"/>
    <w:rsid w:val="008C2B3C"/>
    <w:rsid w:val="008D0498"/>
    <w:rsid w:val="008D2AB8"/>
    <w:rsid w:val="008F1C66"/>
    <w:rsid w:val="00970FE4"/>
    <w:rsid w:val="00A0022B"/>
    <w:rsid w:val="00A346FE"/>
    <w:rsid w:val="00A47B4D"/>
    <w:rsid w:val="00A83018"/>
    <w:rsid w:val="00AB7B0F"/>
    <w:rsid w:val="00B374B2"/>
    <w:rsid w:val="00B75FD5"/>
    <w:rsid w:val="00B774DC"/>
    <w:rsid w:val="00C102E9"/>
    <w:rsid w:val="00C969A6"/>
    <w:rsid w:val="00CA7D36"/>
    <w:rsid w:val="00CC3D9B"/>
    <w:rsid w:val="00CE6721"/>
    <w:rsid w:val="00D0112A"/>
    <w:rsid w:val="00D24208"/>
    <w:rsid w:val="00D60C38"/>
    <w:rsid w:val="00D66893"/>
    <w:rsid w:val="00D90ACB"/>
    <w:rsid w:val="00DB3455"/>
    <w:rsid w:val="00DC1500"/>
    <w:rsid w:val="00E16302"/>
    <w:rsid w:val="00E44371"/>
    <w:rsid w:val="00E63FA4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3CCCA"/>
  <w15:chartTrackingRefBased/>
  <w15:docId w15:val="{7054570B-13A1-496A-ADA1-4811E524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Poprawka">
    <w:name w:val="Revision"/>
    <w:hidden/>
    <w:uiPriority w:val="99"/>
    <w:semiHidden/>
    <w:rsid w:val="00C102E9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E5EFE-9E4C-4C49-800F-7BE2BD21F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487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2025-08-22T07:57:00Z</dcterms:created>
  <dcterms:modified xsi:type="dcterms:W3CDTF">2025-10-06T11:54:00Z</dcterms:modified>
</cp:coreProperties>
</file>