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D20F6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b w:val="0"/>
          <w:sz w:val="18"/>
          <w:szCs w:val="18"/>
        </w:rPr>
        <w:tab/>
      </w:r>
      <w:r w:rsidRPr="00D20F65">
        <w:rPr>
          <w:rFonts w:ascii="Verdana" w:hAnsi="Verdana"/>
          <w:sz w:val="18"/>
          <w:szCs w:val="18"/>
        </w:rPr>
        <w:t xml:space="preserve">Załącznik nr </w:t>
      </w:r>
      <w:r w:rsidR="00012286" w:rsidRPr="00D20F65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D20F6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D20F6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D20F6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D20F65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  <w:lang w:val="de-DE"/>
        </w:rPr>
        <w:t>TEL.</w:t>
      </w:r>
      <w:r w:rsidRPr="00D20F6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  <w:lang w:val="de-DE"/>
        </w:rPr>
        <w:t xml:space="preserve">FAX </w:t>
      </w:r>
      <w:r w:rsidRPr="00D20F6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20F6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D20F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20F65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D20F65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D20F65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D20F6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D20F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D20F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D20F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Dział Zamówień Publicznych</w:t>
      </w:r>
      <w:r w:rsidR="008D2AB8" w:rsidRPr="00D20F65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D20F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Al. Mickiewicza</w:t>
      </w:r>
      <w:r w:rsidR="008D2AB8" w:rsidRPr="00D20F65">
        <w:rPr>
          <w:rFonts w:ascii="Verdana" w:hAnsi="Verdana"/>
          <w:b/>
          <w:sz w:val="18"/>
          <w:szCs w:val="18"/>
        </w:rPr>
        <w:t xml:space="preserve"> </w:t>
      </w:r>
      <w:r w:rsidRPr="00D20F65">
        <w:rPr>
          <w:rFonts w:ascii="Verdana" w:hAnsi="Verdana"/>
          <w:b/>
          <w:sz w:val="18"/>
          <w:szCs w:val="18"/>
        </w:rPr>
        <w:t>30</w:t>
      </w:r>
      <w:r w:rsidR="008D2AB8" w:rsidRPr="00D20F65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D20F65" w:rsidRDefault="006F29F8" w:rsidP="008D2AB8">
      <w:pPr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30-059</w:t>
      </w:r>
      <w:r w:rsidR="008D2AB8" w:rsidRPr="00D20F65">
        <w:rPr>
          <w:rFonts w:ascii="Verdana" w:hAnsi="Verdana"/>
          <w:b/>
          <w:sz w:val="18"/>
          <w:szCs w:val="18"/>
        </w:rPr>
        <w:t xml:space="preserve"> </w:t>
      </w:r>
      <w:r w:rsidRPr="00D20F65">
        <w:rPr>
          <w:rFonts w:ascii="Verdana" w:hAnsi="Verdana"/>
          <w:b/>
          <w:sz w:val="18"/>
          <w:szCs w:val="18"/>
        </w:rPr>
        <w:t>Kraków</w:t>
      </w:r>
      <w:r w:rsidR="008D2AB8" w:rsidRPr="00D20F65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D20F6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73DD8FF4" w:rsidR="00BC47C0" w:rsidRPr="00D20F65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C54B4" w:rsidRPr="00D20F65">
        <w:rPr>
          <w:rFonts w:ascii="Verdana" w:hAnsi="Verdana"/>
          <w:b/>
          <w:sz w:val="18"/>
          <w:szCs w:val="18"/>
        </w:rPr>
        <w:t xml:space="preserve">dostawa optycznej wnęki dla </w:t>
      </w:r>
      <w:proofErr w:type="spellStart"/>
      <w:r w:rsidR="003C54B4" w:rsidRPr="00D20F65">
        <w:rPr>
          <w:rFonts w:ascii="Verdana" w:hAnsi="Verdana"/>
          <w:b/>
          <w:sz w:val="18"/>
          <w:szCs w:val="18"/>
        </w:rPr>
        <w:t>WIEiT</w:t>
      </w:r>
      <w:proofErr w:type="spellEnd"/>
      <w:r w:rsidR="003C54B4" w:rsidRPr="00D20F65">
        <w:rPr>
          <w:rFonts w:ascii="Verdana" w:hAnsi="Verdana"/>
          <w:b/>
          <w:sz w:val="18"/>
          <w:szCs w:val="18"/>
        </w:rPr>
        <w:t xml:space="preserve"> - KC-DE-zp.272-561/25</w:t>
      </w:r>
      <w:r w:rsidRPr="00D20F65">
        <w:rPr>
          <w:rFonts w:ascii="Verdana" w:hAnsi="Verdana"/>
          <w:b/>
          <w:sz w:val="18"/>
          <w:szCs w:val="18"/>
        </w:rPr>
        <w:t xml:space="preserve">, </w:t>
      </w:r>
      <w:r w:rsidRPr="00D20F65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D20F65">
        <w:rPr>
          <w:rFonts w:ascii="Verdana" w:hAnsi="Verdana"/>
          <w:sz w:val="18"/>
          <w:szCs w:val="18"/>
        </w:rPr>
        <w:t xml:space="preserve"> </w:t>
      </w:r>
      <w:r w:rsidRPr="00D20F65">
        <w:rPr>
          <w:rFonts w:ascii="Verdana" w:hAnsi="Verdana"/>
          <w:sz w:val="18"/>
          <w:szCs w:val="18"/>
        </w:rPr>
        <w:t>warunków zamówienia.</w:t>
      </w:r>
    </w:p>
    <w:p w14:paraId="13A040A1" w14:textId="77777777" w:rsidR="00D64595" w:rsidRPr="00D20F65" w:rsidRDefault="00D64595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4E2DA9F0" w14:textId="63529DDA" w:rsidR="00221CE9" w:rsidRPr="00D20F65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 xml:space="preserve">Cena netto za całość zamówienia: ......................................................................... </w:t>
      </w:r>
      <w:r w:rsidR="003C54B4" w:rsidRPr="00D20F65">
        <w:rPr>
          <w:rFonts w:ascii="Verdana" w:hAnsi="Verdana"/>
          <w:b/>
          <w:sz w:val="18"/>
          <w:szCs w:val="18"/>
        </w:rPr>
        <w:t>EUR</w:t>
      </w:r>
      <w:r w:rsidR="00941E0B" w:rsidRPr="00D20F65">
        <w:rPr>
          <w:rFonts w:ascii="Verdana" w:hAnsi="Verdana"/>
          <w:b/>
          <w:sz w:val="18"/>
          <w:szCs w:val="18"/>
        </w:rPr>
        <w:t xml:space="preserve"> *)</w:t>
      </w:r>
    </w:p>
    <w:p w14:paraId="48DD3F8B" w14:textId="77777777" w:rsidR="00221CE9" w:rsidRPr="00D20F65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DB8BCA" w14:textId="3B64C511" w:rsidR="00221CE9" w:rsidRPr="00D20F65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 xml:space="preserve">Cena brutto za całość zamówienia: ......................................................................... </w:t>
      </w:r>
      <w:r w:rsidR="003C54B4" w:rsidRPr="00D20F65">
        <w:rPr>
          <w:rFonts w:ascii="Verdana" w:hAnsi="Verdana"/>
          <w:b/>
          <w:sz w:val="18"/>
          <w:szCs w:val="18"/>
        </w:rPr>
        <w:t>EUR</w:t>
      </w:r>
    </w:p>
    <w:p w14:paraId="038EAB7D" w14:textId="77777777" w:rsidR="00221CE9" w:rsidRPr="00D20F65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558B7E" w14:textId="77777777" w:rsidR="00221CE9" w:rsidRPr="00D20F65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3D51346" w14:textId="77777777" w:rsidR="00221CE9" w:rsidRPr="00D20F65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CB3E2A4" w14:textId="642B9FFD" w:rsidR="00095B50" w:rsidRPr="00D20F65" w:rsidRDefault="00221CE9" w:rsidP="00FC67FB">
      <w:pPr>
        <w:pStyle w:val="Tekstpodstawowy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 xml:space="preserve">Powyższa cena zawiera podatek VAT w wysokości .......... % tj. ……………………. </w:t>
      </w:r>
      <w:r w:rsidR="003C54B4" w:rsidRPr="00D20F65">
        <w:rPr>
          <w:rFonts w:ascii="Verdana" w:hAnsi="Verdana"/>
          <w:sz w:val="18"/>
          <w:szCs w:val="18"/>
        </w:rPr>
        <w:t>EUR</w:t>
      </w:r>
      <w:r w:rsidR="00941E0B" w:rsidRPr="00D20F65">
        <w:rPr>
          <w:rFonts w:ascii="Verdana" w:hAnsi="Verdana"/>
          <w:sz w:val="18"/>
          <w:szCs w:val="18"/>
        </w:rPr>
        <w:t xml:space="preserve"> *)</w:t>
      </w:r>
    </w:p>
    <w:p w14:paraId="03E9C600" w14:textId="77777777" w:rsidR="00941E0B" w:rsidRPr="00D20F65" w:rsidRDefault="00941E0B" w:rsidP="00941E0B">
      <w:pPr>
        <w:pStyle w:val="Tekstpodstawowy"/>
        <w:rPr>
          <w:rFonts w:ascii="Verdana" w:hAnsi="Verdana"/>
          <w:bCs/>
          <w:sz w:val="18"/>
          <w:szCs w:val="18"/>
        </w:rPr>
      </w:pPr>
    </w:p>
    <w:p w14:paraId="250EF131" w14:textId="78A598F4" w:rsidR="00941E0B" w:rsidRPr="00D20F65" w:rsidRDefault="00941E0B" w:rsidP="00D20F65">
      <w:pPr>
        <w:pStyle w:val="Tekstpodstawowy"/>
        <w:jc w:val="both"/>
        <w:rPr>
          <w:rFonts w:ascii="Verdana" w:hAnsi="Verdana"/>
          <w:b w:val="0"/>
          <w:sz w:val="18"/>
          <w:szCs w:val="18"/>
        </w:rPr>
      </w:pPr>
      <w:r w:rsidRPr="00D20F65">
        <w:rPr>
          <w:rFonts w:ascii="Verdana" w:hAnsi="Verdana"/>
          <w:bCs/>
          <w:sz w:val="18"/>
          <w:szCs w:val="18"/>
        </w:rPr>
        <w:t xml:space="preserve">*) </w:t>
      </w:r>
      <w:r w:rsidRPr="00D20F65">
        <w:rPr>
          <w:rFonts w:ascii="Verdana" w:hAnsi="Verdana"/>
          <w:b w:val="0"/>
          <w:sz w:val="18"/>
          <w:szCs w:val="18"/>
        </w:rPr>
        <w:t>Wykonawcy zagraniczni uczestniczący w niniejszym postępowaniu, którzy na mocy odrębnych przepisów nie są zobowiązani do zapłaty podatku od towarów i usług na terytorium Polski, powinni wpisać do formularza oferty wartość zamówienia netto wyrażoną w EUR wyłącznie do oceny i porównania ofert Zamawiający doliczy podatek VAT należny na etapie oceny ofert. Umowa zostanie podpisana na kwotę netto, podatek VAT Zamawiający opłaci we własnym zakresie.</w:t>
      </w:r>
    </w:p>
    <w:p w14:paraId="20525B10" w14:textId="77777777" w:rsidR="00941E0B" w:rsidRPr="00D20F65" w:rsidRDefault="00941E0B" w:rsidP="00FC67FB">
      <w:pPr>
        <w:pStyle w:val="Tekstpodstawowy"/>
        <w:rPr>
          <w:rFonts w:ascii="Verdana" w:hAnsi="Verdana"/>
          <w:sz w:val="18"/>
          <w:szCs w:val="18"/>
        </w:rPr>
      </w:pPr>
    </w:p>
    <w:p w14:paraId="4C235675" w14:textId="659F13DD" w:rsidR="00D64595" w:rsidRPr="00D20F65" w:rsidRDefault="00095B50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Producent/model zaoferowane</w:t>
      </w:r>
      <w:r w:rsidR="003C54B4" w:rsidRPr="00D20F65">
        <w:rPr>
          <w:rFonts w:ascii="Verdana" w:hAnsi="Verdana"/>
          <w:sz w:val="18"/>
          <w:szCs w:val="18"/>
        </w:rPr>
        <w:t>j optycznej wnęki</w:t>
      </w:r>
      <w:r w:rsidRPr="00D20F65">
        <w:rPr>
          <w:rFonts w:ascii="Verdana" w:hAnsi="Verdana"/>
          <w:sz w:val="18"/>
          <w:szCs w:val="18"/>
        </w:rPr>
        <w:t xml:space="preserve">: </w:t>
      </w:r>
      <w:r w:rsidR="003C54B4" w:rsidRPr="00D20F65">
        <w:rPr>
          <w:rFonts w:ascii="Verdana" w:hAnsi="Verdana"/>
          <w:b w:val="0"/>
          <w:bCs/>
          <w:sz w:val="18"/>
          <w:szCs w:val="18"/>
        </w:rPr>
        <w:t>…………………………………………………</w:t>
      </w:r>
      <w:r w:rsidR="00D20F65">
        <w:rPr>
          <w:rFonts w:ascii="Verdana" w:hAnsi="Verdana"/>
          <w:b w:val="0"/>
          <w:bCs/>
          <w:sz w:val="18"/>
          <w:szCs w:val="18"/>
        </w:rPr>
        <w:t>……………………</w:t>
      </w:r>
    </w:p>
    <w:p w14:paraId="12F5CC0F" w14:textId="60129271" w:rsidR="008D2AB8" w:rsidRDefault="003F722B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lastRenderedPageBreak/>
        <w:t>Termin realizacji umowy:</w:t>
      </w:r>
      <w:r w:rsidR="00FE545C" w:rsidRPr="00D20F65">
        <w:rPr>
          <w:rFonts w:ascii="Verdana" w:hAnsi="Verdana"/>
          <w:sz w:val="18"/>
          <w:szCs w:val="18"/>
        </w:rPr>
        <w:t xml:space="preserve"> </w:t>
      </w:r>
      <w:r w:rsidR="003C54B4" w:rsidRPr="00D20F65">
        <w:rPr>
          <w:rFonts w:ascii="Verdana" w:hAnsi="Verdana"/>
          <w:sz w:val="18"/>
          <w:szCs w:val="18"/>
        </w:rPr>
        <w:t>………………….</w:t>
      </w:r>
      <w:r w:rsidR="00D64595" w:rsidRPr="00D20F65">
        <w:rPr>
          <w:rFonts w:ascii="Verdana" w:hAnsi="Verdana"/>
          <w:sz w:val="18"/>
          <w:szCs w:val="18"/>
        </w:rPr>
        <w:t xml:space="preserve"> </w:t>
      </w:r>
      <w:r w:rsidR="00FC67FB" w:rsidRPr="00D20F65">
        <w:rPr>
          <w:rFonts w:ascii="Verdana" w:hAnsi="Verdana"/>
          <w:sz w:val="18"/>
          <w:szCs w:val="18"/>
        </w:rPr>
        <w:t xml:space="preserve">dni od daty </w:t>
      </w:r>
      <w:r w:rsidR="00DB6FF2" w:rsidRPr="00D20F65">
        <w:rPr>
          <w:rFonts w:ascii="Verdana" w:hAnsi="Verdana"/>
          <w:sz w:val="18"/>
          <w:szCs w:val="18"/>
        </w:rPr>
        <w:t>podpisania umowy</w:t>
      </w:r>
      <w:r w:rsidR="003C54B4" w:rsidRPr="00D20F65">
        <w:rPr>
          <w:rFonts w:ascii="Verdana" w:hAnsi="Verdana"/>
          <w:sz w:val="18"/>
          <w:szCs w:val="18"/>
        </w:rPr>
        <w:t xml:space="preserve"> </w:t>
      </w:r>
      <w:r w:rsidR="003C54B4" w:rsidRPr="00D20F65">
        <w:rPr>
          <w:rFonts w:ascii="Verdana" w:hAnsi="Verdana"/>
          <w:b w:val="0"/>
          <w:bCs/>
          <w:sz w:val="18"/>
          <w:szCs w:val="18"/>
          <w:highlight w:val="yellow"/>
        </w:rPr>
        <w:t>(kryterium oceny ofert)</w:t>
      </w:r>
      <w:r w:rsidR="00CD0DE1">
        <w:rPr>
          <w:rFonts w:ascii="Verdana" w:hAnsi="Verdana"/>
          <w:b w:val="0"/>
          <w:bCs/>
          <w:sz w:val="18"/>
          <w:szCs w:val="18"/>
        </w:rPr>
        <w:t>*)</w:t>
      </w:r>
    </w:p>
    <w:p w14:paraId="6A43381B" w14:textId="77777777" w:rsidR="00CD0DE1" w:rsidRPr="00CD0DE1" w:rsidRDefault="00CD0DE1" w:rsidP="00CD0DE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i/>
          <w:color w:val="FF0000"/>
          <w:sz w:val="18"/>
          <w:szCs w:val="18"/>
          <w:lang w:eastAsia="zh-CN"/>
        </w:rPr>
      </w:pPr>
      <w:r w:rsidRPr="00CD0DE1">
        <w:rPr>
          <w:rFonts w:ascii="Verdana" w:hAnsi="Verdana"/>
          <w:i/>
          <w:color w:val="FF0000"/>
          <w:sz w:val="18"/>
          <w:szCs w:val="18"/>
          <w:lang w:eastAsia="zh-CN"/>
        </w:rPr>
        <w:t>*)Zamawiający informuje, że w przypadku braku wpisania terminu realizacji przez Wykonawcę, Zamawiający przyjmie maksymalny termin.</w:t>
      </w:r>
    </w:p>
    <w:p w14:paraId="77F76DFB" w14:textId="77777777" w:rsidR="00CD0DE1" w:rsidRPr="00D20F65" w:rsidRDefault="00CD0DE1" w:rsidP="00FC67F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104E3A12" w14:textId="0E37B56B" w:rsidR="00CD0DE1" w:rsidRPr="00CD0DE1" w:rsidRDefault="008D2AB8" w:rsidP="00CD0DE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Okres udzielonej gwarancji wynosi:</w:t>
      </w:r>
      <w:r w:rsidRPr="00D20F65">
        <w:rPr>
          <w:rFonts w:ascii="Verdana" w:hAnsi="Verdana"/>
          <w:sz w:val="18"/>
          <w:szCs w:val="18"/>
        </w:rPr>
        <w:t xml:space="preserve"> </w:t>
      </w:r>
      <w:r w:rsidRPr="00D20F65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D20F65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D20F65">
        <w:rPr>
          <w:rFonts w:ascii="Verdana" w:hAnsi="Verdana"/>
          <w:b/>
          <w:bCs/>
          <w:sz w:val="18"/>
          <w:szCs w:val="18"/>
        </w:rPr>
        <w:t xml:space="preserve"> </w:t>
      </w:r>
      <w:r w:rsidR="003C54B4" w:rsidRPr="00D20F65">
        <w:rPr>
          <w:rFonts w:ascii="Verdana" w:hAnsi="Verdana"/>
          <w:sz w:val="18"/>
          <w:szCs w:val="18"/>
          <w:highlight w:val="yellow"/>
        </w:rPr>
        <w:t>(kryterium oceny ofert)</w:t>
      </w:r>
      <w:r w:rsidR="00CD0DE1">
        <w:rPr>
          <w:rFonts w:ascii="Verdana" w:hAnsi="Verdana"/>
          <w:sz w:val="18"/>
          <w:szCs w:val="18"/>
        </w:rPr>
        <w:t>*)</w:t>
      </w:r>
    </w:p>
    <w:p w14:paraId="24167FF6" w14:textId="77777777" w:rsidR="00CD0DE1" w:rsidRPr="00CD0DE1" w:rsidRDefault="00CD0DE1" w:rsidP="00CD0DE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i/>
          <w:color w:val="FF0000"/>
          <w:sz w:val="18"/>
          <w:szCs w:val="18"/>
          <w:lang w:eastAsia="zh-CN"/>
        </w:rPr>
      </w:pPr>
      <w:r w:rsidRPr="00CD0DE1">
        <w:rPr>
          <w:rFonts w:ascii="Verdana" w:hAnsi="Verdana"/>
          <w:i/>
          <w:color w:val="FF0000"/>
          <w:sz w:val="18"/>
          <w:szCs w:val="18"/>
          <w:lang w:eastAsia="zh-CN"/>
        </w:rPr>
        <w:t>*)Zamawiający informuje, że w przypadku braku wpisania gwarancji przez Wykonawcę, Zamawiający przyjmie gwarancję minimalną..</w:t>
      </w:r>
    </w:p>
    <w:p w14:paraId="6DAC9147" w14:textId="77777777" w:rsidR="00CD0DE1" w:rsidRPr="00D20F65" w:rsidRDefault="00CD0DE1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ADEBD1A" w14:textId="77777777" w:rsidR="00E9643C" w:rsidRDefault="00E9643C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A4BAC8B" w14:textId="614AC5A8" w:rsidR="00DB6FF2" w:rsidRPr="00CD0DE1" w:rsidRDefault="003C54B4" w:rsidP="00742800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b/>
          <w:bCs/>
          <w:sz w:val="18"/>
          <w:szCs w:val="18"/>
        </w:rPr>
        <w:t xml:space="preserve">Finezja wnęki: </w:t>
      </w:r>
      <w:r w:rsidR="00CD0DE1" w:rsidRPr="00D20F65">
        <w:rPr>
          <w:rFonts w:ascii="Verdana" w:hAnsi="Verdana"/>
          <w:sz w:val="18"/>
          <w:szCs w:val="18"/>
          <w:highlight w:val="yellow"/>
        </w:rPr>
        <w:t>(kryterium oceny ofert)</w:t>
      </w:r>
      <w:r w:rsidR="00CD0DE1" w:rsidRPr="00CD0DE1">
        <w:rPr>
          <w:rFonts w:ascii="Verdana" w:hAnsi="Verdana"/>
          <w:color w:val="FF0000"/>
          <w:sz w:val="18"/>
          <w:szCs w:val="18"/>
        </w:rPr>
        <w:t>*)</w:t>
      </w:r>
    </w:p>
    <w:p w14:paraId="46869A9C" w14:textId="473820D0" w:rsidR="00E9643C" w:rsidRDefault="00E9643C" w:rsidP="00E9643C">
      <w:pPr>
        <w:spacing w:before="100" w:beforeAutospacing="1" w:after="100" w:afterAutospacing="1"/>
        <w:rPr>
          <w:rFonts w:ascii="Verdana" w:hAnsi="Verdana" w:cs="Arial"/>
          <w:bCs/>
          <w:color w:val="000000"/>
          <w:sz w:val="18"/>
          <w:szCs w:val="18"/>
        </w:rPr>
      </w:pPr>
      <w:r>
        <w:rPr>
          <w:rFonts w:ascii="Verdana" w:hAnsi="Verdana" w:cs="Arial"/>
          <w:bCs/>
          <w:iCs/>
          <w:color w:val="000000"/>
          <w:sz w:val="18"/>
          <w:szCs w:val="18"/>
        </w:rPr>
        <w:t>a)  200 000</w:t>
      </w:r>
    </w:p>
    <w:p w14:paraId="34E61DE7" w14:textId="1E326C0F" w:rsidR="00E9643C" w:rsidRDefault="00E9643C" w:rsidP="00E9643C">
      <w:pPr>
        <w:spacing w:before="100" w:beforeAutospacing="1" w:after="100" w:afterAutospacing="1"/>
        <w:rPr>
          <w:rFonts w:ascii="Verdana" w:hAnsi="Verdana" w:cs="Arial"/>
          <w:bCs/>
          <w:color w:val="000000"/>
          <w:sz w:val="18"/>
          <w:szCs w:val="18"/>
        </w:rPr>
      </w:pPr>
      <w:r>
        <w:rPr>
          <w:rFonts w:ascii="Verdana" w:hAnsi="Verdana" w:cs="Arial"/>
          <w:bCs/>
          <w:iCs/>
          <w:color w:val="000000"/>
          <w:sz w:val="18"/>
          <w:szCs w:val="18"/>
        </w:rPr>
        <w:t xml:space="preserve">b)  201 000-300 000 </w:t>
      </w:r>
    </w:p>
    <w:p w14:paraId="7B15E87A" w14:textId="1E2931AF" w:rsidR="00E9643C" w:rsidRDefault="00E9643C" w:rsidP="00E9643C">
      <w:pPr>
        <w:spacing w:before="100" w:beforeAutospacing="1" w:after="100" w:afterAutospacing="1"/>
        <w:rPr>
          <w:rFonts w:ascii="Verdana" w:hAnsi="Verdana" w:cs="Arial"/>
          <w:bCs/>
          <w:color w:val="000000"/>
          <w:sz w:val="18"/>
          <w:szCs w:val="18"/>
        </w:rPr>
      </w:pPr>
      <w:r>
        <w:rPr>
          <w:rFonts w:ascii="Verdana" w:hAnsi="Verdana" w:cs="Arial"/>
          <w:bCs/>
          <w:iCs/>
          <w:color w:val="000000"/>
          <w:sz w:val="18"/>
          <w:szCs w:val="18"/>
        </w:rPr>
        <w:t>c)  </w:t>
      </w:r>
      <w:r>
        <w:rPr>
          <w:rFonts w:ascii="Verdana" w:hAnsi="Verdana" w:cs="Arial"/>
          <w:bCs/>
          <w:iCs/>
          <w:sz w:val="18"/>
          <w:szCs w:val="18"/>
        </w:rPr>
        <w:t>&gt;300 000</w:t>
      </w:r>
    </w:p>
    <w:p w14:paraId="7C5D9E72" w14:textId="24540C97" w:rsidR="00424444" w:rsidRPr="00D20F65" w:rsidRDefault="00424444" w:rsidP="003C54B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20F65">
        <w:rPr>
          <w:rFonts w:ascii="Verdana" w:hAnsi="Verdana"/>
          <w:b/>
          <w:bCs/>
          <w:color w:val="FF0000"/>
          <w:sz w:val="18"/>
          <w:szCs w:val="18"/>
        </w:rPr>
        <w:t>*)</w:t>
      </w:r>
      <w:r w:rsidRPr="00D20F65">
        <w:rPr>
          <w:rFonts w:ascii="Verdana" w:hAnsi="Verdana"/>
          <w:b/>
          <w:bCs/>
          <w:color w:val="000000"/>
          <w:sz w:val="18"/>
          <w:szCs w:val="18"/>
        </w:rPr>
        <w:t xml:space="preserve"> należy zaznaczyć właściwą opcję</w:t>
      </w:r>
    </w:p>
    <w:p w14:paraId="3E3E24BE" w14:textId="77777777" w:rsidR="000625D2" w:rsidRPr="00D20F65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20F65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D20F65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 xml:space="preserve">Termin płatności: </w:t>
      </w:r>
      <w:r w:rsidRPr="00D20F6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D20F65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D20F65" w:rsidRDefault="009312D6" w:rsidP="009312D6">
      <w:pPr>
        <w:rPr>
          <w:rFonts w:ascii="Verdana" w:hAnsi="Verdana"/>
          <w:bCs/>
          <w:sz w:val="18"/>
          <w:szCs w:val="18"/>
        </w:rPr>
      </w:pPr>
      <w:r w:rsidRPr="00D20F65">
        <w:rPr>
          <w:rFonts w:ascii="Verdana" w:hAnsi="Verdana"/>
          <w:b/>
          <w:sz w:val="18"/>
          <w:szCs w:val="18"/>
        </w:rPr>
        <w:t>ZOBOWIĄZUJEMY SIĘ</w:t>
      </w:r>
      <w:r w:rsidRPr="00D20F65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4AF6F2B" w14:textId="77777777" w:rsidR="00D841A3" w:rsidRPr="00D20F65" w:rsidRDefault="00D841A3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6678E0D2" w14:textId="2801B5FD" w:rsidR="00272EDA" w:rsidRPr="00D20F65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D20F6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D20F65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20F6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D20F65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20F6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D20F6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20F6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20F6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2FD841" w14:textId="5D944CB3" w:rsidR="00A715BF" w:rsidRPr="00D20F65" w:rsidRDefault="00A715BF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D20F65">
        <w:rPr>
          <w:rFonts w:ascii="Verdana" w:hAnsi="Verdana"/>
          <w:b/>
          <w:bCs/>
          <w:color w:val="000000"/>
          <w:sz w:val="18"/>
          <w:szCs w:val="18"/>
        </w:rPr>
        <w:t>Oświadczamy, że zaoferowany sprzęt jest fabrycznie nowy.</w:t>
      </w:r>
    </w:p>
    <w:p w14:paraId="75627BE7" w14:textId="77777777" w:rsidR="00272EDA" w:rsidRPr="00D20F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D20F65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20F6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D20F65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20F65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D20F65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5D751886" w14:textId="447D72E7" w:rsidR="00DB6FF2" w:rsidRDefault="00272EDA" w:rsidP="00DB6FF2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p w14:paraId="2A1F6677" w14:textId="77777777" w:rsidR="00E9643C" w:rsidRPr="00D20F65" w:rsidRDefault="00E9643C" w:rsidP="00E9643C">
      <w:pPr>
        <w:spacing w:before="120" w:after="120"/>
        <w:ind w:left="360"/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D20F65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D20F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20F6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D20F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20F6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D20F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20F6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D20F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20F65">
              <w:rPr>
                <w:rFonts w:ascii="Verdana" w:hAnsi="Verdana"/>
                <w:sz w:val="18"/>
                <w:szCs w:val="18"/>
              </w:rPr>
              <w:t>Nazwa podwykonawcy</w:t>
            </w:r>
            <w:r w:rsidRPr="00D20F6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D20F65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D20F65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D20F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D20F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D20F65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D20F65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D20F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D20F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D20F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D20F65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20F6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  <w:r w:rsidRPr="00D20F6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D20F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20F65">
        <w:rPr>
          <w:rFonts w:ascii="Verdana" w:hAnsi="Verdana"/>
          <w:sz w:val="18"/>
          <w:szCs w:val="18"/>
        </w:rPr>
        <w:tab/>
      </w:r>
      <w:r w:rsidRPr="00D20F65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D20F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D20F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20F65">
        <w:rPr>
          <w:rFonts w:ascii="Verdana" w:hAnsi="Verdana"/>
          <w:sz w:val="18"/>
          <w:szCs w:val="18"/>
        </w:rPr>
        <w:tab/>
      </w:r>
      <w:r w:rsidRPr="00D20F65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D20F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D20F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20F65">
        <w:rPr>
          <w:rFonts w:ascii="Verdana" w:hAnsi="Verdana"/>
          <w:sz w:val="18"/>
          <w:szCs w:val="18"/>
        </w:rPr>
        <w:t>ych</w:t>
      </w:r>
      <w:proofErr w:type="spellEnd"/>
      <w:r w:rsidRPr="00D20F65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D20F65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D20F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D20F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D20F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D20F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D20F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E6A56F" w14:textId="710A3A09" w:rsidR="00676469" w:rsidRPr="00D20F65" w:rsidRDefault="00272EDA" w:rsidP="00D04D6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20F6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40E069" w14:textId="77777777" w:rsidR="00DB6FF2" w:rsidRPr="00D20F65" w:rsidRDefault="00DB6FF2" w:rsidP="00DB6FF2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55FC0038" w14:textId="40692535" w:rsidR="00FE545C" w:rsidRDefault="00272EDA" w:rsidP="00D04D6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20F6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20F6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3C4639D3" w14:textId="77777777" w:rsidR="00CD0DE1" w:rsidRDefault="00CD0DE1" w:rsidP="00D04D6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p w14:paraId="3AC77155" w14:textId="77777777" w:rsidR="00CD0DE1" w:rsidRPr="00D20F65" w:rsidRDefault="00CD0DE1" w:rsidP="00D04D6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CD0DE1" w:rsidRPr="00D20F6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B15B35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BA24F8" w14:textId="77777777" w:rsidR="00AC765F" w:rsidRPr="00524DC5" w:rsidRDefault="00AC765F" w:rsidP="00AC765F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bookmarkStart w:id="0" w:name="_Hlk204679405"/>
    <w:bookmarkStart w:id="1" w:name="_Hlk204679404"/>
    <w:bookmarkStart w:id="2" w:name="_Hlk202463038"/>
    <w:r w:rsidRPr="00524DC5">
      <w:rPr>
        <w:rFonts w:ascii="Calibri" w:eastAsia="DengXian" w:hAnsi="Calibri" w:cs="Calibri"/>
        <w:kern w:val="2"/>
        <w:sz w:val="18"/>
        <w:szCs w:val="18"/>
        <w:lang w:eastAsia="zh-CN"/>
      </w:rPr>
      <w:t xml:space="preserve">Projekt nr </w:t>
    </w:r>
    <w:r w:rsidRPr="00524DC5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FENG.02.04-IP.04-0024/24-00</w:t>
    </w:r>
    <w:r w:rsidRPr="00524DC5">
      <w:rPr>
        <w:rFonts w:ascii="Calibri" w:eastAsia="DengXian" w:hAnsi="Calibri" w:cs="Calibri"/>
        <w:kern w:val="2"/>
        <w:sz w:val="18"/>
        <w:szCs w:val="18"/>
        <w:lang w:eastAsia="zh-CN"/>
      </w:rPr>
      <w:t xml:space="preserve"> </w:t>
    </w:r>
    <w:bookmarkStart w:id="3" w:name="_Hlk198631851"/>
    <w:r w:rsidRPr="00524DC5">
      <w:rPr>
        <w:rFonts w:ascii="Calibri" w:eastAsia="DengXian" w:hAnsi="Calibri" w:cs="Calibri"/>
        <w:kern w:val="2"/>
        <w:sz w:val="18"/>
        <w:szCs w:val="18"/>
        <w:lang w:eastAsia="zh-CN"/>
      </w:rPr>
      <w:t xml:space="preserve">pt. </w:t>
    </w:r>
    <w:r w:rsidRPr="00524DC5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„</w:t>
    </w:r>
    <w:bookmarkEnd w:id="3"/>
    <w:r w:rsidRPr="00524DC5">
      <w:rPr>
        <w:rFonts w:ascii="Calibri" w:eastAsia="DengXian" w:hAnsi="Calibri" w:cs="Arial"/>
        <w:b/>
        <w:bCs/>
        <w:kern w:val="2"/>
        <w:sz w:val="18"/>
        <w:szCs w:val="18"/>
        <w:lang w:eastAsia="zh-CN"/>
      </w:rPr>
      <w:t>System mobilnych sensorów kwantowych z zegarami optycznymi zintegrowanych w sieciach telekomunikacyjnych Q-</w:t>
    </w:r>
    <w:proofErr w:type="spellStart"/>
    <w:r w:rsidRPr="00524DC5">
      <w:rPr>
        <w:rFonts w:ascii="Calibri" w:eastAsia="DengXian" w:hAnsi="Calibri" w:cs="Arial"/>
        <w:b/>
        <w:bCs/>
        <w:kern w:val="2"/>
        <w:sz w:val="18"/>
        <w:szCs w:val="18"/>
        <w:lang w:eastAsia="zh-CN"/>
      </w:rPr>
      <w:t>ChronoS</w:t>
    </w:r>
    <w:proofErr w:type="spellEnd"/>
    <w:r w:rsidRPr="00524DC5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”</w:t>
    </w:r>
  </w:p>
  <w:p w14:paraId="03291F6E" w14:textId="77777777" w:rsidR="00AC765F" w:rsidRDefault="00AC765F" w:rsidP="00AC765F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r w:rsidRPr="00524DC5">
      <w:rPr>
        <w:rFonts w:ascii="Calibri" w:eastAsia="DengXian" w:hAnsi="Calibri" w:cs="Calibri"/>
        <w:kern w:val="2"/>
        <w:sz w:val="18"/>
        <w:szCs w:val="18"/>
        <w:lang w:eastAsia="zh-CN"/>
      </w:rPr>
      <w:t>współfinansowany ze środków Unii Europejskiej.</w:t>
    </w:r>
    <w:bookmarkEnd w:id="0"/>
    <w:bookmarkEnd w:id="1"/>
    <w:bookmarkEnd w:id="2"/>
  </w:p>
  <w:p w14:paraId="7DEAE535" w14:textId="2DB19A46" w:rsidR="00C94DC8" w:rsidRPr="00524DC5" w:rsidRDefault="00CD0DE1" w:rsidP="00AC765F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r>
      <w:rPr>
        <w:noProof/>
      </w:rPr>
      <w:pict w14:anchorId="37680C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55pt;height:60.8pt;visibility:visible;mso-wrap-style:square">
          <v:imagedata r:id="rId1" o:title=""/>
        </v:shape>
      </w:pict>
    </w:r>
  </w:p>
  <w:p w14:paraId="7D9F34D1" w14:textId="77777777" w:rsidR="00AC765F" w:rsidRDefault="00AC765F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A01A9A1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64966010">
      <w:start w:val="1"/>
      <w:numFmt w:val="decimal"/>
      <w:lvlText w:val="%2)"/>
      <w:lvlJc w:val="left"/>
      <w:pPr>
        <w:ind w:left="0" w:firstLine="0"/>
      </w:pPr>
      <w:rPr>
        <w:i w:val="0"/>
        <w:sz w:val="24"/>
      </w:r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28353A54"/>
    <w:multiLevelType w:val="hybridMultilevel"/>
    <w:tmpl w:val="1E6C9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3A0211"/>
    <w:multiLevelType w:val="hybridMultilevel"/>
    <w:tmpl w:val="D6F87F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3"/>
  </w:num>
  <w:num w:numId="4" w16cid:durableId="49159103">
    <w:abstractNumId w:val="6"/>
  </w:num>
  <w:num w:numId="5" w16cid:durableId="261576077">
    <w:abstractNumId w:val="7"/>
  </w:num>
  <w:num w:numId="6" w16cid:durableId="938215499">
    <w:abstractNumId w:val="4"/>
  </w:num>
  <w:num w:numId="7" w16cid:durableId="23795215">
    <w:abstractNumId w:val="5"/>
  </w:num>
  <w:num w:numId="8" w16cid:durableId="1608657719">
    <w:abstractNumId w:val="2"/>
  </w:num>
  <w:num w:numId="9" w16cid:durableId="194464739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34368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66412"/>
    <w:rsid w:val="000704FC"/>
    <w:rsid w:val="00071CCC"/>
    <w:rsid w:val="00095B50"/>
    <w:rsid w:val="000B731D"/>
    <w:rsid w:val="000D3609"/>
    <w:rsid w:val="000D6134"/>
    <w:rsid w:val="000E09C7"/>
    <w:rsid w:val="000E2A7A"/>
    <w:rsid w:val="000F6589"/>
    <w:rsid w:val="00106636"/>
    <w:rsid w:val="00111D1E"/>
    <w:rsid w:val="00116EC6"/>
    <w:rsid w:val="00131D5B"/>
    <w:rsid w:val="001563CF"/>
    <w:rsid w:val="001801DD"/>
    <w:rsid w:val="00182870"/>
    <w:rsid w:val="00185045"/>
    <w:rsid w:val="001D4612"/>
    <w:rsid w:val="002055B2"/>
    <w:rsid w:val="00207E98"/>
    <w:rsid w:val="00215255"/>
    <w:rsid w:val="00221CE9"/>
    <w:rsid w:val="00233041"/>
    <w:rsid w:val="00245C12"/>
    <w:rsid w:val="002723B0"/>
    <w:rsid w:val="00272EDA"/>
    <w:rsid w:val="002936C0"/>
    <w:rsid w:val="00293B27"/>
    <w:rsid w:val="002E18C4"/>
    <w:rsid w:val="00315A4A"/>
    <w:rsid w:val="0033739A"/>
    <w:rsid w:val="003709AB"/>
    <w:rsid w:val="00385524"/>
    <w:rsid w:val="003C54B4"/>
    <w:rsid w:val="003C5AE7"/>
    <w:rsid w:val="003D16E8"/>
    <w:rsid w:val="003F722B"/>
    <w:rsid w:val="00403FA1"/>
    <w:rsid w:val="00424444"/>
    <w:rsid w:val="00447864"/>
    <w:rsid w:val="00472A66"/>
    <w:rsid w:val="00473848"/>
    <w:rsid w:val="00494FA5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0288"/>
    <w:rsid w:val="0065290F"/>
    <w:rsid w:val="00676469"/>
    <w:rsid w:val="006815F6"/>
    <w:rsid w:val="006A6263"/>
    <w:rsid w:val="006E4618"/>
    <w:rsid w:val="006F29F8"/>
    <w:rsid w:val="00715893"/>
    <w:rsid w:val="00742800"/>
    <w:rsid w:val="00753532"/>
    <w:rsid w:val="007642C9"/>
    <w:rsid w:val="007748F0"/>
    <w:rsid w:val="00775439"/>
    <w:rsid w:val="007A4321"/>
    <w:rsid w:val="007F287D"/>
    <w:rsid w:val="008203AC"/>
    <w:rsid w:val="00833933"/>
    <w:rsid w:val="00845783"/>
    <w:rsid w:val="00853083"/>
    <w:rsid w:val="008B2F0C"/>
    <w:rsid w:val="008B4928"/>
    <w:rsid w:val="008D2AB8"/>
    <w:rsid w:val="008F1C66"/>
    <w:rsid w:val="009312D6"/>
    <w:rsid w:val="00941E0B"/>
    <w:rsid w:val="00970FE4"/>
    <w:rsid w:val="00A0022B"/>
    <w:rsid w:val="00A346FE"/>
    <w:rsid w:val="00A47B4D"/>
    <w:rsid w:val="00A715BF"/>
    <w:rsid w:val="00A83018"/>
    <w:rsid w:val="00AC62BE"/>
    <w:rsid w:val="00AC765F"/>
    <w:rsid w:val="00AF35B3"/>
    <w:rsid w:val="00B14C27"/>
    <w:rsid w:val="00B711E0"/>
    <w:rsid w:val="00B774DC"/>
    <w:rsid w:val="00BA3275"/>
    <w:rsid w:val="00BB644F"/>
    <w:rsid w:val="00BB6D72"/>
    <w:rsid w:val="00BC47C0"/>
    <w:rsid w:val="00C005E6"/>
    <w:rsid w:val="00C27ADB"/>
    <w:rsid w:val="00C63BC9"/>
    <w:rsid w:val="00C94DC8"/>
    <w:rsid w:val="00C969A6"/>
    <w:rsid w:val="00CA7D36"/>
    <w:rsid w:val="00CD0DE1"/>
    <w:rsid w:val="00CD4545"/>
    <w:rsid w:val="00CD7C8A"/>
    <w:rsid w:val="00CF06BF"/>
    <w:rsid w:val="00D04D6C"/>
    <w:rsid w:val="00D20F65"/>
    <w:rsid w:val="00D24208"/>
    <w:rsid w:val="00D60C38"/>
    <w:rsid w:val="00D64595"/>
    <w:rsid w:val="00D66893"/>
    <w:rsid w:val="00D841A3"/>
    <w:rsid w:val="00D90ACB"/>
    <w:rsid w:val="00DA43CA"/>
    <w:rsid w:val="00DB6FF2"/>
    <w:rsid w:val="00DC1500"/>
    <w:rsid w:val="00DD7694"/>
    <w:rsid w:val="00DE0C8B"/>
    <w:rsid w:val="00E110CD"/>
    <w:rsid w:val="00E128BF"/>
    <w:rsid w:val="00E34BA8"/>
    <w:rsid w:val="00E44371"/>
    <w:rsid w:val="00E71ADB"/>
    <w:rsid w:val="00E8444C"/>
    <w:rsid w:val="00E949B0"/>
    <w:rsid w:val="00E9643C"/>
    <w:rsid w:val="00EC0BEA"/>
    <w:rsid w:val="00F00591"/>
    <w:rsid w:val="00F131C7"/>
    <w:rsid w:val="00F209BB"/>
    <w:rsid w:val="00F24038"/>
    <w:rsid w:val="00F36DB5"/>
    <w:rsid w:val="00F51688"/>
    <w:rsid w:val="00F53146"/>
    <w:rsid w:val="00F62F68"/>
    <w:rsid w:val="00F91018"/>
    <w:rsid w:val="00FA0F30"/>
    <w:rsid w:val="00FA51A4"/>
    <w:rsid w:val="00FB4C28"/>
    <w:rsid w:val="00FC67FB"/>
    <w:rsid w:val="00FE216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683</Words>
  <Characters>5649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2025-03-04T12:37:00Z</cp:lastPrinted>
  <dcterms:created xsi:type="dcterms:W3CDTF">2025-09-16T06:17:00Z</dcterms:created>
  <dcterms:modified xsi:type="dcterms:W3CDTF">2025-10-02T04:48:00Z</dcterms:modified>
</cp:coreProperties>
</file>