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2C871" w14:textId="77777777" w:rsidR="00986737" w:rsidRPr="00D16100" w:rsidRDefault="000266E8" w:rsidP="00986737">
      <w:pPr>
        <w:spacing w:after="600"/>
        <w:jc w:val="right"/>
      </w:pPr>
      <w:bookmarkStart w:id="0" w:name="_Hlk52197885"/>
      <w:r w:rsidRPr="00D16100">
        <w:t>Niepołomice</w:t>
      </w:r>
      <w:r w:rsidR="00986737" w:rsidRPr="00D16100">
        <w:t xml:space="preserve"> dnia: </w:t>
      </w:r>
      <w:r w:rsidRPr="00D16100">
        <w:t>2025-10-06</w:t>
      </w:r>
    </w:p>
    <w:p w14:paraId="1A7075C3" w14:textId="77777777" w:rsidR="00986737" w:rsidRPr="00D16100" w:rsidRDefault="000266E8" w:rsidP="00986737">
      <w:pPr>
        <w:spacing w:line="360" w:lineRule="auto"/>
        <w:rPr>
          <w:b/>
          <w:bCs/>
        </w:rPr>
      </w:pPr>
      <w:r w:rsidRPr="00D16100">
        <w:rPr>
          <w:b/>
          <w:bCs/>
        </w:rPr>
        <w:t>GMINA NIEPOŁOMICE</w:t>
      </w:r>
    </w:p>
    <w:p w14:paraId="67628417" w14:textId="77777777" w:rsidR="00986737" w:rsidRPr="00D16100" w:rsidRDefault="000266E8" w:rsidP="00986737">
      <w:pPr>
        <w:spacing w:line="360" w:lineRule="auto"/>
      </w:pPr>
      <w:r w:rsidRPr="00D16100">
        <w:t>Pl. Zwycięstwa</w:t>
      </w:r>
      <w:r w:rsidR="00986737" w:rsidRPr="00D16100">
        <w:t xml:space="preserve"> </w:t>
      </w:r>
      <w:r w:rsidRPr="00D16100">
        <w:t>13</w:t>
      </w:r>
    </w:p>
    <w:p w14:paraId="497266C8" w14:textId="77777777" w:rsidR="00986737" w:rsidRPr="00D16100" w:rsidRDefault="000266E8" w:rsidP="00986737">
      <w:r w:rsidRPr="00D16100">
        <w:t>32-005</w:t>
      </w:r>
      <w:r w:rsidR="00986737" w:rsidRPr="00D16100">
        <w:t xml:space="preserve"> </w:t>
      </w:r>
      <w:r w:rsidRPr="00D16100">
        <w:t>Niepołomice</w:t>
      </w:r>
    </w:p>
    <w:p w14:paraId="10E2E3D4" w14:textId="4B68094B" w:rsidR="00986737" w:rsidRPr="00D16100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16100" w14:paraId="3340188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4AE500" w14:textId="77777777" w:rsidR="00986737" w:rsidRPr="00D16100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D16100">
              <w:rPr>
                <w:b/>
                <w:spacing w:val="20"/>
              </w:rPr>
              <w:t>INFORMACJA Z OTWARCIA OFERT</w:t>
            </w:r>
          </w:p>
        </w:tc>
      </w:tr>
    </w:tbl>
    <w:p w14:paraId="3CFAB443" w14:textId="77777777" w:rsidR="00986737" w:rsidRPr="00D16100" w:rsidRDefault="00986737" w:rsidP="00986737">
      <w:pPr>
        <w:pStyle w:val="Nagwek"/>
        <w:tabs>
          <w:tab w:val="clear" w:pos="4536"/>
        </w:tabs>
        <w:spacing w:after="360"/>
      </w:pPr>
      <w:r w:rsidRPr="00D16100">
        <w:tab/>
        <w:t xml:space="preserve"> </w:t>
      </w:r>
    </w:p>
    <w:p w14:paraId="78E23C69" w14:textId="77777777" w:rsidR="00986737" w:rsidRPr="00D16100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D16100">
        <w:rPr>
          <w:rFonts w:eastAsia="Calibri"/>
          <w:lang w:eastAsia="en-US"/>
        </w:rPr>
        <w:t xml:space="preserve">Dotyczy </w:t>
      </w:r>
      <w:r w:rsidRPr="00D16100">
        <w:t>postępowania o udzielenie zamówienia publicznego</w:t>
      </w:r>
      <w:r w:rsidRPr="00D1610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16100" w14:paraId="1B1C448A" w14:textId="77777777" w:rsidTr="005A632E">
        <w:tc>
          <w:tcPr>
            <w:tcW w:w="2269" w:type="dxa"/>
          </w:tcPr>
          <w:p w14:paraId="1A3492B1" w14:textId="77777777" w:rsidR="00986737" w:rsidRPr="00D1610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16100">
              <w:t>Nazwa zamówienia:</w:t>
            </w:r>
          </w:p>
        </w:tc>
        <w:tc>
          <w:tcPr>
            <w:tcW w:w="6803" w:type="dxa"/>
          </w:tcPr>
          <w:p w14:paraId="6DEC3E3B" w14:textId="77777777" w:rsidR="00986737" w:rsidRPr="00D16100" w:rsidRDefault="000266E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6100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986737" w:rsidRPr="00D16100">
              <w:rPr>
                <w:bCs/>
              </w:rPr>
              <w:t>.</w:t>
            </w:r>
          </w:p>
        </w:tc>
      </w:tr>
      <w:tr w:rsidR="000266E8" w:rsidRPr="00D16100" w14:paraId="075E73DC" w14:textId="77777777" w:rsidTr="00F50084">
        <w:tc>
          <w:tcPr>
            <w:tcW w:w="2269" w:type="dxa"/>
          </w:tcPr>
          <w:p w14:paraId="267E1336" w14:textId="77777777" w:rsidR="000266E8" w:rsidRPr="00D16100" w:rsidRDefault="000266E8" w:rsidP="00F500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16100">
              <w:t>Numer referencyjny:</w:t>
            </w:r>
          </w:p>
        </w:tc>
        <w:tc>
          <w:tcPr>
            <w:tcW w:w="6803" w:type="dxa"/>
          </w:tcPr>
          <w:p w14:paraId="4DB3D77B" w14:textId="77777777" w:rsidR="000266E8" w:rsidRPr="00D16100" w:rsidRDefault="000266E8" w:rsidP="00F500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6100">
              <w:rPr>
                <w:bCs/>
              </w:rPr>
              <w:t>ZP.271.31.2025</w:t>
            </w:r>
          </w:p>
        </w:tc>
      </w:tr>
    </w:tbl>
    <w:p w14:paraId="4D8F8128" w14:textId="77777777" w:rsidR="00A80738" w:rsidRPr="00D1610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155ACB41" w14:textId="77777777" w:rsidR="00D665F5" w:rsidRPr="00D16100" w:rsidRDefault="00D665F5" w:rsidP="00986737">
      <w:pPr>
        <w:spacing w:before="120" w:line="360" w:lineRule="auto"/>
        <w:jc w:val="both"/>
      </w:pPr>
      <w:r w:rsidRPr="00D16100">
        <w:t>Zamawiający, działając na podstawie art. 22</w:t>
      </w:r>
      <w:r w:rsidR="00FC7F5E" w:rsidRPr="00D16100">
        <w:t>2</w:t>
      </w:r>
      <w:r w:rsidRPr="00D16100">
        <w:t xml:space="preserve"> ust. 5 </w:t>
      </w:r>
      <w:r w:rsidRPr="00D16100">
        <w:rPr>
          <w:bCs/>
        </w:rPr>
        <w:t>ustawy z dnia 11 września 2019 r. Prawo zamówień publicznych</w:t>
      </w:r>
      <w:r w:rsidRPr="00D16100">
        <w:t xml:space="preserve"> </w:t>
      </w:r>
      <w:r w:rsidR="000266E8" w:rsidRPr="00D16100">
        <w:t>(</w:t>
      </w:r>
      <w:proofErr w:type="spellStart"/>
      <w:r w:rsidR="000266E8" w:rsidRPr="00D16100">
        <w:t>t.j</w:t>
      </w:r>
      <w:proofErr w:type="spellEnd"/>
      <w:r w:rsidR="000266E8" w:rsidRPr="00D16100">
        <w:t>. Dz. U. z 2024 poz. 1320)</w:t>
      </w:r>
      <w:r w:rsidR="00490DC0" w:rsidRPr="00D16100">
        <w:t xml:space="preserve"> </w:t>
      </w:r>
      <w:r w:rsidRPr="00D16100">
        <w:t>udostępnia</w:t>
      </w:r>
      <w:r w:rsidR="00F95C33" w:rsidRPr="00D16100">
        <w:t xml:space="preserve"> </w:t>
      </w:r>
      <w:r w:rsidR="004C7E9B" w:rsidRPr="00D16100">
        <w:t>informacj</w:t>
      </w:r>
      <w:r w:rsidR="00577BC6" w:rsidRPr="00D16100">
        <w:t>ę</w:t>
      </w:r>
      <w:r w:rsidR="00035488" w:rsidRPr="00D16100">
        <w:t xml:space="preserve"> z otwarcia ofert</w:t>
      </w:r>
      <w:r w:rsidR="00577BC6" w:rsidRPr="00D16100">
        <w:t>.</w:t>
      </w:r>
    </w:p>
    <w:p w14:paraId="5734296B" w14:textId="77777777" w:rsidR="00A80738" w:rsidRPr="00D16100" w:rsidRDefault="00D665F5" w:rsidP="00986737">
      <w:pPr>
        <w:spacing w:before="120" w:after="60" w:line="360" w:lineRule="auto"/>
        <w:jc w:val="both"/>
      </w:pPr>
      <w:r w:rsidRPr="00D16100">
        <w:t>Podczas otwarcia ofert, mającego miejsce</w:t>
      </w:r>
      <w:r w:rsidR="00FF4AB1" w:rsidRPr="00D16100">
        <w:t xml:space="preserve"> w dniu </w:t>
      </w:r>
      <w:r w:rsidR="000266E8" w:rsidRPr="00D16100">
        <w:t>06/10/2025</w:t>
      </w:r>
      <w:r w:rsidR="00FF4AB1" w:rsidRPr="00D16100">
        <w:t xml:space="preserve"> o godz. </w:t>
      </w:r>
      <w:r w:rsidR="000266E8" w:rsidRPr="00D16100">
        <w:t>09:30</w:t>
      </w:r>
      <w:r w:rsidRPr="00D1610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16100" w14:paraId="47121BA0" w14:textId="77777777" w:rsidTr="005A632E">
        <w:tc>
          <w:tcPr>
            <w:tcW w:w="1276" w:type="dxa"/>
            <w:shd w:val="clear" w:color="auto" w:fill="F2F2F2"/>
            <w:vAlign w:val="center"/>
          </w:tcPr>
          <w:p w14:paraId="0725DF8B" w14:textId="77777777" w:rsidR="006B27ED" w:rsidRPr="00D16100" w:rsidRDefault="00986737" w:rsidP="00C82837">
            <w:pPr>
              <w:spacing w:before="120" w:after="120"/>
              <w:jc w:val="center"/>
            </w:pPr>
            <w:r w:rsidRPr="00D16100">
              <w:t>Oferta n</w:t>
            </w:r>
            <w:r w:rsidR="006B27ED" w:rsidRPr="00D16100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2FD79AA" w14:textId="77777777" w:rsidR="006B27ED" w:rsidRPr="00D16100" w:rsidRDefault="00986737" w:rsidP="00C82837">
            <w:pPr>
              <w:spacing w:before="120" w:after="120"/>
              <w:jc w:val="center"/>
            </w:pPr>
            <w:r w:rsidRPr="00D16100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1314200" w14:textId="77777777" w:rsidR="006B27ED" w:rsidRPr="00D16100" w:rsidRDefault="006B27ED" w:rsidP="00BB547B">
            <w:pPr>
              <w:spacing w:before="120" w:after="120"/>
              <w:jc w:val="center"/>
            </w:pPr>
            <w:r w:rsidRPr="00D16100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BDF2A3" w14:textId="77777777" w:rsidR="006B27ED" w:rsidRPr="00D16100" w:rsidRDefault="006B27ED" w:rsidP="00C82837">
            <w:pPr>
              <w:spacing w:before="120" w:after="120"/>
              <w:jc w:val="center"/>
            </w:pPr>
            <w:r w:rsidRPr="00D16100">
              <w:t>Cena oferty</w:t>
            </w:r>
          </w:p>
        </w:tc>
      </w:tr>
      <w:tr w:rsidR="000266E8" w:rsidRPr="00D16100" w14:paraId="350E558C" w14:textId="77777777" w:rsidTr="00F50084">
        <w:tc>
          <w:tcPr>
            <w:tcW w:w="1276" w:type="dxa"/>
            <w:vAlign w:val="center"/>
          </w:tcPr>
          <w:p w14:paraId="1CBA9CBF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3E1C1A2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3969" w:type="dxa"/>
          </w:tcPr>
          <w:p w14:paraId="572386E2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08FA6199" w14:textId="77777777" w:rsidR="000266E8" w:rsidRPr="00D16100" w:rsidRDefault="000266E8" w:rsidP="00F50084">
            <w:r w:rsidRPr="00D16100">
              <w:t xml:space="preserve">al. Aleja Bzów 36 </w:t>
            </w:r>
          </w:p>
          <w:p w14:paraId="087EE7BA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078C8671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204 896.92 zł</w:t>
            </w:r>
          </w:p>
        </w:tc>
      </w:tr>
      <w:tr w:rsidR="000266E8" w:rsidRPr="00D16100" w14:paraId="1B14E1A8" w14:textId="77777777" w:rsidTr="00F50084">
        <w:tc>
          <w:tcPr>
            <w:tcW w:w="1276" w:type="dxa"/>
            <w:vAlign w:val="center"/>
          </w:tcPr>
          <w:p w14:paraId="01F4B40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23AC288C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</w:t>
            </w:r>
          </w:p>
        </w:tc>
        <w:tc>
          <w:tcPr>
            <w:tcW w:w="3969" w:type="dxa"/>
          </w:tcPr>
          <w:p w14:paraId="1E9C43D4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6BE2D2A3" w14:textId="77777777" w:rsidR="000266E8" w:rsidRPr="00D16100" w:rsidRDefault="000266E8" w:rsidP="00F50084">
            <w:r w:rsidRPr="00D16100">
              <w:t xml:space="preserve">al. Aleja Bzów 36 </w:t>
            </w:r>
          </w:p>
          <w:p w14:paraId="77B7A103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5AA8DC36" w14:textId="6815CF8E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  <w:r w:rsidR="00D16100">
              <w:t>6</w:t>
            </w:r>
            <w:r w:rsidRPr="00D16100">
              <w:t>8 487.02 zł</w:t>
            </w:r>
          </w:p>
        </w:tc>
      </w:tr>
      <w:tr w:rsidR="000266E8" w:rsidRPr="00D16100" w14:paraId="65F10670" w14:textId="77777777" w:rsidTr="00F50084">
        <w:tc>
          <w:tcPr>
            <w:tcW w:w="1276" w:type="dxa"/>
            <w:vAlign w:val="center"/>
          </w:tcPr>
          <w:p w14:paraId="0B219BF0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2367F89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3</w:t>
            </w:r>
          </w:p>
        </w:tc>
        <w:tc>
          <w:tcPr>
            <w:tcW w:w="3969" w:type="dxa"/>
          </w:tcPr>
          <w:p w14:paraId="66B9823D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75C64AE1" w14:textId="77777777" w:rsidR="000266E8" w:rsidRPr="00D16100" w:rsidRDefault="000266E8" w:rsidP="00F50084">
            <w:r w:rsidRPr="00D16100">
              <w:t xml:space="preserve">al. Aleja Bzów 36 </w:t>
            </w:r>
          </w:p>
          <w:p w14:paraId="53338915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7B1EC178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178 502.35 zł</w:t>
            </w:r>
          </w:p>
        </w:tc>
      </w:tr>
      <w:tr w:rsidR="000266E8" w:rsidRPr="00D16100" w14:paraId="4F872C4A" w14:textId="77777777" w:rsidTr="00F50084">
        <w:tc>
          <w:tcPr>
            <w:tcW w:w="1276" w:type="dxa"/>
            <w:vAlign w:val="center"/>
          </w:tcPr>
          <w:p w14:paraId="6A90DB9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5246099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3969" w:type="dxa"/>
          </w:tcPr>
          <w:p w14:paraId="63EA29B0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294E243F" w14:textId="77777777" w:rsidR="000266E8" w:rsidRPr="00D16100" w:rsidRDefault="000266E8" w:rsidP="00F50084">
            <w:r w:rsidRPr="00D16100">
              <w:t xml:space="preserve">al. Aleja Bzów 36 </w:t>
            </w:r>
          </w:p>
          <w:p w14:paraId="35D16086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3C70D424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168 591.35 zł</w:t>
            </w:r>
          </w:p>
        </w:tc>
      </w:tr>
      <w:tr w:rsidR="000266E8" w:rsidRPr="00D16100" w14:paraId="29B147E9" w14:textId="77777777" w:rsidTr="00F50084">
        <w:tc>
          <w:tcPr>
            <w:tcW w:w="1276" w:type="dxa"/>
            <w:vAlign w:val="center"/>
          </w:tcPr>
          <w:p w14:paraId="0FBAEA1A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10B3AB69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57C384F4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02D06C1F" w14:textId="77777777" w:rsidR="000266E8" w:rsidRPr="00D16100" w:rsidRDefault="000266E8" w:rsidP="00F50084">
            <w:r w:rsidRPr="00D16100">
              <w:t xml:space="preserve">al. Aleja Bzów 36 </w:t>
            </w:r>
          </w:p>
          <w:p w14:paraId="10D08ED2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2C03D28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169 217.31 zł</w:t>
            </w:r>
          </w:p>
        </w:tc>
      </w:tr>
      <w:tr w:rsidR="000266E8" w:rsidRPr="00D16100" w14:paraId="361E72CC" w14:textId="77777777" w:rsidTr="00F50084">
        <w:tc>
          <w:tcPr>
            <w:tcW w:w="1276" w:type="dxa"/>
            <w:vAlign w:val="center"/>
          </w:tcPr>
          <w:p w14:paraId="1120839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1276" w:type="dxa"/>
            <w:vAlign w:val="center"/>
          </w:tcPr>
          <w:p w14:paraId="27644E49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6</w:t>
            </w:r>
          </w:p>
        </w:tc>
        <w:tc>
          <w:tcPr>
            <w:tcW w:w="3969" w:type="dxa"/>
          </w:tcPr>
          <w:p w14:paraId="4E1BFC9E" w14:textId="77777777" w:rsidR="000266E8" w:rsidRPr="00D16100" w:rsidRDefault="000266E8" w:rsidP="00F50084">
            <w:pPr>
              <w:spacing w:before="80" w:after="40"/>
            </w:pPr>
            <w:r w:rsidRPr="00D16100">
              <w:t>INI Konrad Warda</w:t>
            </w:r>
          </w:p>
          <w:p w14:paraId="22B718C9" w14:textId="77777777" w:rsidR="000266E8" w:rsidRPr="00D16100" w:rsidRDefault="000266E8" w:rsidP="00F50084">
            <w:r w:rsidRPr="00D16100">
              <w:t xml:space="preserve">al. Aleja Bzów 36 </w:t>
            </w:r>
          </w:p>
          <w:p w14:paraId="653E9343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02-495 Warszawa</w:t>
            </w:r>
          </w:p>
        </w:tc>
        <w:tc>
          <w:tcPr>
            <w:tcW w:w="2551" w:type="dxa"/>
            <w:vAlign w:val="center"/>
          </w:tcPr>
          <w:p w14:paraId="2CA44CA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182 571.08 zł</w:t>
            </w:r>
          </w:p>
        </w:tc>
      </w:tr>
      <w:tr w:rsidR="000266E8" w:rsidRPr="00D16100" w14:paraId="2E9F8A68" w14:textId="77777777" w:rsidTr="00F50084">
        <w:tc>
          <w:tcPr>
            <w:tcW w:w="1276" w:type="dxa"/>
            <w:vAlign w:val="center"/>
          </w:tcPr>
          <w:p w14:paraId="4926CFC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lastRenderedPageBreak/>
              <w:t>2</w:t>
            </w:r>
          </w:p>
        </w:tc>
        <w:tc>
          <w:tcPr>
            <w:tcW w:w="1276" w:type="dxa"/>
            <w:vAlign w:val="center"/>
          </w:tcPr>
          <w:p w14:paraId="70FEE78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3969" w:type="dxa"/>
          </w:tcPr>
          <w:p w14:paraId="7E0604A1" w14:textId="77777777" w:rsidR="000266E8" w:rsidRPr="00D16100" w:rsidRDefault="000266E8" w:rsidP="00F50084">
            <w:pPr>
              <w:spacing w:before="80" w:after="40"/>
            </w:pPr>
            <w:proofErr w:type="spellStart"/>
            <w:r w:rsidRPr="00D16100">
              <w:t>Prismaware</w:t>
            </w:r>
            <w:proofErr w:type="spellEnd"/>
            <w:r w:rsidRPr="00D16100">
              <w:t xml:space="preserve"> Sp. z o.o.</w:t>
            </w:r>
          </w:p>
          <w:p w14:paraId="47EC90CB" w14:textId="5913800F" w:rsidR="000266E8" w:rsidRPr="00D16100" w:rsidRDefault="00D16100" w:rsidP="00F50084">
            <w:r>
              <w:t xml:space="preserve">Ul. </w:t>
            </w:r>
            <w:r w:rsidR="000266E8" w:rsidRPr="00D16100">
              <w:t xml:space="preserve">Wadowicka 7 </w:t>
            </w:r>
          </w:p>
          <w:p w14:paraId="597BA2C5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30-347 Kraków</w:t>
            </w:r>
          </w:p>
        </w:tc>
        <w:tc>
          <w:tcPr>
            <w:tcW w:w="2551" w:type="dxa"/>
            <w:vAlign w:val="center"/>
          </w:tcPr>
          <w:p w14:paraId="77205666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418 200.00 zł</w:t>
            </w:r>
          </w:p>
        </w:tc>
      </w:tr>
      <w:tr w:rsidR="000266E8" w:rsidRPr="00D16100" w14:paraId="42F79687" w14:textId="77777777" w:rsidTr="00F50084">
        <w:tc>
          <w:tcPr>
            <w:tcW w:w="1276" w:type="dxa"/>
            <w:vAlign w:val="center"/>
          </w:tcPr>
          <w:p w14:paraId="398D7B4B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</w:t>
            </w:r>
          </w:p>
        </w:tc>
        <w:tc>
          <w:tcPr>
            <w:tcW w:w="1276" w:type="dxa"/>
            <w:vAlign w:val="center"/>
          </w:tcPr>
          <w:p w14:paraId="03BFB8FA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3969" w:type="dxa"/>
          </w:tcPr>
          <w:p w14:paraId="6D28024B" w14:textId="77777777" w:rsidR="000266E8" w:rsidRPr="00D16100" w:rsidRDefault="000266E8" w:rsidP="00F50084">
            <w:pPr>
              <w:spacing w:before="80" w:after="40"/>
            </w:pPr>
            <w:proofErr w:type="spellStart"/>
            <w:r w:rsidRPr="00D16100">
              <w:t>Prismaware</w:t>
            </w:r>
            <w:proofErr w:type="spellEnd"/>
            <w:r w:rsidRPr="00D16100">
              <w:t xml:space="preserve"> Sp. z o.o.</w:t>
            </w:r>
          </w:p>
          <w:p w14:paraId="32ECEF48" w14:textId="465C97B5" w:rsidR="000266E8" w:rsidRPr="00D16100" w:rsidRDefault="00D16100" w:rsidP="00F50084">
            <w:r>
              <w:t xml:space="preserve">Ul. </w:t>
            </w:r>
            <w:r w:rsidR="000266E8" w:rsidRPr="00D16100">
              <w:t xml:space="preserve">Wadowicka 7 </w:t>
            </w:r>
          </w:p>
          <w:p w14:paraId="46A476B2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30-347 Kraków</w:t>
            </w:r>
          </w:p>
        </w:tc>
        <w:tc>
          <w:tcPr>
            <w:tcW w:w="2551" w:type="dxa"/>
            <w:vAlign w:val="center"/>
          </w:tcPr>
          <w:p w14:paraId="2E6A66D4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19 000.00 zł</w:t>
            </w:r>
          </w:p>
        </w:tc>
      </w:tr>
      <w:tr w:rsidR="000266E8" w:rsidRPr="00D16100" w14:paraId="66D9A549" w14:textId="77777777" w:rsidTr="00F50084">
        <w:tc>
          <w:tcPr>
            <w:tcW w:w="1276" w:type="dxa"/>
            <w:vAlign w:val="center"/>
          </w:tcPr>
          <w:p w14:paraId="2F5685C5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</w:t>
            </w:r>
          </w:p>
        </w:tc>
        <w:tc>
          <w:tcPr>
            <w:tcW w:w="1276" w:type="dxa"/>
            <w:vAlign w:val="center"/>
          </w:tcPr>
          <w:p w14:paraId="2556B068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09BA5775" w14:textId="77777777" w:rsidR="000266E8" w:rsidRPr="00D16100" w:rsidRDefault="000266E8" w:rsidP="00F50084">
            <w:pPr>
              <w:spacing w:before="80" w:after="40"/>
            </w:pPr>
            <w:proofErr w:type="spellStart"/>
            <w:r w:rsidRPr="00D16100">
              <w:t>Prismaware</w:t>
            </w:r>
            <w:proofErr w:type="spellEnd"/>
            <w:r w:rsidRPr="00D16100">
              <w:t xml:space="preserve"> Sp. z o.o.</w:t>
            </w:r>
          </w:p>
          <w:p w14:paraId="4CB9D688" w14:textId="630E2E35" w:rsidR="000266E8" w:rsidRPr="00D16100" w:rsidRDefault="00D16100" w:rsidP="00F50084">
            <w:r>
              <w:t xml:space="preserve">Ul. </w:t>
            </w:r>
            <w:r w:rsidR="000266E8" w:rsidRPr="00D16100">
              <w:t xml:space="preserve">Wadowicka 7 </w:t>
            </w:r>
          </w:p>
          <w:p w14:paraId="1067EDA2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30-347 Kraków</w:t>
            </w:r>
          </w:p>
        </w:tc>
        <w:tc>
          <w:tcPr>
            <w:tcW w:w="2551" w:type="dxa"/>
            <w:vAlign w:val="center"/>
          </w:tcPr>
          <w:p w14:paraId="7E142B9A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55 000.00 zł</w:t>
            </w:r>
          </w:p>
        </w:tc>
      </w:tr>
      <w:tr w:rsidR="000266E8" w:rsidRPr="00D16100" w14:paraId="58ED02ED" w14:textId="77777777" w:rsidTr="00F50084">
        <w:tc>
          <w:tcPr>
            <w:tcW w:w="1276" w:type="dxa"/>
            <w:vAlign w:val="center"/>
          </w:tcPr>
          <w:p w14:paraId="46A6C28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3</w:t>
            </w:r>
          </w:p>
        </w:tc>
        <w:tc>
          <w:tcPr>
            <w:tcW w:w="1276" w:type="dxa"/>
            <w:vAlign w:val="center"/>
          </w:tcPr>
          <w:p w14:paraId="06827DAF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571C499C" w14:textId="77777777" w:rsidR="000266E8" w:rsidRPr="00D16100" w:rsidRDefault="000266E8" w:rsidP="00F50084">
            <w:pPr>
              <w:spacing w:before="80" w:after="40"/>
            </w:pPr>
            <w:r w:rsidRPr="00D16100">
              <w:t>LUKRUM Kamil Bielecki</w:t>
            </w:r>
          </w:p>
          <w:p w14:paraId="7340D7DC" w14:textId="370DFD31" w:rsidR="000266E8" w:rsidRPr="00D16100" w:rsidRDefault="00D16100" w:rsidP="00F50084">
            <w:r>
              <w:t xml:space="preserve">Ul. </w:t>
            </w:r>
            <w:r w:rsidR="000266E8" w:rsidRPr="00D16100">
              <w:t xml:space="preserve">Śliwkowa 5 </w:t>
            </w:r>
          </w:p>
          <w:p w14:paraId="19A60C3C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82-520 Bądki</w:t>
            </w:r>
          </w:p>
        </w:tc>
        <w:tc>
          <w:tcPr>
            <w:tcW w:w="2551" w:type="dxa"/>
            <w:vAlign w:val="center"/>
          </w:tcPr>
          <w:p w14:paraId="12301046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130 000.00 zł</w:t>
            </w:r>
          </w:p>
        </w:tc>
      </w:tr>
      <w:tr w:rsidR="000266E8" w:rsidRPr="00D16100" w14:paraId="529C6590" w14:textId="77777777" w:rsidTr="00F50084">
        <w:tc>
          <w:tcPr>
            <w:tcW w:w="1276" w:type="dxa"/>
            <w:vAlign w:val="center"/>
          </w:tcPr>
          <w:p w14:paraId="17963277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1276" w:type="dxa"/>
            <w:vAlign w:val="center"/>
          </w:tcPr>
          <w:p w14:paraId="781AB61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3969" w:type="dxa"/>
          </w:tcPr>
          <w:p w14:paraId="33C7F59B" w14:textId="77777777" w:rsidR="000266E8" w:rsidRPr="00D16100" w:rsidRDefault="000266E8" w:rsidP="00F50084">
            <w:pPr>
              <w:spacing w:before="80" w:after="40"/>
            </w:pPr>
            <w:r w:rsidRPr="00D16100">
              <w:t>PRZEDSIĘBIORSTWO HANDLOWO USŁUGOWE RIVAGIS PAWEŁ KRÓL</w:t>
            </w:r>
          </w:p>
          <w:p w14:paraId="19261B25" w14:textId="77253D91" w:rsidR="000266E8" w:rsidRPr="00D16100" w:rsidRDefault="00D16100" w:rsidP="00F50084">
            <w:r>
              <w:t xml:space="preserve">Ul. </w:t>
            </w:r>
            <w:r w:rsidR="000266E8" w:rsidRPr="00D16100">
              <w:t xml:space="preserve">KRŃCOWA 1 </w:t>
            </w:r>
          </w:p>
          <w:p w14:paraId="65EC1A21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82-500 KWIDZYN</w:t>
            </w:r>
          </w:p>
        </w:tc>
        <w:tc>
          <w:tcPr>
            <w:tcW w:w="2551" w:type="dxa"/>
            <w:vAlign w:val="center"/>
          </w:tcPr>
          <w:p w14:paraId="2DB34CF7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420 500.00 zł</w:t>
            </w:r>
          </w:p>
        </w:tc>
      </w:tr>
      <w:tr w:rsidR="000266E8" w:rsidRPr="00D16100" w14:paraId="4BF0DA10" w14:textId="77777777" w:rsidTr="00F50084">
        <w:tc>
          <w:tcPr>
            <w:tcW w:w="1276" w:type="dxa"/>
            <w:vAlign w:val="center"/>
          </w:tcPr>
          <w:p w14:paraId="54F12A3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1276" w:type="dxa"/>
            <w:vAlign w:val="center"/>
          </w:tcPr>
          <w:p w14:paraId="42EE59B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</w:t>
            </w:r>
          </w:p>
        </w:tc>
        <w:tc>
          <w:tcPr>
            <w:tcW w:w="3969" w:type="dxa"/>
          </w:tcPr>
          <w:p w14:paraId="4CF40550" w14:textId="77777777" w:rsidR="000266E8" w:rsidRPr="00D16100" w:rsidRDefault="000266E8" w:rsidP="00F50084">
            <w:pPr>
              <w:spacing w:before="80" w:after="40"/>
            </w:pPr>
            <w:r w:rsidRPr="00D16100">
              <w:t>PRZEDSIĘBIORSTWO HANDLOWO USŁUGOWE RIVAGIS PAWEŁ KRÓL</w:t>
            </w:r>
          </w:p>
          <w:p w14:paraId="487CAD5F" w14:textId="2B999195" w:rsidR="000266E8" w:rsidRPr="00D16100" w:rsidRDefault="00D16100" w:rsidP="00F50084">
            <w:r>
              <w:t xml:space="preserve">Ul. </w:t>
            </w:r>
            <w:r w:rsidR="000266E8" w:rsidRPr="00D16100">
              <w:t xml:space="preserve">KRŃCOWA 1 </w:t>
            </w:r>
          </w:p>
          <w:p w14:paraId="7213F125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82-500 KWIDZYN</w:t>
            </w:r>
          </w:p>
        </w:tc>
        <w:tc>
          <w:tcPr>
            <w:tcW w:w="2551" w:type="dxa"/>
            <w:vAlign w:val="center"/>
          </w:tcPr>
          <w:p w14:paraId="02171E44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132 000.00 zł</w:t>
            </w:r>
          </w:p>
        </w:tc>
      </w:tr>
      <w:tr w:rsidR="000266E8" w:rsidRPr="00D16100" w14:paraId="303F38F0" w14:textId="77777777" w:rsidTr="00F50084">
        <w:tc>
          <w:tcPr>
            <w:tcW w:w="1276" w:type="dxa"/>
            <w:vAlign w:val="center"/>
          </w:tcPr>
          <w:p w14:paraId="71EA7CF7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1276" w:type="dxa"/>
            <w:vAlign w:val="center"/>
          </w:tcPr>
          <w:p w14:paraId="4BC908D0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3</w:t>
            </w:r>
          </w:p>
        </w:tc>
        <w:tc>
          <w:tcPr>
            <w:tcW w:w="3969" w:type="dxa"/>
          </w:tcPr>
          <w:p w14:paraId="7A6401C7" w14:textId="77777777" w:rsidR="000266E8" w:rsidRPr="00D16100" w:rsidRDefault="000266E8" w:rsidP="00F50084">
            <w:pPr>
              <w:spacing w:before="80" w:after="40"/>
            </w:pPr>
            <w:r w:rsidRPr="00D16100">
              <w:t>PRZEDSIĘBIORSTWO HANDLOWO USŁUGOWE RIVAGIS PAWEŁ KRÓL</w:t>
            </w:r>
          </w:p>
          <w:p w14:paraId="69A536E9" w14:textId="04CA12BA" w:rsidR="000266E8" w:rsidRPr="00D16100" w:rsidRDefault="00D16100" w:rsidP="00F50084">
            <w:r>
              <w:t xml:space="preserve">Ul. </w:t>
            </w:r>
            <w:r w:rsidR="000266E8" w:rsidRPr="00D16100">
              <w:t xml:space="preserve">KRŃCOWA 1 </w:t>
            </w:r>
          </w:p>
          <w:p w14:paraId="02388029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82-500 KWIDZYN</w:t>
            </w:r>
          </w:p>
        </w:tc>
        <w:tc>
          <w:tcPr>
            <w:tcW w:w="2551" w:type="dxa"/>
            <w:vAlign w:val="center"/>
          </w:tcPr>
          <w:p w14:paraId="4C994D81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540 000.00 zł</w:t>
            </w:r>
          </w:p>
        </w:tc>
      </w:tr>
      <w:tr w:rsidR="000266E8" w:rsidRPr="00D16100" w14:paraId="0456C6E8" w14:textId="77777777" w:rsidTr="00F50084">
        <w:tc>
          <w:tcPr>
            <w:tcW w:w="1276" w:type="dxa"/>
            <w:vAlign w:val="center"/>
          </w:tcPr>
          <w:p w14:paraId="04782F5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1276" w:type="dxa"/>
            <w:vAlign w:val="center"/>
          </w:tcPr>
          <w:p w14:paraId="11BC385B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7CCAAD2F" w14:textId="77777777" w:rsidR="000266E8" w:rsidRPr="00D16100" w:rsidRDefault="000266E8" w:rsidP="00F50084">
            <w:pPr>
              <w:spacing w:before="80" w:after="40"/>
            </w:pPr>
            <w:r w:rsidRPr="00D16100">
              <w:t>COCON Spółka Akcyjna</w:t>
            </w:r>
          </w:p>
          <w:p w14:paraId="0662D1C6" w14:textId="3D44466A" w:rsidR="000266E8" w:rsidRPr="00D16100" w:rsidRDefault="00D16100" w:rsidP="00F50084">
            <w:r>
              <w:t xml:space="preserve">Ul. </w:t>
            </w:r>
            <w:r w:rsidR="000266E8" w:rsidRPr="00D16100">
              <w:t xml:space="preserve">Dworcowa 10a </w:t>
            </w:r>
          </w:p>
          <w:p w14:paraId="18164969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46-300 Olesno</w:t>
            </w:r>
          </w:p>
        </w:tc>
        <w:tc>
          <w:tcPr>
            <w:tcW w:w="2551" w:type="dxa"/>
            <w:vAlign w:val="center"/>
          </w:tcPr>
          <w:p w14:paraId="2A0B08A1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87 428.40 zł</w:t>
            </w:r>
          </w:p>
        </w:tc>
      </w:tr>
      <w:tr w:rsidR="000266E8" w:rsidRPr="00D16100" w14:paraId="527F7071" w14:textId="77777777" w:rsidTr="00F50084">
        <w:tc>
          <w:tcPr>
            <w:tcW w:w="1276" w:type="dxa"/>
            <w:vAlign w:val="center"/>
          </w:tcPr>
          <w:p w14:paraId="10197186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6</w:t>
            </w:r>
          </w:p>
        </w:tc>
        <w:tc>
          <w:tcPr>
            <w:tcW w:w="1276" w:type="dxa"/>
            <w:vAlign w:val="center"/>
          </w:tcPr>
          <w:p w14:paraId="3B24E0D8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6</w:t>
            </w:r>
          </w:p>
        </w:tc>
        <w:tc>
          <w:tcPr>
            <w:tcW w:w="3969" w:type="dxa"/>
          </w:tcPr>
          <w:p w14:paraId="10D29D08" w14:textId="77777777" w:rsidR="000266E8" w:rsidRPr="00D16100" w:rsidRDefault="000266E8" w:rsidP="00F50084">
            <w:pPr>
              <w:spacing w:before="80" w:after="40"/>
            </w:pPr>
            <w:r w:rsidRPr="00D16100">
              <w:t>PWSK Sp. z o.o.</w:t>
            </w:r>
          </w:p>
          <w:p w14:paraId="7ADEF838" w14:textId="57C61645" w:rsidR="000266E8" w:rsidRPr="00D16100" w:rsidRDefault="000266E8" w:rsidP="00F50084">
            <w:r w:rsidRPr="00D16100">
              <w:t xml:space="preserve">ul. </w:t>
            </w:r>
            <w:proofErr w:type="spellStart"/>
            <w:r w:rsidRPr="00D16100">
              <w:t>Hermisza</w:t>
            </w:r>
            <w:proofErr w:type="spellEnd"/>
            <w:r w:rsidRPr="00D16100">
              <w:t xml:space="preserve"> 15</w:t>
            </w:r>
          </w:p>
          <w:p w14:paraId="56E58503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41-800 Zabrze</w:t>
            </w:r>
          </w:p>
        </w:tc>
        <w:tc>
          <w:tcPr>
            <w:tcW w:w="2551" w:type="dxa"/>
            <w:vAlign w:val="center"/>
          </w:tcPr>
          <w:p w14:paraId="3E2CA9EB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34 890.00 zł</w:t>
            </w:r>
          </w:p>
        </w:tc>
      </w:tr>
      <w:tr w:rsidR="000266E8" w:rsidRPr="00D16100" w14:paraId="7DB55A89" w14:textId="77777777" w:rsidTr="00F50084">
        <w:tc>
          <w:tcPr>
            <w:tcW w:w="1276" w:type="dxa"/>
            <w:vAlign w:val="center"/>
          </w:tcPr>
          <w:p w14:paraId="7E09713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7</w:t>
            </w:r>
          </w:p>
        </w:tc>
        <w:tc>
          <w:tcPr>
            <w:tcW w:w="1276" w:type="dxa"/>
            <w:vAlign w:val="center"/>
          </w:tcPr>
          <w:p w14:paraId="4B4A61B1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</w:t>
            </w:r>
          </w:p>
        </w:tc>
        <w:tc>
          <w:tcPr>
            <w:tcW w:w="3969" w:type="dxa"/>
          </w:tcPr>
          <w:p w14:paraId="7F929B0A" w14:textId="77777777" w:rsidR="000266E8" w:rsidRPr="00D16100" w:rsidRDefault="000266E8" w:rsidP="00F50084">
            <w:pPr>
              <w:spacing w:before="80" w:after="40"/>
            </w:pPr>
            <w:r w:rsidRPr="00D16100">
              <w:t>APLY Anna Borawska</w:t>
            </w:r>
          </w:p>
          <w:p w14:paraId="3652C35F" w14:textId="77777777" w:rsidR="000266E8" w:rsidRPr="00D16100" w:rsidRDefault="000266E8" w:rsidP="00F50084">
            <w:r w:rsidRPr="00D16100">
              <w:t xml:space="preserve">Zagórzańska 28c </w:t>
            </w:r>
          </w:p>
          <w:p w14:paraId="201DED5A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04-965 Warszawa</w:t>
            </w:r>
          </w:p>
        </w:tc>
        <w:tc>
          <w:tcPr>
            <w:tcW w:w="2551" w:type="dxa"/>
            <w:vAlign w:val="center"/>
          </w:tcPr>
          <w:p w14:paraId="3727675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418 900.00 zł</w:t>
            </w:r>
          </w:p>
        </w:tc>
      </w:tr>
      <w:tr w:rsidR="000266E8" w:rsidRPr="00D16100" w14:paraId="6206A99F" w14:textId="77777777" w:rsidTr="00F50084">
        <w:tc>
          <w:tcPr>
            <w:tcW w:w="1276" w:type="dxa"/>
            <w:vAlign w:val="center"/>
          </w:tcPr>
          <w:p w14:paraId="315F2E5C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7</w:t>
            </w:r>
          </w:p>
        </w:tc>
        <w:tc>
          <w:tcPr>
            <w:tcW w:w="1276" w:type="dxa"/>
            <w:vAlign w:val="center"/>
          </w:tcPr>
          <w:p w14:paraId="2B824B2D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</w:t>
            </w:r>
          </w:p>
        </w:tc>
        <w:tc>
          <w:tcPr>
            <w:tcW w:w="3969" w:type="dxa"/>
          </w:tcPr>
          <w:p w14:paraId="408AC953" w14:textId="77777777" w:rsidR="000266E8" w:rsidRPr="00D16100" w:rsidRDefault="000266E8" w:rsidP="00F50084">
            <w:pPr>
              <w:spacing w:before="80" w:after="40"/>
            </w:pPr>
            <w:r w:rsidRPr="00D16100">
              <w:t>APLY Anna Borawska</w:t>
            </w:r>
          </w:p>
          <w:p w14:paraId="275A5609" w14:textId="77777777" w:rsidR="000266E8" w:rsidRPr="00D16100" w:rsidRDefault="000266E8" w:rsidP="00F50084">
            <w:r w:rsidRPr="00D16100">
              <w:t xml:space="preserve">Zagórzańska 28c </w:t>
            </w:r>
          </w:p>
          <w:p w14:paraId="4FA36BCA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04-965 Warszawa</w:t>
            </w:r>
          </w:p>
        </w:tc>
        <w:tc>
          <w:tcPr>
            <w:tcW w:w="2551" w:type="dxa"/>
            <w:vAlign w:val="center"/>
          </w:tcPr>
          <w:p w14:paraId="4B6AFA07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156 000.00 zł</w:t>
            </w:r>
          </w:p>
        </w:tc>
      </w:tr>
      <w:tr w:rsidR="000266E8" w:rsidRPr="00D16100" w14:paraId="17537999" w14:textId="77777777" w:rsidTr="00F50084">
        <w:tc>
          <w:tcPr>
            <w:tcW w:w="1276" w:type="dxa"/>
            <w:vAlign w:val="center"/>
          </w:tcPr>
          <w:p w14:paraId="34A612C0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7</w:t>
            </w:r>
          </w:p>
        </w:tc>
        <w:tc>
          <w:tcPr>
            <w:tcW w:w="1276" w:type="dxa"/>
            <w:vAlign w:val="center"/>
          </w:tcPr>
          <w:p w14:paraId="622A2F5B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4</w:t>
            </w:r>
          </w:p>
        </w:tc>
        <w:tc>
          <w:tcPr>
            <w:tcW w:w="3969" w:type="dxa"/>
          </w:tcPr>
          <w:p w14:paraId="0767AD93" w14:textId="77777777" w:rsidR="000266E8" w:rsidRPr="00D16100" w:rsidRDefault="000266E8" w:rsidP="00F50084">
            <w:pPr>
              <w:spacing w:before="80" w:after="40"/>
            </w:pPr>
            <w:r w:rsidRPr="00D16100">
              <w:t>APLY Anna Borawska</w:t>
            </w:r>
          </w:p>
          <w:p w14:paraId="2F7A8904" w14:textId="77777777" w:rsidR="000266E8" w:rsidRPr="00D16100" w:rsidRDefault="000266E8" w:rsidP="00F50084">
            <w:r w:rsidRPr="00D16100">
              <w:t xml:space="preserve">Zagórzańska 28c </w:t>
            </w:r>
          </w:p>
          <w:p w14:paraId="0AE7232A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04-965 Warszawa</w:t>
            </w:r>
          </w:p>
        </w:tc>
        <w:tc>
          <w:tcPr>
            <w:tcW w:w="2551" w:type="dxa"/>
            <w:vAlign w:val="center"/>
          </w:tcPr>
          <w:p w14:paraId="603CCB6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21 900.00 zł</w:t>
            </w:r>
          </w:p>
        </w:tc>
      </w:tr>
      <w:tr w:rsidR="000266E8" w:rsidRPr="00D16100" w14:paraId="2AB842CE" w14:textId="77777777" w:rsidTr="00F50084">
        <w:tc>
          <w:tcPr>
            <w:tcW w:w="1276" w:type="dxa"/>
            <w:vAlign w:val="center"/>
          </w:tcPr>
          <w:p w14:paraId="786C93E2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7</w:t>
            </w:r>
          </w:p>
        </w:tc>
        <w:tc>
          <w:tcPr>
            <w:tcW w:w="1276" w:type="dxa"/>
            <w:vAlign w:val="center"/>
          </w:tcPr>
          <w:p w14:paraId="787232D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501672E5" w14:textId="77777777" w:rsidR="000266E8" w:rsidRPr="00D16100" w:rsidRDefault="000266E8" w:rsidP="00F50084">
            <w:pPr>
              <w:spacing w:before="80" w:after="40"/>
            </w:pPr>
            <w:r w:rsidRPr="00D16100">
              <w:t>APLY Anna Borawska</w:t>
            </w:r>
          </w:p>
          <w:p w14:paraId="0842ABF6" w14:textId="77777777" w:rsidR="000266E8" w:rsidRPr="00D16100" w:rsidRDefault="000266E8" w:rsidP="00F50084">
            <w:r w:rsidRPr="00D16100">
              <w:t xml:space="preserve">Zagórzańska 28c </w:t>
            </w:r>
          </w:p>
          <w:p w14:paraId="00CBBE02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04-965 Warszawa</w:t>
            </w:r>
          </w:p>
        </w:tc>
        <w:tc>
          <w:tcPr>
            <w:tcW w:w="2551" w:type="dxa"/>
            <w:vAlign w:val="center"/>
          </w:tcPr>
          <w:p w14:paraId="23450AB3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55 900.00 zł</w:t>
            </w:r>
          </w:p>
        </w:tc>
      </w:tr>
      <w:tr w:rsidR="000266E8" w:rsidRPr="00D16100" w14:paraId="53CB0A64" w14:textId="77777777" w:rsidTr="00F50084">
        <w:tc>
          <w:tcPr>
            <w:tcW w:w="1276" w:type="dxa"/>
            <w:vAlign w:val="center"/>
          </w:tcPr>
          <w:p w14:paraId="79E7ACA4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8</w:t>
            </w:r>
          </w:p>
        </w:tc>
        <w:tc>
          <w:tcPr>
            <w:tcW w:w="1276" w:type="dxa"/>
            <w:vAlign w:val="center"/>
          </w:tcPr>
          <w:p w14:paraId="47D702E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6</w:t>
            </w:r>
          </w:p>
        </w:tc>
        <w:tc>
          <w:tcPr>
            <w:tcW w:w="3969" w:type="dxa"/>
          </w:tcPr>
          <w:p w14:paraId="1E98438C" w14:textId="77777777" w:rsidR="000266E8" w:rsidRPr="00D16100" w:rsidRDefault="000266E8" w:rsidP="00F50084">
            <w:pPr>
              <w:spacing w:before="80" w:after="40"/>
            </w:pPr>
            <w:proofErr w:type="spellStart"/>
            <w:r w:rsidRPr="00D16100">
              <w:t>Haxon</w:t>
            </w:r>
            <w:proofErr w:type="spellEnd"/>
            <w:r w:rsidRPr="00D16100">
              <w:t xml:space="preserve"> S.A.</w:t>
            </w:r>
          </w:p>
          <w:p w14:paraId="52641897" w14:textId="1B2208CD" w:rsidR="000266E8" w:rsidRPr="00D16100" w:rsidRDefault="00D16100" w:rsidP="00F50084">
            <w:r>
              <w:t xml:space="preserve">Ul. </w:t>
            </w:r>
            <w:r w:rsidR="000266E8" w:rsidRPr="00D16100">
              <w:t xml:space="preserve">11 Listopada 11 </w:t>
            </w:r>
          </w:p>
          <w:p w14:paraId="651044AD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40-387 Katowice</w:t>
            </w:r>
          </w:p>
        </w:tc>
        <w:tc>
          <w:tcPr>
            <w:tcW w:w="2551" w:type="dxa"/>
            <w:vAlign w:val="center"/>
          </w:tcPr>
          <w:p w14:paraId="3C27894C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36 900.00 zł</w:t>
            </w:r>
          </w:p>
        </w:tc>
      </w:tr>
      <w:tr w:rsidR="000266E8" w:rsidRPr="00D16100" w14:paraId="185677B1" w14:textId="77777777" w:rsidTr="00F50084">
        <w:tc>
          <w:tcPr>
            <w:tcW w:w="1276" w:type="dxa"/>
            <w:vAlign w:val="center"/>
          </w:tcPr>
          <w:p w14:paraId="2F5A79BE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9</w:t>
            </w:r>
          </w:p>
        </w:tc>
        <w:tc>
          <w:tcPr>
            <w:tcW w:w="1276" w:type="dxa"/>
            <w:vAlign w:val="center"/>
          </w:tcPr>
          <w:p w14:paraId="3CFD3894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59705557" w14:textId="77777777" w:rsidR="000266E8" w:rsidRPr="00D16100" w:rsidRDefault="000266E8" w:rsidP="00F50084">
            <w:pPr>
              <w:spacing w:before="80" w:after="40"/>
            </w:pPr>
            <w:r w:rsidRPr="00D16100">
              <w:t>FHU Horyzont Krzysztof Lech</w:t>
            </w:r>
          </w:p>
          <w:p w14:paraId="4586C0B3" w14:textId="1F624BB6" w:rsidR="000266E8" w:rsidRPr="00D16100" w:rsidRDefault="00D16100" w:rsidP="00F50084">
            <w:r>
              <w:t>Ul. Parkowa 6</w:t>
            </w:r>
          </w:p>
          <w:p w14:paraId="5D9B618D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lastRenderedPageBreak/>
              <w:t>38-300 Gorlice</w:t>
            </w:r>
          </w:p>
        </w:tc>
        <w:tc>
          <w:tcPr>
            <w:tcW w:w="2551" w:type="dxa"/>
            <w:vAlign w:val="center"/>
          </w:tcPr>
          <w:p w14:paraId="2CFA45DA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lastRenderedPageBreak/>
              <w:t>71 340.00 zł</w:t>
            </w:r>
          </w:p>
        </w:tc>
      </w:tr>
      <w:tr w:rsidR="000266E8" w:rsidRPr="00D16100" w14:paraId="470D9128" w14:textId="77777777" w:rsidTr="00F50084">
        <w:tc>
          <w:tcPr>
            <w:tcW w:w="1276" w:type="dxa"/>
            <w:vAlign w:val="center"/>
          </w:tcPr>
          <w:p w14:paraId="483A7D51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10</w:t>
            </w:r>
          </w:p>
        </w:tc>
        <w:tc>
          <w:tcPr>
            <w:tcW w:w="1276" w:type="dxa"/>
            <w:vAlign w:val="center"/>
          </w:tcPr>
          <w:p w14:paraId="06E6793A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5</w:t>
            </w:r>
          </w:p>
        </w:tc>
        <w:tc>
          <w:tcPr>
            <w:tcW w:w="3969" w:type="dxa"/>
          </w:tcPr>
          <w:p w14:paraId="52C54FA8" w14:textId="77777777" w:rsidR="000266E8" w:rsidRPr="00D16100" w:rsidRDefault="000266E8" w:rsidP="00F50084">
            <w:pPr>
              <w:spacing w:before="80" w:after="40"/>
            </w:pPr>
            <w:proofErr w:type="spellStart"/>
            <w:r w:rsidRPr="00D16100">
              <w:t>Linkart</w:t>
            </w:r>
            <w:proofErr w:type="spellEnd"/>
            <w:r w:rsidRPr="00D16100">
              <w:t xml:space="preserve"> Komputery Katarzyna </w:t>
            </w:r>
            <w:proofErr w:type="spellStart"/>
            <w:r w:rsidRPr="00D16100">
              <w:t>Laskowicz</w:t>
            </w:r>
            <w:proofErr w:type="spellEnd"/>
          </w:p>
          <w:p w14:paraId="768DB299" w14:textId="77777777" w:rsidR="000266E8" w:rsidRPr="00D16100" w:rsidRDefault="000266E8" w:rsidP="00F50084">
            <w:r w:rsidRPr="00D16100">
              <w:t xml:space="preserve">Kłaj 650/6A </w:t>
            </w:r>
          </w:p>
          <w:p w14:paraId="35099E3B" w14:textId="77777777" w:rsidR="000266E8" w:rsidRPr="00D16100" w:rsidRDefault="000266E8" w:rsidP="00F50084">
            <w:pPr>
              <w:spacing w:after="80"/>
              <w:jc w:val="both"/>
            </w:pPr>
            <w:r w:rsidRPr="00D16100">
              <w:t>32-015 Kłaj</w:t>
            </w:r>
          </w:p>
        </w:tc>
        <w:tc>
          <w:tcPr>
            <w:tcW w:w="2551" w:type="dxa"/>
            <w:vAlign w:val="center"/>
          </w:tcPr>
          <w:p w14:paraId="4D0800A5" w14:textId="77777777" w:rsidR="000266E8" w:rsidRPr="00D16100" w:rsidRDefault="000266E8" w:rsidP="00F50084">
            <w:pPr>
              <w:spacing w:before="80" w:after="80"/>
              <w:jc w:val="center"/>
            </w:pPr>
            <w:r w:rsidRPr="00D16100">
              <w:t>74 900.00 zł</w:t>
            </w:r>
          </w:p>
        </w:tc>
      </w:tr>
      <w:bookmarkEnd w:id="0"/>
    </w:tbl>
    <w:p w14:paraId="3C2FC2BC" w14:textId="38E41975" w:rsidR="00C236D3" w:rsidRPr="00D16100" w:rsidRDefault="00C236D3" w:rsidP="00173B20">
      <w:pPr>
        <w:jc w:val="right"/>
      </w:pPr>
    </w:p>
    <w:sectPr w:rsidR="00C236D3" w:rsidRPr="00D16100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1196B" w14:textId="77777777" w:rsidR="00EC44C9" w:rsidRDefault="00EC44C9">
      <w:r>
        <w:separator/>
      </w:r>
    </w:p>
  </w:endnote>
  <w:endnote w:type="continuationSeparator" w:id="0">
    <w:p w14:paraId="284CF4EF" w14:textId="77777777" w:rsidR="00EC44C9" w:rsidRDefault="00EC4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55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923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1A6A4" w14:textId="3D2FA691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E13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76D27A" w14:textId="77777777" w:rsidR="009F189D" w:rsidRDefault="009F189D">
    <w:pPr>
      <w:pStyle w:val="Stopka"/>
      <w:tabs>
        <w:tab w:val="clear" w:pos="4536"/>
      </w:tabs>
      <w:jc w:val="center"/>
    </w:pPr>
  </w:p>
  <w:p w14:paraId="3F756EE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55AE2" w14:textId="77777777" w:rsidR="00EC44C9" w:rsidRDefault="00EC44C9">
      <w:r>
        <w:separator/>
      </w:r>
    </w:p>
  </w:footnote>
  <w:footnote w:type="continuationSeparator" w:id="0">
    <w:p w14:paraId="37085788" w14:textId="77777777" w:rsidR="00EC44C9" w:rsidRDefault="00EC4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1F133" w14:textId="0B1A8264" w:rsidR="000266E8" w:rsidRDefault="003921C3">
    <w:pPr>
      <w:pStyle w:val="Nagwek"/>
    </w:pPr>
    <w:r w:rsidRPr="0037417B">
      <w:rPr>
        <w:noProof/>
      </w:rPr>
      <w:pict w14:anchorId="66A15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4C9"/>
    <w:rsid w:val="00007727"/>
    <w:rsid w:val="00017720"/>
    <w:rsid w:val="000266E8"/>
    <w:rsid w:val="00035488"/>
    <w:rsid w:val="000D7F25"/>
    <w:rsid w:val="000E00E5"/>
    <w:rsid w:val="00173B20"/>
    <w:rsid w:val="001C69FF"/>
    <w:rsid w:val="0023318D"/>
    <w:rsid w:val="003921C3"/>
    <w:rsid w:val="003D72FD"/>
    <w:rsid w:val="00423179"/>
    <w:rsid w:val="00490DC0"/>
    <w:rsid w:val="0049276F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01015"/>
    <w:rsid w:val="00BB547B"/>
    <w:rsid w:val="00C236D3"/>
    <w:rsid w:val="00C659E2"/>
    <w:rsid w:val="00C82837"/>
    <w:rsid w:val="00CA3D66"/>
    <w:rsid w:val="00CB0802"/>
    <w:rsid w:val="00D16100"/>
    <w:rsid w:val="00D665F5"/>
    <w:rsid w:val="00D7128F"/>
    <w:rsid w:val="00EA3476"/>
    <w:rsid w:val="00EC44C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6B1EC"/>
  <w15:chartTrackingRefBased/>
  <w15:docId w15:val="{28D2FEB4-0C8F-442C-A1F1-362BCCF50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406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2025-10-06T10:46:00Z</cp:lastPrinted>
  <dcterms:created xsi:type="dcterms:W3CDTF">2025-10-06T10:46:00Z</dcterms:created>
  <dcterms:modified xsi:type="dcterms:W3CDTF">2025-10-06T10:46:00Z</dcterms:modified>
</cp:coreProperties>
</file>