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C17E109" w:rsidR="00987E4B" w:rsidRPr="00D77BF4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bookmarkStart w:id="0" w:name="_GoBack"/>
      <w:bookmarkEnd w:id="0"/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D77BF4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 w:rsidRPr="00D77BF4">
        <w:rPr>
          <w:rFonts w:ascii="Verdana" w:hAnsi="Verdana"/>
          <w:b/>
          <w:sz w:val="18"/>
          <w:szCs w:val="18"/>
        </w:rPr>
        <w:t>6</w:t>
      </w:r>
    </w:p>
    <w:p w14:paraId="640DC682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20F37FB" w14:textId="77777777" w:rsidR="00CF6409" w:rsidRPr="00D77BF4" w:rsidRDefault="00CF6409" w:rsidP="006B0CED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FA7FEAD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7CE38666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18969ABB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>wyznaczonych do realizacji zamówienia</w:t>
      </w:r>
      <w:r w:rsidR="007947D0" w:rsidRPr="00D77BF4">
        <w:rPr>
          <w:rFonts w:ascii="Verdana" w:hAnsi="Verdana"/>
          <w:b/>
          <w:sz w:val="18"/>
          <w:szCs w:val="18"/>
        </w:rPr>
        <w:t xml:space="preserve"> </w:t>
      </w:r>
    </w:p>
    <w:p w14:paraId="582359AF" w14:textId="77777777" w:rsidR="00987E4B" w:rsidRPr="00D77BF4" w:rsidRDefault="00987E4B" w:rsidP="00987E4B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A6EA91D" w14:textId="77777777" w:rsidR="00D77BF4" w:rsidRDefault="00D77BF4" w:rsidP="006C3F19">
      <w:pPr>
        <w:tabs>
          <w:tab w:val="left" w:pos="0"/>
        </w:tabs>
        <w:jc w:val="both"/>
        <w:rPr>
          <w:rFonts w:ascii="Verdana" w:hAnsi="Verdana"/>
          <w:sz w:val="18"/>
          <w:szCs w:val="18"/>
        </w:rPr>
      </w:pPr>
    </w:p>
    <w:p w14:paraId="7367E6DF" w14:textId="66BA4F3B" w:rsidR="00356959" w:rsidRPr="00356959" w:rsidRDefault="00987E4B" w:rsidP="0035695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Przedmiot post</w:t>
      </w:r>
      <w:r w:rsidR="00D20CBF" w:rsidRPr="00D77BF4">
        <w:rPr>
          <w:rFonts w:ascii="Verdana" w:hAnsi="Verdana"/>
          <w:sz w:val="18"/>
          <w:szCs w:val="18"/>
        </w:rPr>
        <w:t>ę</w:t>
      </w:r>
      <w:r w:rsidRPr="00D77BF4">
        <w:rPr>
          <w:rFonts w:ascii="Verdana" w:hAnsi="Verdana"/>
          <w:sz w:val="18"/>
          <w:szCs w:val="18"/>
        </w:rPr>
        <w:t>powania:</w:t>
      </w:r>
      <w:r w:rsidRPr="00D77BF4">
        <w:rPr>
          <w:rFonts w:ascii="Verdana" w:hAnsi="Verdana"/>
          <w:b/>
          <w:sz w:val="18"/>
          <w:szCs w:val="18"/>
        </w:rPr>
        <w:t xml:space="preserve"> </w:t>
      </w:r>
      <w:r w:rsidR="00356959">
        <w:rPr>
          <w:rFonts w:ascii="Verdana" w:hAnsi="Verdana"/>
          <w:b/>
          <w:sz w:val="18"/>
          <w:szCs w:val="18"/>
        </w:rPr>
        <w:t>n</w:t>
      </w:r>
      <w:r w:rsidR="00356959" w:rsidRPr="00356959">
        <w:rPr>
          <w:rFonts w:ascii="Verdana" w:hAnsi="Verdana"/>
          <w:b/>
          <w:sz w:val="18"/>
          <w:szCs w:val="18"/>
        </w:rPr>
        <w:t xml:space="preserve">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</w:t>
      </w:r>
    </w:p>
    <w:p w14:paraId="219EE53D" w14:textId="7410F58A" w:rsidR="006B0CED" w:rsidRDefault="00356959" w:rsidP="0035695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356959">
        <w:rPr>
          <w:rFonts w:ascii="Verdana" w:hAnsi="Verdana"/>
          <w:b/>
          <w:sz w:val="18"/>
          <w:szCs w:val="18"/>
        </w:rPr>
        <w:t>technologie " - KC-DE-zp.272-505/25</w:t>
      </w:r>
      <w:r w:rsidR="00D77BF4">
        <w:rPr>
          <w:rFonts w:ascii="Verdana" w:hAnsi="Verdana"/>
          <w:b/>
          <w:sz w:val="18"/>
          <w:szCs w:val="18"/>
        </w:rPr>
        <w:t>.</w:t>
      </w:r>
    </w:p>
    <w:p w14:paraId="5A4A5585" w14:textId="77777777" w:rsidR="00D77BF4" w:rsidRPr="00D77BF4" w:rsidRDefault="00D77BF4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741825AA" w14:textId="726D902C" w:rsidR="006B0CED" w:rsidRDefault="00D20CBF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  <w:r w:rsidRPr="00D77BF4">
        <w:rPr>
          <w:rFonts w:ascii="Verdana" w:hAnsi="Verdana"/>
          <w:b/>
          <w:color w:val="000000"/>
          <w:sz w:val="18"/>
          <w:szCs w:val="18"/>
          <w:u w:val="single"/>
        </w:rPr>
        <w:t>Oświadczamy, że dysponujemy lub będziemy dysponować:</w:t>
      </w:r>
    </w:p>
    <w:p w14:paraId="0104B65B" w14:textId="77777777" w:rsidR="00FE49C9" w:rsidRPr="00D77BF4" w:rsidRDefault="00FE49C9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5245"/>
        <w:gridCol w:w="2126"/>
      </w:tblGrid>
      <w:tr w:rsidR="00D77BF4" w:rsidRPr="00D77BF4" w14:paraId="79DD679D" w14:textId="77777777" w:rsidTr="001339F9">
        <w:trPr>
          <w:trHeight w:val="21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975F" w14:textId="77777777" w:rsidR="00D77BF4" w:rsidRPr="006440CE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  <w:p w14:paraId="12439448" w14:textId="20076228" w:rsidR="00D77BF4" w:rsidRPr="006440CE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6440CE">
              <w:rPr>
                <w:rFonts w:ascii="Verdana" w:hAnsi="Verdana"/>
                <w:b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2072C243" w:rsidR="00D77BF4" w:rsidRPr="006440CE" w:rsidRDefault="001339F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Uprawnienia i </w:t>
            </w:r>
            <w:r w:rsidR="006440CE" w:rsidRPr="006440CE">
              <w:rPr>
                <w:rFonts w:ascii="Verdana" w:hAnsi="Verdana"/>
                <w:b/>
                <w:color w:val="000000"/>
                <w:sz w:val="18"/>
                <w:szCs w:val="18"/>
              </w:rPr>
              <w:t>doświadczenie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20E57C07" w:rsidR="00D77BF4" w:rsidRP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77BF4">
              <w:rPr>
                <w:rFonts w:ascii="Verdana" w:hAnsi="Verdana"/>
                <w:b/>
                <w:color w:val="000000"/>
                <w:sz w:val="18"/>
                <w:szCs w:val="18"/>
              </w:rPr>
              <w:t>Informacja o podstawie do dysponowania osob</w:t>
            </w:r>
            <w:r w:rsidR="00FE49C9">
              <w:rPr>
                <w:rFonts w:ascii="Verdana" w:hAnsi="Verdana"/>
                <w:b/>
                <w:color w:val="000000"/>
                <w:sz w:val="18"/>
                <w:szCs w:val="18"/>
              </w:rPr>
              <w:t>ą</w:t>
            </w:r>
            <w:r w:rsidR="006440CE">
              <w:rPr>
                <w:rFonts w:ascii="Verdana" w:hAnsi="Verdana"/>
                <w:b/>
                <w:color w:val="000000"/>
                <w:sz w:val="18"/>
                <w:szCs w:val="18"/>
              </w:rPr>
              <w:t>**</w:t>
            </w:r>
          </w:p>
        </w:tc>
      </w:tr>
      <w:tr w:rsidR="00D77BF4" w:rsidRPr="00D77BF4" w14:paraId="5C2C1595" w14:textId="77777777" w:rsidTr="001339F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B1E7" w14:textId="77777777" w:rsidR="00D77BF4" w:rsidRDefault="00D77BF4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09FDD29B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39D907BD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291D1C30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</w:t>
            </w:r>
          </w:p>
          <w:p w14:paraId="10D0FB46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1655381D" w14:textId="1621D999" w:rsidR="00356959" w:rsidRPr="00D77BF4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……………………………..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353D" w14:textId="77777777" w:rsidR="00356959" w:rsidRDefault="00356959" w:rsidP="0035695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 xml:space="preserve">1/ </w:t>
            </w:r>
            <w:r w:rsidRPr="00356959">
              <w:rPr>
                <w:rFonts w:ascii="Verdana" w:hAnsi="Verdana"/>
                <w:lang w:eastAsia="ar-SA"/>
              </w:rPr>
              <w:t xml:space="preserve">posiada kwalifikacje w zakresie geologii z uprawnieniami kat. IV 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 xml:space="preserve">– </w:t>
            </w:r>
            <w:r w:rsidRPr="006440CE">
              <w:rPr>
                <w:rFonts w:ascii="Verdana" w:hAnsi="Verdana"/>
                <w:b/>
                <w:bCs/>
                <w:highlight w:val="yellow"/>
                <w:lang w:eastAsia="ar-SA"/>
              </w:rPr>
              <w:t>TAK/NIE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>*</w:t>
            </w:r>
          </w:p>
          <w:p w14:paraId="5E2508CD" w14:textId="77503F84" w:rsidR="001339F9" w:rsidRDefault="001339F9" w:rsidP="0035695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(proszę wpisać nr uprawnień)</w:t>
            </w:r>
            <w:r>
              <w:rPr>
                <w:rFonts w:ascii="Verdana" w:hAnsi="Verdana"/>
                <w:lang w:eastAsia="ar-SA"/>
              </w:rPr>
              <w:t xml:space="preserve"> ………………………………………….</w:t>
            </w:r>
          </w:p>
          <w:p w14:paraId="4F992698" w14:textId="355BB191" w:rsidR="00356959" w:rsidRPr="001339F9" w:rsidRDefault="00356959" w:rsidP="00356959">
            <w:pPr>
              <w:spacing w:before="60" w:after="120"/>
              <w:jc w:val="both"/>
              <w:rPr>
                <w:rFonts w:ascii="Verdana" w:hAnsi="Verdana"/>
                <w:b/>
                <w:bCs/>
                <w:lang w:eastAsia="ar-SA"/>
              </w:rPr>
            </w:pPr>
            <w:r w:rsidRPr="001339F9">
              <w:rPr>
                <w:rFonts w:ascii="Verdana" w:hAnsi="Verdana"/>
                <w:b/>
                <w:bCs/>
                <w:lang w:eastAsia="ar-SA"/>
              </w:rPr>
              <w:t>oraz</w:t>
            </w:r>
          </w:p>
          <w:p w14:paraId="66C3C2E3" w14:textId="77777777" w:rsidR="00356959" w:rsidRDefault="00356959" w:rsidP="0035695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 xml:space="preserve">2/ </w:t>
            </w:r>
            <w:r w:rsidRPr="00356959">
              <w:rPr>
                <w:rFonts w:ascii="Verdana" w:hAnsi="Verdana"/>
                <w:lang w:eastAsia="ar-SA"/>
              </w:rPr>
              <w:t>opracowała, w okresie 5 lat, co najmniej 2 projekty robót geologicznych w celu zbadania struktur geotermalnych</w:t>
            </w:r>
            <w:r>
              <w:rPr>
                <w:rFonts w:ascii="Verdana" w:hAnsi="Verdana"/>
                <w:lang w:eastAsia="ar-SA"/>
              </w:rPr>
              <w:t xml:space="preserve"> - </w:t>
            </w:r>
            <w:r w:rsidRPr="00356959">
              <w:rPr>
                <w:rFonts w:ascii="Verdana" w:hAnsi="Verdana"/>
                <w:lang w:eastAsia="ar-SA"/>
              </w:rPr>
              <w:t xml:space="preserve"> 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 xml:space="preserve">– </w:t>
            </w:r>
            <w:r w:rsidRPr="006440CE">
              <w:rPr>
                <w:rFonts w:ascii="Verdana" w:hAnsi="Verdana"/>
                <w:b/>
                <w:bCs/>
                <w:highlight w:val="yellow"/>
                <w:lang w:eastAsia="ar-SA"/>
              </w:rPr>
              <w:t>TAK/NIE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>*</w:t>
            </w:r>
          </w:p>
          <w:p w14:paraId="0582A160" w14:textId="0B3D5B49" w:rsidR="001339F9" w:rsidRPr="001339F9" w:rsidRDefault="001339F9" w:rsidP="00356959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(proszę wpisać tytuły projektów oraz nr decyzji administracyjnych zatwierdzających projekty)</w:t>
            </w:r>
          </w:p>
          <w:p w14:paraId="7911B569" w14:textId="25C7974C" w:rsidR="001339F9" w:rsidRDefault="001339F9" w:rsidP="0035695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………………………………………………………….</w:t>
            </w:r>
          </w:p>
          <w:p w14:paraId="373C5BB2" w14:textId="77777777" w:rsidR="001339F9" w:rsidRDefault="001339F9" w:rsidP="0035695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</w:p>
          <w:p w14:paraId="25E46AB7" w14:textId="40AD549F" w:rsidR="001339F9" w:rsidRDefault="001339F9" w:rsidP="0035695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………………………………………………………..</w:t>
            </w:r>
          </w:p>
          <w:p w14:paraId="501BCEF0" w14:textId="77777777" w:rsidR="00356959" w:rsidRPr="001339F9" w:rsidRDefault="00356959" w:rsidP="00356959">
            <w:pPr>
              <w:spacing w:before="60" w:after="120"/>
              <w:jc w:val="both"/>
              <w:rPr>
                <w:rFonts w:ascii="Verdana" w:hAnsi="Verdana"/>
                <w:b/>
                <w:bCs/>
                <w:lang w:eastAsia="ar-SA"/>
              </w:rPr>
            </w:pPr>
            <w:r w:rsidRPr="001339F9">
              <w:rPr>
                <w:rFonts w:ascii="Verdana" w:hAnsi="Verdana"/>
                <w:b/>
                <w:bCs/>
                <w:lang w:eastAsia="ar-SA"/>
              </w:rPr>
              <w:t>oraz</w:t>
            </w:r>
          </w:p>
          <w:p w14:paraId="48A953F2" w14:textId="01BDD8B8" w:rsidR="00BF4614" w:rsidRDefault="00356959" w:rsidP="0035695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3</w:t>
            </w:r>
            <w:r w:rsidRPr="00356959">
              <w:rPr>
                <w:rFonts w:ascii="Verdana" w:hAnsi="Verdana"/>
                <w:lang w:eastAsia="ar-SA"/>
              </w:rPr>
              <w:t>/ opracowała, w okresie 5 lat, co najmniej 2 dokumentacje robót geologicznych w celu zbadania struktur geotermalnych</w:t>
            </w:r>
            <w:r>
              <w:rPr>
                <w:rFonts w:ascii="Verdana" w:hAnsi="Verdana"/>
                <w:lang w:eastAsia="ar-SA"/>
              </w:rPr>
              <w:t xml:space="preserve"> </w:t>
            </w:r>
            <w:r w:rsidR="006440CE" w:rsidRPr="006440CE">
              <w:rPr>
                <w:rFonts w:ascii="Verdana" w:hAnsi="Verdana"/>
                <w:highlight w:val="yellow"/>
                <w:lang w:eastAsia="ar-SA"/>
              </w:rPr>
              <w:t xml:space="preserve">– </w:t>
            </w:r>
            <w:r w:rsidR="006440CE" w:rsidRPr="006440CE">
              <w:rPr>
                <w:rFonts w:ascii="Verdana" w:hAnsi="Verdana"/>
                <w:b/>
                <w:bCs/>
                <w:highlight w:val="yellow"/>
                <w:lang w:eastAsia="ar-SA"/>
              </w:rPr>
              <w:t>TAK/NIE</w:t>
            </w:r>
            <w:r w:rsidR="006440CE" w:rsidRPr="006440CE">
              <w:rPr>
                <w:rFonts w:ascii="Verdana" w:hAnsi="Verdana"/>
                <w:highlight w:val="yellow"/>
                <w:lang w:eastAsia="ar-SA"/>
              </w:rPr>
              <w:t>*</w:t>
            </w:r>
          </w:p>
          <w:p w14:paraId="4F1D40FF" w14:textId="0C3DD9AC" w:rsidR="001339F9" w:rsidRPr="001339F9" w:rsidRDefault="001339F9" w:rsidP="001339F9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 xml:space="preserve">(proszę wpisać tytuły </w:t>
            </w:r>
            <w:r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dokumentacji</w:t>
            </w: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 xml:space="preserve"> oraz nr decyzji administracyjnych zatwierdzających </w:t>
            </w:r>
            <w:r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dokumentacje</w:t>
            </w: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)</w:t>
            </w:r>
          </w:p>
          <w:p w14:paraId="30534E87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………………………………………………………….</w:t>
            </w:r>
          </w:p>
          <w:p w14:paraId="06F86D5C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</w:p>
          <w:p w14:paraId="03880D82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………………………………………………………..</w:t>
            </w:r>
          </w:p>
          <w:p w14:paraId="5D71807F" w14:textId="05815EC4" w:rsidR="001F34D1" w:rsidRPr="001F34D1" w:rsidRDefault="001F34D1" w:rsidP="006440CE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D77BF4" w:rsidRPr="00D77BF4" w:rsidRDefault="00D77BF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6440CE" w:rsidRPr="00D77BF4" w14:paraId="668819FB" w14:textId="77777777" w:rsidTr="001339F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DD38" w14:textId="77777777" w:rsidR="006440CE" w:rsidRDefault="006440CE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68A61E94" w14:textId="77777777" w:rsidR="00356959" w:rsidRDefault="00356959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47F00223" w14:textId="77777777" w:rsidR="00356959" w:rsidRDefault="00356959" w:rsidP="00356959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5D8EC18B" w14:textId="77777777" w:rsidR="00356959" w:rsidRDefault="00356959" w:rsidP="00356959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………………………………</w:t>
            </w:r>
          </w:p>
          <w:p w14:paraId="48A3E09D" w14:textId="77777777" w:rsidR="00356959" w:rsidRDefault="00356959" w:rsidP="00356959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  <w:p w14:paraId="54C942BD" w14:textId="51ECCF2F" w:rsidR="00356959" w:rsidRPr="00D77BF4" w:rsidRDefault="00356959" w:rsidP="00356959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>……………………………..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4A5B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 xml:space="preserve">1/ </w:t>
            </w:r>
            <w:r w:rsidRPr="00356959">
              <w:rPr>
                <w:rFonts w:ascii="Verdana" w:hAnsi="Verdana"/>
                <w:lang w:eastAsia="ar-SA"/>
              </w:rPr>
              <w:t xml:space="preserve">posiada kwalifikacje w zakresie geologii z uprawnieniami kat. IV 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 xml:space="preserve">– </w:t>
            </w:r>
            <w:r w:rsidRPr="006440CE">
              <w:rPr>
                <w:rFonts w:ascii="Verdana" w:hAnsi="Verdana"/>
                <w:b/>
                <w:bCs/>
                <w:highlight w:val="yellow"/>
                <w:lang w:eastAsia="ar-SA"/>
              </w:rPr>
              <w:t>TAK/NIE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>*</w:t>
            </w:r>
          </w:p>
          <w:p w14:paraId="163D4DD1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(proszę wpisać nr uprawnień)</w:t>
            </w:r>
            <w:r>
              <w:rPr>
                <w:rFonts w:ascii="Verdana" w:hAnsi="Verdana"/>
                <w:lang w:eastAsia="ar-SA"/>
              </w:rPr>
              <w:t xml:space="preserve"> ………………………………………….</w:t>
            </w:r>
          </w:p>
          <w:p w14:paraId="48DF0CB6" w14:textId="77777777" w:rsidR="001339F9" w:rsidRPr="001339F9" w:rsidRDefault="001339F9" w:rsidP="001339F9">
            <w:pPr>
              <w:spacing w:before="60" w:after="120"/>
              <w:jc w:val="both"/>
              <w:rPr>
                <w:rFonts w:ascii="Verdana" w:hAnsi="Verdana"/>
                <w:b/>
                <w:bCs/>
                <w:lang w:eastAsia="ar-SA"/>
              </w:rPr>
            </w:pPr>
            <w:r w:rsidRPr="001339F9">
              <w:rPr>
                <w:rFonts w:ascii="Verdana" w:hAnsi="Verdana"/>
                <w:b/>
                <w:bCs/>
                <w:lang w:eastAsia="ar-SA"/>
              </w:rPr>
              <w:t>oraz</w:t>
            </w:r>
          </w:p>
          <w:p w14:paraId="2FF78E64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 xml:space="preserve">2/ </w:t>
            </w:r>
            <w:r w:rsidRPr="00356959">
              <w:rPr>
                <w:rFonts w:ascii="Verdana" w:hAnsi="Verdana"/>
                <w:lang w:eastAsia="ar-SA"/>
              </w:rPr>
              <w:t>opracowała, w okresie 5 lat, co najmniej 2 projekty robót geologicznych w celu zbadania struktur geotermalnych</w:t>
            </w:r>
            <w:r>
              <w:rPr>
                <w:rFonts w:ascii="Verdana" w:hAnsi="Verdana"/>
                <w:lang w:eastAsia="ar-SA"/>
              </w:rPr>
              <w:t xml:space="preserve"> - </w:t>
            </w:r>
            <w:r w:rsidRPr="00356959">
              <w:rPr>
                <w:rFonts w:ascii="Verdana" w:hAnsi="Verdana"/>
                <w:lang w:eastAsia="ar-SA"/>
              </w:rPr>
              <w:t xml:space="preserve"> 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 xml:space="preserve">– </w:t>
            </w:r>
            <w:r w:rsidRPr="006440CE">
              <w:rPr>
                <w:rFonts w:ascii="Verdana" w:hAnsi="Verdana"/>
                <w:b/>
                <w:bCs/>
                <w:highlight w:val="yellow"/>
                <w:lang w:eastAsia="ar-SA"/>
              </w:rPr>
              <w:t>TAK/NIE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>*</w:t>
            </w:r>
          </w:p>
          <w:p w14:paraId="471E57DD" w14:textId="77777777" w:rsidR="001339F9" w:rsidRPr="001339F9" w:rsidRDefault="001339F9" w:rsidP="001339F9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lastRenderedPageBreak/>
              <w:t>(proszę wpisać tytuły projektów oraz nr decyzji administracyjnych zatwierdzających projekty)</w:t>
            </w:r>
          </w:p>
          <w:p w14:paraId="721D8256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………………………………………………………….</w:t>
            </w:r>
          </w:p>
          <w:p w14:paraId="711E2143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</w:p>
          <w:p w14:paraId="2BEF09A4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………………………………………………………..</w:t>
            </w:r>
          </w:p>
          <w:p w14:paraId="0C51ADA0" w14:textId="77777777" w:rsidR="001339F9" w:rsidRPr="001339F9" w:rsidRDefault="001339F9" w:rsidP="001339F9">
            <w:pPr>
              <w:spacing w:before="60" w:after="120"/>
              <w:jc w:val="both"/>
              <w:rPr>
                <w:rFonts w:ascii="Verdana" w:hAnsi="Verdana"/>
                <w:b/>
                <w:bCs/>
                <w:lang w:eastAsia="ar-SA"/>
              </w:rPr>
            </w:pPr>
            <w:r w:rsidRPr="001339F9">
              <w:rPr>
                <w:rFonts w:ascii="Verdana" w:hAnsi="Verdana"/>
                <w:b/>
                <w:bCs/>
                <w:lang w:eastAsia="ar-SA"/>
              </w:rPr>
              <w:t>oraz</w:t>
            </w:r>
          </w:p>
          <w:p w14:paraId="347E8CD2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3</w:t>
            </w:r>
            <w:r w:rsidRPr="00356959">
              <w:rPr>
                <w:rFonts w:ascii="Verdana" w:hAnsi="Verdana"/>
                <w:lang w:eastAsia="ar-SA"/>
              </w:rPr>
              <w:t>/ opracowała, w okresie 5 lat, co najmniej 2 dokumentacje robót geologicznych w celu zbadania struktur geotermalnych</w:t>
            </w:r>
            <w:r>
              <w:rPr>
                <w:rFonts w:ascii="Verdana" w:hAnsi="Verdana"/>
                <w:lang w:eastAsia="ar-SA"/>
              </w:rPr>
              <w:t xml:space="preserve"> 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 xml:space="preserve">– </w:t>
            </w:r>
            <w:r w:rsidRPr="006440CE">
              <w:rPr>
                <w:rFonts w:ascii="Verdana" w:hAnsi="Verdana"/>
                <w:b/>
                <w:bCs/>
                <w:highlight w:val="yellow"/>
                <w:lang w:eastAsia="ar-SA"/>
              </w:rPr>
              <w:t>TAK/NIE</w:t>
            </w:r>
            <w:r w:rsidRPr="006440CE">
              <w:rPr>
                <w:rFonts w:ascii="Verdana" w:hAnsi="Verdana"/>
                <w:highlight w:val="yellow"/>
                <w:lang w:eastAsia="ar-SA"/>
              </w:rPr>
              <w:t>*</w:t>
            </w:r>
          </w:p>
          <w:p w14:paraId="75ED28E1" w14:textId="77777777" w:rsidR="001339F9" w:rsidRPr="001339F9" w:rsidRDefault="001339F9" w:rsidP="001339F9">
            <w:pPr>
              <w:spacing w:before="60" w:after="120"/>
              <w:jc w:val="both"/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</w:pP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 xml:space="preserve">(proszę wpisać tytuły </w:t>
            </w:r>
            <w:r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dokumentacji</w:t>
            </w: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 xml:space="preserve"> oraz nr decyzji administracyjnych zatwierdzających </w:t>
            </w:r>
            <w:r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dokumentacje</w:t>
            </w:r>
            <w:r w:rsidRPr="001339F9">
              <w:rPr>
                <w:rFonts w:ascii="Verdana" w:hAnsi="Verdana"/>
                <w:i/>
                <w:iCs/>
                <w:sz w:val="18"/>
                <w:szCs w:val="18"/>
                <w:lang w:eastAsia="ar-SA"/>
              </w:rPr>
              <w:t>)</w:t>
            </w:r>
          </w:p>
          <w:p w14:paraId="264642B7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………………………………………………………….</w:t>
            </w:r>
          </w:p>
          <w:p w14:paraId="707A2D6F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</w:p>
          <w:p w14:paraId="1A2DFC0E" w14:textId="77777777" w:rsidR="001339F9" w:rsidRDefault="001339F9" w:rsidP="001339F9">
            <w:pPr>
              <w:spacing w:before="60" w:after="120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hAnsi="Verdana"/>
                <w:lang w:eastAsia="ar-SA"/>
              </w:rPr>
              <w:t>………………………………………………………..</w:t>
            </w:r>
          </w:p>
          <w:p w14:paraId="481228D2" w14:textId="46CAD235" w:rsidR="006440CE" w:rsidRPr="001F34D1" w:rsidRDefault="006440CE" w:rsidP="001F34D1">
            <w:pPr>
              <w:spacing w:before="60" w:after="120"/>
              <w:jc w:val="both"/>
              <w:rPr>
                <w:rFonts w:ascii="Verdana" w:hAnsi="Verdana"/>
                <w:i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EA29" w14:textId="77777777" w:rsidR="006440CE" w:rsidRPr="00D77BF4" w:rsidRDefault="006440CE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37E00ABA" w14:textId="77777777" w:rsidR="006B0CED" w:rsidRPr="00D77BF4" w:rsidRDefault="006B0CED" w:rsidP="006B0CED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</w:p>
    <w:p w14:paraId="212F931A" w14:textId="392AFE20" w:rsidR="006B0CED" w:rsidRPr="00D77BF4" w:rsidRDefault="006B0CED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32FC665F" w14:textId="77777777" w:rsidR="00BC58AD" w:rsidRPr="00D77BF4" w:rsidRDefault="00BC58AD" w:rsidP="00634C0E">
      <w:pPr>
        <w:spacing w:line="360" w:lineRule="auto"/>
        <w:jc w:val="center"/>
        <w:rPr>
          <w:rFonts w:ascii="Verdana" w:hAnsi="Verdana"/>
          <w:sz w:val="18"/>
          <w:szCs w:val="18"/>
        </w:rPr>
      </w:pPr>
    </w:p>
    <w:p w14:paraId="4ADF2161" w14:textId="56F6DB25" w:rsidR="0032179E" w:rsidRPr="00D77BF4" w:rsidRDefault="00634C0E" w:rsidP="00634C0E">
      <w:pPr>
        <w:jc w:val="center"/>
        <w:rPr>
          <w:rFonts w:ascii="Verdana" w:hAnsi="Verdana"/>
          <w:i/>
          <w:iCs/>
          <w:sz w:val="18"/>
          <w:szCs w:val="18"/>
        </w:rPr>
      </w:pPr>
      <w:r w:rsidRPr="00634C0E">
        <w:rPr>
          <w:rFonts w:ascii="Verdana" w:hAnsi="Verdana"/>
          <w:b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6B13542C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5F910435" w14:textId="49A39E44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24FB79C3" w14:textId="5E7AE642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BE06990" w14:textId="5B3E8F41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A0A9792" w14:textId="53655F2E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730148D1" w14:textId="1353635A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1173D0E" w14:textId="738DEEE4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8D17BF2" w14:textId="678C99CD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3389349B" w14:textId="77777777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52AA0D19" w14:textId="60C55BA9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0E5A4B99" w14:textId="77777777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5BEE0D65" w14:textId="7852376C" w:rsidR="006B0CED" w:rsidRPr="00D77BF4" w:rsidRDefault="00FA753A" w:rsidP="00987E4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*niewłaściwe skreslić</w:t>
      </w:r>
    </w:p>
    <w:p w14:paraId="2061A16C" w14:textId="3C6F7440" w:rsidR="00987E4B" w:rsidRPr="00D77BF4" w:rsidRDefault="00987E4B" w:rsidP="00987E4B">
      <w:pPr>
        <w:pStyle w:val="Tekstprzypisudolnego"/>
        <w:rPr>
          <w:rFonts w:ascii="Verdana" w:hAnsi="Verdana"/>
          <w:sz w:val="18"/>
          <w:szCs w:val="18"/>
        </w:rPr>
      </w:pPr>
      <w:r w:rsidRPr="00D77BF4">
        <w:rPr>
          <w:rStyle w:val="Odwoanieprzypisudolnego"/>
          <w:rFonts w:ascii="Verdana" w:hAnsi="Verdana"/>
          <w:sz w:val="18"/>
          <w:szCs w:val="18"/>
          <w:vertAlign w:val="baseline"/>
        </w:rPr>
        <w:footnoteRef/>
      </w:r>
      <w:r w:rsidR="00FA753A">
        <w:rPr>
          <w:rFonts w:ascii="Verdana" w:hAnsi="Verdana"/>
          <w:sz w:val="18"/>
          <w:szCs w:val="18"/>
        </w:rPr>
        <w:t>*</w:t>
      </w:r>
      <w:r w:rsidRPr="00D77BF4">
        <w:rPr>
          <w:rFonts w:ascii="Verdana" w:hAnsi="Verdana"/>
          <w:sz w:val="18"/>
          <w:szCs w:val="18"/>
        </w:rPr>
        <w:t xml:space="preserve"> Należy podać podstawę do dysponowania osobami wskazanymi w wykazie, </w:t>
      </w:r>
      <w:r w:rsidRPr="00D77BF4">
        <w:rPr>
          <w:rFonts w:ascii="Verdana" w:hAnsi="Verdana"/>
          <w:sz w:val="18"/>
          <w:szCs w:val="18"/>
          <w:u w:val="single"/>
        </w:rPr>
        <w:t>np. umowa o pracę, umowa zlecenie, osobiste świadczenie usługi</w:t>
      </w:r>
      <w:r w:rsidRPr="00D77BF4">
        <w:rPr>
          <w:rFonts w:ascii="Verdana" w:hAnsi="Verdana"/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3B4BDA6A" w14:textId="77777777" w:rsidR="00F55B12" w:rsidRPr="00D77BF4" w:rsidRDefault="00F55B12" w:rsidP="00987E4B">
      <w:pPr>
        <w:rPr>
          <w:rFonts w:ascii="Verdana" w:hAnsi="Verdana"/>
          <w:sz w:val="18"/>
          <w:szCs w:val="18"/>
        </w:rPr>
      </w:pPr>
    </w:p>
    <w:sectPr w:rsidR="00F55B12" w:rsidRPr="00D77BF4" w:rsidSect="00900677">
      <w:headerReference w:type="default" r:id="rId7"/>
      <w:footnotePr>
        <w:numFmt w:val="chicago"/>
      </w:footnotePr>
      <w:pgSz w:w="11906" w:h="16838"/>
      <w:pgMar w:top="568" w:right="1152" w:bottom="284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5F049" w14:textId="77777777" w:rsidR="00217F29" w:rsidRDefault="00217F29">
      <w:r>
        <w:separator/>
      </w:r>
    </w:p>
  </w:endnote>
  <w:endnote w:type="continuationSeparator" w:id="0">
    <w:p w14:paraId="12CC49DD" w14:textId="77777777" w:rsidR="00217F29" w:rsidRDefault="0021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EF4240" w14:textId="77777777" w:rsidR="00217F29" w:rsidRDefault="00217F29">
      <w:r>
        <w:separator/>
      </w:r>
    </w:p>
  </w:footnote>
  <w:footnote w:type="continuationSeparator" w:id="0">
    <w:p w14:paraId="0116B41A" w14:textId="77777777" w:rsidR="00217F29" w:rsidRDefault="00217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B2AF153" w:rsidR="00C303B2" w:rsidRDefault="00BC58AD" w:rsidP="00900677">
    <w:pPr>
      <w:pStyle w:val="Nagwek"/>
      <w:ind w:left="6663" w:hanging="6663"/>
    </w:pPr>
    <w:r>
      <w:t xml:space="preserve">     </w:t>
    </w:r>
    <w:r w:rsidR="00900677">
      <w:t xml:space="preserve">                                                                                                                                                                                                             </w:t>
    </w:r>
    <w:r>
      <w:t xml:space="preserve">                   </w:t>
    </w:r>
    <w:r w:rsidR="00900677">
      <w:t xml:space="preserve">                                                                                                                                                                                                 </w:t>
    </w:r>
    <w:r w:rsidR="00900677">
      <w:rPr>
        <w:noProof/>
      </w:rPr>
      <w:drawing>
        <wp:inline distT="0" distB="0" distL="0" distR="0" wp14:anchorId="7DC9F020" wp14:editId="44D855D3">
          <wp:extent cx="1981200" cy="414655"/>
          <wp:effectExtent l="0" t="0" r="0" b="4445"/>
          <wp:docPr id="548519964" name="Obraz 2" descr="Obraz zawierający Jaskrawoniebieski, Czcionka, niebieskie, Majorelle blue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9678529" name="Obraz 2" descr="Obraz zawierający Jaskrawoniebieski, Czcionka, niebieskie, Majorelle blue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414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0D3298E" w14:textId="77777777" w:rsidR="00900677" w:rsidRPr="00A844AF" w:rsidRDefault="00900677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092678"/>
    <w:rsid w:val="00124445"/>
    <w:rsid w:val="001339F9"/>
    <w:rsid w:val="001D0F1F"/>
    <w:rsid w:val="001F34D1"/>
    <w:rsid w:val="00217F29"/>
    <w:rsid w:val="002328A0"/>
    <w:rsid w:val="00263CEB"/>
    <w:rsid w:val="0028660D"/>
    <w:rsid w:val="002A7F51"/>
    <w:rsid w:val="002C27A7"/>
    <w:rsid w:val="002D597A"/>
    <w:rsid w:val="002F6C4A"/>
    <w:rsid w:val="0032179E"/>
    <w:rsid w:val="0034735F"/>
    <w:rsid w:val="00356959"/>
    <w:rsid w:val="00381B01"/>
    <w:rsid w:val="00404136"/>
    <w:rsid w:val="00410BE0"/>
    <w:rsid w:val="004251AE"/>
    <w:rsid w:val="0045218A"/>
    <w:rsid w:val="004D3F2B"/>
    <w:rsid w:val="004E74D8"/>
    <w:rsid w:val="00510454"/>
    <w:rsid w:val="00517D50"/>
    <w:rsid w:val="005236DD"/>
    <w:rsid w:val="00527F15"/>
    <w:rsid w:val="0056690C"/>
    <w:rsid w:val="005D357A"/>
    <w:rsid w:val="005F6749"/>
    <w:rsid w:val="00634C0E"/>
    <w:rsid w:val="006440CE"/>
    <w:rsid w:val="0065748D"/>
    <w:rsid w:val="00660E1E"/>
    <w:rsid w:val="006828A2"/>
    <w:rsid w:val="00693C8C"/>
    <w:rsid w:val="006B0CED"/>
    <w:rsid w:val="006C3F19"/>
    <w:rsid w:val="006D244E"/>
    <w:rsid w:val="006F2825"/>
    <w:rsid w:val="00701B7B"/>
    <w:rsid w:val="00786C56"/>
    <w:rsid w:val="007947D0"/>
    <w:rsid w:val="007C2E27"/>
    <w:rsid w:val="007E4F79"/>
    <w:rsid w:val="007E6DD8"/>
    <w:rsid w:val="007F2701"/>
    <w:rsid w:val="007F4278"/>
    <w:rsid w:val="007F6736"/>
    <w:rsid w:val="007F6DD8"/>
    <w:rsid w:val="00800FF1"/>
    <w:rsid w:val="00806BB0"/>
    <w:rsid w:val="00823002"/>
    <w:rsid w:val="008539D0"/>
    <w:rsid w:val="00882018"/>
    <w:rsid w:val="00895B8F"/>
    <w:rsid w:val="008E4A55"/>
    <w:rsid w:val="008E66F9"/>
    <w:rsid w:val="00900677"/>
    <w:rsid w:val="00913AC0"/>
    <w:rsid w:val="00944D1F"/>
    <w:rsid w:val="009559C0"/>
    <w:rsid w:val="009616AA"/>
    <w:rsid w:val="00987E4B"/>
    <w:rsid w:val="009E4F5D"/>
    <w:rsid w:val="009F61B4"/>
    <w:rsid w:val="00A3056A"/>
    <w:rsid w:val="00A844AF"/>
    <w:rsid w:val="00AC41BD"/>
    <w:rsid w:val="00B25F00"/>
    <w:rsid w:val="00B33027"/>
    <w:rsid w:val="00B4176B"/>
    <w:rsid w:val="00B50431"/>
    <w:rsid w:val="00B72E23"/>
    <w:rsid w:val="00BA30AA"/>
    <w:rsid w:val="00BA48E0"/>
    <w:rsid w:val="00BB4F33"/>
    <w:rsid w:val="00BC58AD"/>
    <w:rsid w:val="00BD790B"/>
    <w:rsid w:val="00BF4614"/>
    <w:rsid w:val="00C15DC0"/>
    <w:rsid w:val="00C16C20"/>
    <w:rsid w:val="00C303B2"/>
    <w:rsid w:val="00C50D77"/>
    <w:rsid w:val="00C5152C"/>
    <w:rsid w:val="00C87A1F"/>
    <w:rsid w:val="00CA38D4"/>
    <w:rsid w:val="00CA685D"/>
    <w:rsid w:val="00CF6409"/>
    <w:rsid w:val="00D20CBF"/>
    <w:rsid w:val="00D431A6"/>
    <w:rsid w:val="00D67C47"/>
    <w:rsid w:val="00D77BF4"/>
    <w:rsid w:val="00D93916"/>
    <w:rsid w:val="00DB6364"/>
    <w:rsid w:val="00DE26D4"/>
    <w:rsid w:val="00E35DB9"/>
    <w:rsid w:val="00E74792"/>
    <w:rsid w:val="00E821CF"/>
    <w:rsid w:val="00E97FEE"/>
    <w:rsid w:val="00ED3546"/>
    <w:rsid w:val="00ED752A"/>
    <w:rsid w:val="00F04CB8"/>
    <w:rsid w:val="00F21267"/>
    <w:rsid w:val="00F3062F"/>
    <w:rsid w:val="00F53842"/>
    <w:rsid w:val="00F55B12"/>
    <w:rsid w:val="00F91C57"/>
    <w:rsid w:val="00FA31F0"/>
    <w:rsid w:val="00FA753A"/>
    <w:rsid w:val="00FE2540"/>
    <w:rsid w:val="00FE49C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3537C-1CFB-49D1-8975-F500E824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Jolanta Oleksy</cp:lastModifiedBy>
  <cp:revision>2</cp:revision>
  <cp:lastPrinted>2025-10-03T05:54:00Z</cp:lastPrinted>
  <dcterms:created xsi:type="dcterms:W3CDTF">2025-10-03T05:54:00Z</dcterms:created>
  <dcterms:modified xsi:type="dcterms:W3CDTF">2025-10-03T05:54:00Z</dcterms:modified>
</cp:coreProperties>
</file>