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44016" w:rsidRDefault="00704F79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544016">
        <w:rPr>
          <w:rFonts w:ascii="Arial Narrow" w:hAnsi="Arial Narrow" w:cs="Arial"/>
          <w:sz w:val="24"/>
          <w:szCs w:val="24"/>
        </w:rPr>
        <w:t>Bydgoszcz</w:t>
      </w:r>
      <w:r w:rsidR="00986737" w:rsidRPr="00544016">
        <w:rPr>
          <w:rFonts w:ascii="Arial Narrow" w:hAnsi="Arial Narrow" w:cs="Arial"/>
          <w:sz w:val="24"/>
          <w:szCs w:val="24"/>
        </w:rPr>
        <w:t xml:space="preserve"> dnia: </w:t>
      </w:r>
      <w:r w:rsidRPr="00544016">
        <w:rPr>
          <w:rFonts w:ascii="Arial Narrow" w:hAnsi="Arial Narrow" w:cs="Arial"/>
          <w:sz w:val="24"/>
          <w:szCs w:val="24"/>
        </w:rPr>
        <w:t>2025-10-06</w:t>
      </w:r>
    </w:p>
    <w:p w:rsidR="00986737" w:rsidRPr="00544016" w:rsidRDefault="00704F79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4401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544016" w:rsidRDefault="00704F79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44016">
        <w:rPr>
          <w:rFonts w:ascii="Arial Narrow" w:hAnsi="Arial Narrow" w:cs="Arial"/>
          <w:sz w:val="24"/>
          <w:szCs w:val="24"/>
        </w:rPr>
        <w:t>Powstańców Warszawy</w:t>
      </w:r>
      <w:r w:rsidR="00986737" w:rsidRPr="00544016">
        <w:rPr>
          <w:rFonts w:ascii="Arial Narrow" w:hAnsi="Arial Narrow" w:cs="Arial"/>
          <w:sz w:val="24"/>
          <w:szCs w:val="24"/>
        </w:rPr>
        <w:t xml:space="preserve"> </w:t>
      </w:r>
      <w:r w:rsidRPr="00544016">
        <w:rPr>
          <w:rFonts w:ascii="Arial Narrow" w:hAnsi="Arial Narrow" w:cs="Arial"/>
          <w:sz w:val="24"/>
          <w:szCs w:val="24"/>
        </w:rPr>
        <w:t>5</w:t>
      </w:r>
    </w:p>
    <w:p w:rsidR="00986737" w:rsidRPr="00544016" w:rsidRDefault="00704F79" w:rsidP="00986737">
      <w:pPr>
        <w:rPr>
          <w:rFonts w:ascii="Arial Narrow" w:hAnsi="Arial Narrow" w:cs="Arial"/>
          <w:sz w:val="24"/>
          <w:szCs w:val="24"/>
        </w:rPr>
      </w:pPr>
      <w:r w:rsidRPr="00544016">
        <w:rPr>
          <w:rFonts w:ascii="Arial Narrow" w:hAnsi="Arial Narrow" w:cs="Arial"/>
          <w:sz w:val="24"/>
          <w:szCs w:val="24"/>
        </w:rPr>
        <w:t>85-681</w:t>
      </w:r>
      <w:r w:rsidR="00986737" w:rsidRPr="00544016">
        <w:rPr>
          <w:rFonts w:ascii="Arial Narrow" w:hAnsi="Arial Narrow" w:cs="Arial"/>
          <w:sz w:val="24"/>
          <w:szCs w:val="24"/>
        </w:rPr>
        <w:t xml:space="preserve"> </w:t>
      </w:r>
      <w:r w:rsidRPr="00544016">
        <w:rPr>
          <w:rFonts w:ascii="Arial Narrow" w:hAnsi="Arial Narrow" w:cs="Arial"/>
          <w:sz w:val="24"/>
          <w:szCs w:val="24"/>
        </w:rPr>
        <w:t>Bydgoszcz</w:t>
      </w:r>
    </w:p>
    <w:p w:rsidR="00986737" w:rsidRPr="00544016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401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544016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4401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4401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4401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4401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54401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4401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54401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4401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4401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4401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44016" w:rsidTr="005A632E">
        <w:tc>
          <w:tcPr>
            <w:tcW w:w="2269" w:type="dxa"/>
            <w:shd w:val="clear" w:color="auto" w:fill="auto"/>
          </w:tcPr>
          <w:p w:rsidR="00986737" w:rsidRPr="0054401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44016" w:rsidRDefault="00704F7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dla Pracowni Genetyki Klinicznej  i Patologii Molekularnej Zakładu Analityki Lekarskiej na okres 12 miesięcy</w:t>
            </w:r>
            <w:r w:rsidR="00986737" w:rsidRPr="0054401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04F79" w:rsidRPr="00544016" w:rsidTr="002B2688">
        <w:tc>
          <w:tcPr>
            <w:tcW w:w="2269" w:type="dxa"/>
            <w:shd w:val="clear" w:color="auto" w:fill="auto"/>
          </w:tcPr>
          <w:p w:rsidR="00704F79" w:rsidRPr="00544016" w:rsidRDefault="00704F79" w:rsidP="002B26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4F79" w:rsidRPr="00544016" w:rsidRDefault="00704F79" w:rsidP="002B26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bCs/>
                <w:sz w:val="24"/>
                <w:szCs w:val="24"/>
              </w:rPr>
              <w:t>88/2025</w:t>
            </w:r>
          </w:p>
        </w:tc>
      </w:tr>
    </w:tbl>
    <w:p w:rsidR="00A80738" w:rsidRPr="0054401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54401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4016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544016">
        <w:rPr>
          <w:rFonts w:ascii="Arial Narrow" w:hAnsi="Arial Narrow" w:cs="Arial"/>
          <w:sz w:val="24"/>
          <w:szCs w:val="24"/>
        </w:rPr>
        <w:t>2</w:t>
      </w:r>
      <w:r w:rsidRPr="00544016">
        <w:rPr>
          <w:rFonts w:ascii="Arial Narrow" w:hAnsi="Arial Narrow" w:cs="Arial"/>
          <w:sz w:val="24"/>
          <w:szCs w:val="24"/>
        </w:rPr>
        <w:t xml:space="preserve"> ust. 5 </w:t>
      </w:r>
      <w:r w:rsidRPr="0054401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44016">
        <w:rPr>
          <w:rFonts w:ascii="Arial Narrow" w:hAnsi="Arial Narrow" w:cs="Arial"/>
          <w:sz w:val="24"/>
          <w:szCs w:val="24"/>
        </w:rPr>
        <w:t xml:space="preserve"> </w:t>
      </w:r>
      <w:r w:rsidR="00704F79" w:rsidRPr="00544016">
        <w:rPr>
          <w:rFonts w:ascii="Arial Narrow" w:hAnsi="Arial Narrow" w:cs="Arial"/>
          <w:sz w:val="24"/>
          <w:szCs w:val="24"/>
        </w:rPr>
        <w:t>(</w:t>
      </w:r>
      <w:proofErr w:type="spellStart"/>
      <w:r w:rsidR="00704F79" w:rsidRPr="00544016">
        <w:rPr>
          <w:rFonts w:ascii="Arial Narrow" w:hAnsi="Arial Narrow" w:cs="Arial"/>
          <w:sz w:val="24"/>
          <w:szCs w:val="24"/>
        </w:rPr>
        <w:t>t.j</w:t>
      </w:r>
      <w:proofErr w:type="spellEnd"/>
      <w:r w:rsidR="00704F79" w:rsidRPr="0054401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544016">
        <w:rPr>
          <w:rFonts w:ascii="Arial Narrow" w:hAnsi="Arial Narrow" w:cs="Arial"/>
          <w:sz w:val="24"/>
          <w:szCs w:val="24"/>
        </w:rPr>
        <w:t xml:space="preserve"> </w:t>
      </w:r>
      <w:r w:rsidRPr="00544016">
        <w:rPr>
          <w:rFonts w:ascii="Arial Narrow" w:hAnsi="Arial Narrow" w:cs="Arial"/>
          <w:sz w:val="24"/>
          <w:szCs w:val="24"/>
        </w:rPr>
        <w:t>udostępnia</w:t>
      </w:r>
      <w:r w:rsidR="00F95C33" w:rsidRPr="00544016">
        <w:rPr>
          <w:rFonts w:ascii="Arial Narrow" w:hAnsi="Arial Narrow" w:cs="Arial"/>
          <w:sz w:val="24"/>
          <w:szCs w:val="24"/>
        </w:rPr>
        <w:t xml:space="preserve"> </w:t>
      </w:r>
      <w:r w:rsidR="004C7E9B" w:rsidRPr="00544016">
        <w:rPr>
          <w:rFonts w:ascii="Arial Narrow" w:hAnsi="Arial Narrow" w:cs="Arial"/>
          <w:sz w:val="24"/>
          <w:szCs w:val="24"/>
        </w:rPr>
        <w:t>informacj</w:t>
      </w:r>
      <w:r w:rsidR="00577BC6" w:rsidRPr="00544016">
        <w:rPr>
          <w:rFonts w:ascii="Arial Narrow" w:hAnsi="Arial Narrow" w:cs="Arial"/>
          <w:sz w:val="24"/>
          <w:szCs w:val="24"/>
        </w:rPr>
        <w:t>ę</w:t>
      </w:r>
      <w:r w:rsidR="00035488" w:rsidRPr="0054401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44016">
        <w:rPr>
          <w:rFonts w:ascii="Arial Narrow" w:hAnsi="Arial Narrow" w:cs="Arial"/>
          <w:sz w:val="24"/>
          <w:szCs w:val="24"/>
        </w:rPr>
        <w:t>.</w:t>
      </w:r>
    </w:p>
    <w:p w:rsidR="00A80738" w:rsidRPr="0054401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401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44016">
        <w:rPr>
          <w:rFonts w:ascii="Arial Narrow" w:hAnsi="Arial Narrow" w:cs="Arial"/>
          <w:sz w:val="24"/>
          <w:szCs w:val="24"/>
        </w:rPr>
        <w:t xml:space="preserve"> w dniu </w:t>
      </w:r>
      <w:r w:rsidR="00704F79" w:rsidRPr="00544016">
        <w:rPr>
          <w:rFonts w:ascii="Arial Narrow" w:hAnsi="Arial Narrow" w:cs="Arial"/>
          <w:sz w:val="24"/>
          <w:szCs w:val="24"/>
        </w:rPr>
        <w:t>06/10/2025</w:t>
      </w:r>
      <w:r w:rsidR="00FF4AB1" w:rsidRPr="00544016">
        <w:rPr>
          <w:rFonts w:ascii="Arial Narrow" w:hAnsi="Arial Narrow" w:cs="Arial"/>
          <w:sz w:val="24"/>
          <w:szCs w:val="24"/>
        </w:rPr>
        <w:t xml:space="preserve"> o godz. </w:t>
      </w:r>
      <w:r w:rsidR="00704F79" w:rsidRPr="00544016">
        <w:rPr>
          <w:rFonts w:ascii="Arial Narrow" w:hAnsi="Arial Narrow" w:cs="Arial"/>
          <w:sz w:val="24"/>
          <w:szCs w:val="24"/>
        </w:rPr>
        <w:t>08:30</w:t>
      </w:r>
      <w:r w:rsidRPr="0054401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44016" w:rsidTr="005A632E">
        <w:tc>
          <w:tcPr>
            <w:tcW w:w="1276" w:type="dxa"/>
            <w:shd w:val="clear" w:color="auto" w:fill="F2F2F2"/>
            <w:vAlign w:val="center"/>
          </w:tcPr>
          <w:p w:rsidR="006B27ED" w:rsidRPr="0054401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544016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4401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4401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4401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QIAGEN Polska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Powstańców Śląskich 95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53-332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25 231.85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Hagmed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Sp. z o.o. Sp. k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Tomaszowska 32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96-200 Rawa Mazowiecka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83 160.00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TK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Biotech</w:t>
            </w:r>
            <w:proofErr w:type="spellEnd"/>
            <w:r w:rsidR="00944090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Królewicza Jakuba 40A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02-956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64 337.62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TK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Biotech</w:t>
            </w:r>
            <w:proofErr w:type="spellEnd"/>
            <w:r w:rsidR="00944090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Królewicza Jakuba 40A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02-956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17 619.60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Cytogen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ul. ks. Stanisława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Suchowolca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6/-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95-100 Zgierz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189 994.56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Genomed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S.A.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Ponczowa 12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02-971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5 756.40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HVD Holding AG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Piechoty Łanowej 9a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02-951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69 517.44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SARSTEDT Spółka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Grzybowska 87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44 226.43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SARSTEDT Spółka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Grzybowska 87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15 493.03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SARSTEDT Spółka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Grzybowska 87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6 934.94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Argenta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704F79" w:rsidRPr="00544016" w:rsidRDefault="00544016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Człuchowska 6</w:t>
            </w:r>
          </w:p>
          <w:p w:rsidR="00704F79" w:rsidRPr="00544016" w:rsidRDefault="00704F79" w:rsidP="0054401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60-4</w:t>
            </w:r>
            <w:r w:rsidR="00544016">
              <w:rPr>
                <w:rFonts w:ascii="Arial Narrow" w:hAnsi="Arial Narrow" w:cs="Arial"/>
                <w:sz w:val="24"/>
                <w:szCs w:val="24"/>
              </w:rPr>
              <w:t>34</w:t>
            </w:r>
            <w:r w:rsidRPr="00544016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3 542.40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Googlab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Scientific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Brzozowa 8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83-200 Rokocin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31 156.44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Googlab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Scientific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Brzozowa 8 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83-200 Rokocin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3 981.96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Googlab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Scientific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Brzozowa 8 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83-200 Rokocin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12 403.80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Googlab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Scientific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Brzozowa 8 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83-200 Rokocin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2 876.04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MAR-FOUR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Siekierska,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Titienko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>- spółka cywilna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5/7 </w:t>
            </w:r>
          </w:p>
          <w:p w:rsidR="00704F79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95-050 Konstantynów Łódzki</w:t>
            </w:r>
          </w:p>
          <w:p w:rsid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44016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896.40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ANALITYK Ewa Kowalczyk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E.ugeniusza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Romera 10/B9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02-784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72 026.34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Syngen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Biotech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Ostródzka </w:t>
            </w:r>
            <w:r w:rsidR="00544016">
              <w:rPr>
                <w:rFonts w:ascii="Arial Narrow" w:hAnsi="Arial Narrow" w:cs="Arial"/>
                <w:sz w:val="24"/>
                <w:szCs w:val="24"/>
              </w:rPr>
              <w:t>12</w:t>
            </w: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704F79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54</w:t>
            </w:r>
            <w:r w:rsidR="00704F79" w:rsidRPr="00544016">
              <w:rPr>
                <w:rFonts w:ascii="Arial Narrow" w:hAnsi="Arial Narrow" w:cs="Arial"/>
                <w:sz w:val="24"/>
                <w:szCs w:val="24"/>
              </w:rPr>
              <w:t>-116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3 985.20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Becton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Dickinson Polska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Osmańska 14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4 757.40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Promega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GmbH</w:t>
            </w:r>
            <w:proofErr w:type="spellEnd"/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Gutenbergring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10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69190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Walldorf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147 388.20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Promega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GmbH</w:t>
            </w:r>
            <w:proofErr w:type="spellEnd"/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Gutenbergring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10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69190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Walldorf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7 914.44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EURx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Przyrodników 3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80-297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2 760.12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ABO </w:t>
            </w:r>
            <w:r w:rsidR="00544016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:rsidR="00704F79" w:rsidRPr="00544016" w:rsidRDefault="00544016" w:rsidP="00544016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I.Chociszewskiego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4</w:t>
            </w:r>
          </w:p>
          <w:p w:rsidR="00704F79" w:rsidRPr="00544016" w:rsidRDefault="00704F79" w:rsidP="0054401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80-</w:t>
            </w:r>
            <w:r w:rsidR="00544016">
              <w:rPr>
                <w:rFonts w:ascii="Arial Narrow" w:hAnsi="Arial Narrow" w:cs="Arial"/>
                <w:sz w:val="24"/>
                <w:szCs w:val="24"/>
              </w:rPr>
              <w:t>376</w:t>
            </w: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4 247.19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Opta-Tech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AL. KEN 36/U211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663.12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Carolina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Biosystems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s.r.o</w:t>
            </w:r>
            <w:proofErr w:type="spellEnd"/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Drnovska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1112/60 </w:t>
            </w:r>
          </w:p>
          <w:p w:rsidR="00704F79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16100</w:t>
            </w:r>
            <w:r w:rsidR="00704F79" w:rsidRPr="00544016">
              <w:rPr>
                <w:rFonts w:ascii="Arial Narrow" w:hAnsi="Arial Narrow" w:cs="Arial"/>
                <w:sz w:val="24"/>
                <w:szCs w:val="24"/>
              </w:rPr>
              <w:t xml:space="preserve">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49 400.00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Carolina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Biosystems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s.r.o</w:t>
            </w:r>
            <w:proofErr w:type="spellEnd"/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Drnovska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1112/60 </w:t>
            </w:r>
          </w:p>
          <w:p w:rsidR="00704F79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16100</w:t>
            </w:r>
            <w:r w:rsidR="00704F79" w:rsidRPr="00544016">
              <w:rPr>
                <w:rFonts w:ascii="Arial Narrow" w:hAnsi="Arial Narrow" w:cs="Arial"/>
                <w:sz w:val="24"/>
                <w:szCs w:val="24"/>
              </w:rPr>
              <w:t xml:space="preserve">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48 448.00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Carolina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Biosystems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s.r.o</w:t>
            </w:r>
            <w:proofErr w:type="spellEnd"/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Drnovska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1112/60 </w:t>
            </w:r>
          </w:p>
          <w:p w:rsidR="00704F79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16100</w:t>
            </w:r>
            <w:r w:rsidR="00704F79" w:rsidRPr="00544016">
              <w:rPr>
                <w:rFonts w:ascii="Arial Narrow" w:hAnsi="Arial Narrow" w:cs="Arial"/>
                <w:sz w:val="24"/>
                <w:szCs w:val="24"/>
              </w:rPr>
              <w:t xml:space="preserve">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1 696.00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Carolina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Biosystems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s.r.o</w:t>
            </w:r>
            <w:proofErr w:type="spellEnd"/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Drnovska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1112/60 </w:t>
            </w:r>
          </w:p>
          <w:p w:rsidR="00704F79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16100</w:t>
            </w:r>
            <w:r w:rsidR="00704F79" w:rsidRPr="00544016">
              <w:rPr>
                <w:rFonts w:ascii="Arial Narrow" w:hAnsi="Arial Narrow" w:cs="Arial"/>
                <w:sz w:val="24"/>
                <w:szCs w:val="24"/>
              </w:rPr>
              <w:t xml:space="preserve">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13 340.00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Carolina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Biosystems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s.r.o</w:t>
            </w:r>
            <w:proofErr w:type="spellEnd"/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Drnovska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1112/60 </w:t>
            </w:r>
          </w:p>
          <w:p w:rsidR="00704F79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16100</w:t>
            </w:r>
            <w:r w:rsidR="00704F79" w:rsidRPr="00544016">
              <w:rPr>
                <w:rFonts w:ascii="Arial Narrow" w:hAnsi="Arial Narrow" w:cs="Arial"/>
                <w:sz w:val="24"/>
                <w:szCs w:val="24"/>
              </w:rPr>
              <w:t xml:space="preserve"> Praga 6</w:t>
            </w:r>
          </w:p>
          <w:p w:rsidR="00544016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3 928.00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lastRenderedPageBreak/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Life Technologies Polska Sp. z o.o.</w:t>
            </w:r>
          </w:p>
          <w:p w:rsidR="00704F79" w:rsidRPr="00544016" w:rsidRDefault="00544016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Domaniewska 49</w:t>
            </w:r>
          </w:p>
          <w:p w:rsidR="00704F79" w:rsidRPr="00544016" w:rsidRDefault="00544016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02-672</w:t>
            </w:r>
            <w:r w:rsidR="00704F79" w:rsidRPr="00544016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78 964.92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IMOGENA Sp. z o.o. 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Jeleniogórska 16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60-179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54 510.00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Rhinegene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Gdańska 47/49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90-729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16 524.00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Rhinegene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Gdańska 47/49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90-729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21 013.20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Nexibo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Dobrzańskiego 3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20-262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4 206.60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Altium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Puławska 303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02-785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269 999.76 zł</w:t>
            </w:r>
          </w:p>
        </w:tc>
      </w:tr>
      <w:tr w:rsidR="00704F79" w:rsidRPr="00544016" w:rsidTr="002B2688"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704F79" w:rsidRPr="00544016" w:rsidRDefault="00704F79" w:rsidP="002B268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4016">
              <w:rPr>
                <w:rFonts w:ascii="Arial Narrow" w:hAnsi="Arial Narrow" w:cs="Arial"/>
                <w:sz w:val="24"/>
                <w:szCs w:val="24"/>
              </w:rPr>
              <w:t>Altium</w:t>
            </w:r>
            <w:proofErr w:type="spellEnd"/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 International Sp. z o.o.</w:t>
            </w:r>
          </w:p>
          <w:p w:rsidR="00704F79" w:rsidRPr="00544016" w:rsidRDefault="00704F79" w:rsidP="002B268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 xml:space="preserve">Puławska 303 </w:t>
            </w:r>
          </w:p>
          <w:p w:rsidR="00704F79" w:rsidRPr="00544016" w:rsidRDefault="00704F79" w:rsidP="002B268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02-785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4F79" w:rsidRPr="00544016" w:rsidRDefault="00704F79" w:rsidP="002B268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016">
              <w:rPr>
                <w:rFonts w:ascii="Arial Narrow" w:hAnsi="Arial Narrow" w:cs="Arial"/>
                <w:sz w:val="24"/>
                <w:szCs w:val="24"/>
              </w:rPr>
              <w:t>25 167.03 zł</w:t>
            </w:r>
          </w:p>
        </w:tc>
      </w:tr>
    </w:tbl>
    <w:p w:rsidR="00A80738" w:rsidRPr="00544016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44016">
        <w:rPr>
          <w:rFonts w:ascii="Arial Narrow" w:hAnsi="Arial Narrow" w:cs="Arial"/>
          <w:i/>
          <w:szCs w:val="24"/>
        </w:rPr>
        <w:t>Zamawiający</w:t>
      </w: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44016" w:rsidRPr="00B9724A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544016" w:rsidRPr="00B9724A" w:rsidRDefault="00544016" w:rsidP="005440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544016" w:rsidRDefault="00544016" w:rsidP="0054401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544016" w:rsidRDefault="00544016" w:rsidP="0054401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06.10.2025 r.</w:t>
      </w:r>
    </w:p>
    <w:p w:rsidR="00C236D3" w:rsidRPr="00544016" w:rsidRDefault="00704F79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44016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54401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F18" w:rsidRDefault="00055F18">
      <w:r>
        <w:separator/>
      </w:r>
    </w:p>
  </w:endnote>
  <w:endnote w:type="continuationSeparator" w:id="1">
    <w:p w:rsidR="00055F18" w:rsidRDefault="00055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075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7075A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7075A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7075A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44090">
      <w:rPr>
        <w:rFonts w:ascii="Arial" w:eastAsia="Calibri" w:hAnsi="Arial"/>
        <w:noProof/>
        <w:sz w:val="18"/>
        <w:szCs w:val="18"/>
        <w:lang w:eastAsia="en-US"/>
      </w:rPr>
      <w:t>1</w:t>
    </w:r>
    <w:r w:rsidR="007075A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7075A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7075A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44090">
      <w:rPr>
        <w:rFonts w:ascii="Arial" w:eastAsia="Calibri" w:hAnsi="Arial"/>
        <w:noProof/>
        <w:sz w:val="18"/>
        <w:szCs w:val="18"/>
        <w:lang w:eastAsia="en-US"/>
      </w:rPr>
      <w:t>4</w:t>
    </w:r>
    <w:r w:rsidR="007075A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075A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75AC">
      <w:rPr>
        <w:rStyle w:val="Numerstrony"/>
      </w:rPr>
      <w:fldChar w:fldCharType="separate"/>
    </w:r>
    <w:r>
      <w:rPr>
        <w:rStyle w:val="Numerstrony"/>
        <w:noProof/>
      </w:rPr>
      <w:t>1</w:t>
    </w:r>
    <w:r w:rsidR="007075AC">
      <w:rPr>
        <w:rStyle w:val="Numerstrony"/>
      </w:rPr>
      <w:fldChar w:fldCharType="end"/>
    </w:r>
    <w:r>
      <w:rPr>
        <w:rStyle w:val="Numerstrony"/>
      </w:rPr>
      <w:t>/</w:t>
    </w:r>
    <w:r w:rsidR="007075A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75AC">
      <w:rPr>
        <w:rStyle w:val="Numerstrony"/>
      </w:rPr>
      <w:fldChar w:fldCharType="separate"/>
    </w:r>
    <w:r w:rsidR="00944090">
      <w:rPr>
        <w:rStyle w:val="Numerstrony"/>
        <w:noProof/>
      </w:rPr>
      <w:t>4</w:t>
    </w:r>
    <w:r w:rsidR="007075A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F18" w:rsidRDefault="00055F18">
      <w:r>
        <w:separator/>
      </w:r>
    </w:p>
  </w:footnote>
  <w:footnote w:type="continuationSeparator" w:id="1">
    <w:p w:rsidR="00055F18" w:rsidRDefault="00055F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F79" w:rsidRDefault="00704F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F79" w:rsidRDefault="00704F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F79" w:rsidRDefault="00704F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10C"/>
    <w:multiLevelType w:val="hybridMultilevel"/>
    <w:tmpl w:val="9F50540E"/>
    <w:lvl w:ilvl="0" w:tplc="0CE4C2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F79"/>
    <w:rsid w:val="00007727"/>
    <w:rsid w:val="00017720"/>
    <w:rsid w:val="00035488"/>
    <w:rsid w:val="00055F1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4016"/>
    <w:rsid w:val="005614F2"/>
    <w:rsid w:val="00577BC6"/>
    <w:rsid w:val="005A632E"/>
    <w:rsid w:val="0069085C"/>
    <w:rsid w:val="006B27ED"/>
    <w:rsid w:val="00704F79"/>
    <w:rsid w:val="007075AC"/>
    <w:rsid w:val="007708C6"/>
    <w:rsid w:val="00843263"/>
    <w:rsid w:val="00861E75"/>
    <w:rsid w:val="00944090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401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40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625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2025-10-06T08:18:00Z</cp:lastPrinted>
  <dcterms:created xsi:type="dcterms:W3CDTF">2025-10-06T08:20:00Z</dcterms:created>
  <dcterms:modified xsi:type="dcterms:W3CDTF">2025-10-06T08:20:00Z</dcterms:modified>
</cp:coreProperties>
</file>