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886A0" w14:textId="7A93133F" w:rsidR="00CF7835" w:rsidRPr="00BD6A11" w:rsidRDefault="008F7B25" w:rsidP="00CF7835">
      <w:pPr>
        <w:spacing w:after="600"/>
        <w:jc w:val="right"/>
      </w:pPr>
      <w:r w:rsidRPr="00BD6A11">
        <w:t>Niepołomice</w:t>
      </w:r>
      <w:r w:rsidR="00CF7835" w:rsidRPr="00BD6A11">
        <w:t xml:space="preserve"> dnia: </w:t>
      </w:r>
      <w:r w:rsidRPr="00BD6A11">
        <w:t>2025-10-06</w:t>
      </w:r>
    </w:p>
    <w:p w14:paraId="42B16D5C" w14:textId="466A1CEF" w:rsidR="00CF7835" w:rsidRPr="00BD6A11" w:rsidRDefault="008F7B25" w:rsidP="00CF7835">
      <w:pPr>
        <w:spacing w:line="360" w:lineRule="auto"/>
        <w:rPr>
          <w:b/>
          <w:bCs/>
        </w:rPr>
      </w:pPr>
      <w:r w:rsidRPr="00BD6A11">
        <w:rPr>
          <w:b/>
          <w:bCs/>
        </w:rPr>
        <w:t>GMINA NIEPOŁOMICE</w:t>
      </w:r>
    </w:p>
    <w:p w14:paraId="2BBD35F8" w14:textId="1863BC90" w:rsidR="00CF7835" w:rsidRPr="00BD6A11" w:rsidRDefault="008F7B25" w:rsidP="00CF7835">
      <w:pPr>
        <w:spacing w:line="360" w:lineRule="auto"/>
      </w:pPr>
      <w:r w:rsidRPr="00BD6A11">
        <w:t>Pl. Zwycięstwa</w:t>
      </w:r>
      <w:r w:rsidR="00CF7835" w:rsidRPr="00BD6A11">
        <w:t xml:space="preserve"> </w:t>
      </w:r>
      <w:r w:rsidRPr="00BD6A11">
        <w:t>13</w:t>
      </w:r>
    </w:p>
    <w:p w14:paraId="14CC32E1" w14:textId="18B0C0D7" w:rsidR="00CF7835" w:rsidRPr="00BD6A11" w:rsidRDefault="008F7B25" w:rsidP="00CF7835">
      <w:r w:rsidRPr="00BD6A11">
        <w:t>32-005</w:t>
      </w:r>
      <w:r w:rsidR="00CF7835" w:rsidRPr="00BD6A11">
        <w:t xml:space="preserve"> </w:t>
      </w:r>
      <w:r w:rsidRPr="00BD6A11">
        <w:t>Niepołomice</w:t>
      </w:r>
    </w:p>
    <w:p w14:paraId="42226FE0" w14:textId="1073673B" w:rsidR="00CF7835" w:rsidRPr="00BD6A11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BD6A11" w14:paraId="0AC9FEE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2ACB67" w14:textId="77777777" w:rsidR="00CF7835" w:rsidRPr="00BD6A1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BD6A11">
              <w:rPr>
                <w:b/>
                <w:spacing w:val="20"/>
              </w:rPr>
              <w:t>INFORMACJA Z OTWARCIA OFERT</w:t>
            </w:r>
          </w:p>
        </w:tc>
      </w:tr>
    </w:tbl>
    <w:p w14:paraId="02444DD1" w14:textId="77777777" w:rsidR="00CF7835" w:rsidRPr="00BD6A11" w:rsidRDefault="00CF7835" w:rsidP="00CF7835">
      <w:pPr>
        <w:pStyle w:val="Nagwek"/>
        <w:tabs>
          <w:tab w:val="clear" w:pos="4536"/>
        </w:tabs>
        <w:spacing w:after="360"/>
      </w:pPr>
      <w:r w:rsidRPr="00BD6A11">
        <w:tab/>
        <w:t xml:space="preserve"> </w:t>
      </w:r>
    </w:p>
    <w:p w14:paraId="116A0E5D" w14:textId="77777777" w:rsidR="00CF7835" w:rsidRPr="00BD6A11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BD6A11">
        <w:rPr>
          <w:rFonts w:eastAsia="Calibri"/>
          <w:lang w:eastAsia="en-US"/>
        </w:rPr>
        <w:t xml:space="preserve">Dotyczy </w:t>
      </w:r>
      <w:r w:rsidRPr="00BD6A11">
        <w:t>postępowania o udzielenie zamówienia publicznego</w:t>
      </w:r>
      <w:r w:rsidRPr="00BD6A1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D6A11" w14:paraId="40D5DF19" w14:textId="77777777" w:rsidTr="000C1C6D">
        <w:tc>
          <w:tcPr>
            <w:tcW w:w="2269" w:type="dxa"/>
          </w:tcPr>
          <w:p w14:paraId="2CB5CB8C" w14:textId="77777777" w:rsidR="00CF7835" w:rsidRPr="00BD6A1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D6A11">
              <w:t>Nazwa zamówienia:</w:t>
            </w:r>
          </w:p>
        </w:tc>
        <w:tc>
          <w:tcPr>
            <w:tcW w:w="6803" w:type="dxa"/>
          </w:tcPr>
          <w:p w14:paraId="554E8875" w14:textId="463F0067" w:rsidR="00CF7835" w:rsidRPr="00BD6A11" w:rsidRDefault="008F7B2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D6A11">
              <w:rPr>
                <w:bCs/>
              </w:rPr>
              <w:t>Zakup ładowarki teleskopowej dla Gminy Niepołomice</w:t>
            </w:r>
            <w:r w:rsidR="00CF7835" w:rsidRPr="00BD6A11">
              <w:rPr>
                <w:bCs/>
              </w:rPr>
              <w:t>.</w:t>
            </w:r>
          </w:p>
        </w:tc>
      </w:tr>
      <w:tr w:rsidR="008F7B25" w:rsidRPr="00BD6A11" w14:paraId="4BD55A0E" w14:textId="77777777" w:rsidTr="00F554B1">
        <w:tc>
          <w:tcPr>
            <w:tcW w:w="2269" w:type="dxa"/>
          </w:tcPr>
          <w:p w14:paraId="06F95091" w14:textId="77777777" w:rsidR="008F7B25" w:rsidRPr="00BD6A11" w:rsidRDefault="008F7B25" w:rsidP="00F554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D6A11">
              <w:t>Numer referencyjny:</w:t>
            </w:r>
          </w:p>
        </w:tc>
        <w:tc>
          <w:tcPr>
            <w:tcW w:w="6803" w:type="dxa"/>
          </w:tcPr>
          <w:p w14:paraId="2594783C" w14:textId="020E8764" w:rsidR="008F7B25" w:rsidRPr="00BD6A11" w:rsidRDefault="008F7B25" w:rsidP="00F554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D6A11">
              <w:rPr>
                <w:bCs/>
              </w:rPr>
              <w:t>ZP.271.41.2025</w:t>
            </w:r>
          </w:p>
        </w:tc>
      </w:tr>
    </w:tbl>
    <w:p w14:paraId="7650F1C0" w14:textId="5398A467" w:rsidR="00D665F5" w:rsidRPr="00BD6A11" w:rsidRDefault="008F7B25" w:rsidP="00CF7835">
      <w:pPr>
        <w:spacing w:before="480" w:line="360" w:lineRule="auto"/>
        <w:jc w:val="both"/>
      </w:pPr>
      <w:r w:rsidRPr="00BD6A11">
        <w:t xml:space="preserve"> </w:t>
      </w:r>
      <w:r w:rsidR="00D665F5" w:rsidRPr="00BD6A11">
        <w:t>Zamawiający, działając na podstawie art. 22</w:t>
      </w:r>
      <w:r w:rsidR="00601802" w:rsidRPr="00BD6A11">
        <w:t>2</w:t>
      </w:r>
      <w:r w:rsidR="00D665F5" w:rsidRPr="00BD6A11">
        <w:t xml:space="preserve"> ust. 5 </w:t>
      </w:r>
      <w:r w:rsidR="00D665F5" w:rsidRPr="00BD6A11">
        <w:rPr>
          <w:bCs/>
        </w:rPr>
        <w:t>ustawy z dnia 11 września 2019r. Prawo zamówień publicznych</w:t>
      </w:r>
      <w:r w:rsidR="00D665F5" w:rsidRPr="00BD6A11">
        <w:t xml:space="preserve"> </w:t>
      </w:r>
      <w:r w:rsidRPr="00BD6A11">
        <w:t>(</w:t>
      </w:r>
      <w:proofErr w:type="spellStart"/>
      <w:r w:rsidRPr="00BD6A11">
        <w:t>t.j</w:t>
      </w:r>
      <w:proofErr w:type="spellEnd"/>
      <w:r w:rsidRPr="00BD6A11">
        <w:t>. Dz. U. z 2024 poz. 1320)</w:t>
      </w:r>
      <w:r w:rsidR="00490DC0" w:rsidRPr="00BD6A11">
        <w:t xml:space="preserve"> </w:t>
      </w:r>
      <w:r w:rsidR="00D665F5" w:rsidRPr="00BD6A11">
        <w:t>udostępnia</w:t>
      </w:r>
      <w:r w:rsidR="00F95C33" w:rsidRPr="00BD6A11">
        <w:t xml:space="preserve"> </w:t>
      </w:r>
      <w:r w:rsidR="004C7E9B" w:rsidRPr="00BD6A11">
        <w:t>informacj</w:t>
      </w:r>
      <w:r w:rsidR="00577BC6" w:rsidRPr="00BD6A11">
        <w:t>ę</w:t>
      </w:r>
      <w:r w:rsidR="00035488" w:rsidRPr="00BD6A11">
        <w:t xml:space="preserve"> z otwarcia ofert</w:t>
      </w:r>
      <w:r w:rsidR="00577BC6" w:rsidRPr="00BD6A11">
        <w:t>.</w:t>
      </w:r>
    </w:p>
    <w:p w14:paraId="1A574D8F" w14:textId="4C1ED1BB" w:rsidR="00A80738" w:rsidRPr="00BD6A11" w:rsidRDefault="00D665F5" w:rsidP="00CF7835">
      <w:pPr>
        <w:spacing w:before="120" w:after="120" w:line="360" w:lineRule="auto"/>
        <w:jc w:val="both"/>
      </w:pPr>
      <w:r w:rsidRPr="00BD6A11">
        <w:t>Podczas otwarcia ofert, mającego miejsce</w:t>
      </w:r>
      <w:r w:rsidR="00FF4AB1" w:rsidRPr="00BD6A11">
        <w:t xml:space="preserve"> w dniu </w:t>
      </w:r>
      <w:r w:rsidR="008F7B25" w:rsidRPr="00BD6A11">
        <w:t>06/10/2025</w:t>
      </w:r>
      <w:r w:rsidR="00FF4AB1" w:rsidRPr="00BD6A11">
        <w:t xml:space="preserve"> o godz. </w:t>
      </w:r>
      <w:r w:rsidR="008F7B25" w:rsidRPr="00BD6A11">
        <w:t>08:30</w:t>
      </w:r>
      <w:r w:rsidRPr="00BD6A1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D6A11" w14:paraId="228EF18A" w14:textId="77777777" w:rsidTr="000C1C6D">
        <w:tc>
          <w:tcPr>
            <w:tcW w:w="1276" w:type="dxa"/>
            <w:shd w:val="clear" w:color="auto" w:fill="F2F2F2"/>
            <w:vAlign w:val="center"/>
          </w:tcPr>
          <w:p w14:paraId="224735B3" w14:textId="77777777" w:rsidR="00D665F5" w:rsidRPr="00BD6A11" w:rsidRDefault="00960CEB" w:rsidP="003F57CD">
            <w:pPr>
              <w:spacing w:before="120" w:after="120"/>
              <w:jc w:val="center"/>
            </w:pPr>
            <w:r w:rsidRPr="00BD6A11">
              <w:t>O</w:t>
            </w:r>
            <w:r w:rsidR="00D665F5" w:rsidRPr="00BD6A11">
              <w:t>fert</w:t>
            </w:r>
            <w:r w:rsidRPr="00BD6A1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0E3EA32" w14:textId="77777777" w:rsidR="00D665F5" w:rsidRPr="00BD6A11" w:rsidRDefault="00D665F5" w:rsidP="003F57CD">
            <w:pPr>
              <w:spacing w:before="120" w:after="120"/>
              <w:jc w:val="center"/>
            </w:pPr>
            <w:r w:rsidRPr="00BD6A11">
              <w:t>Nazwa</w:t>
            </w:r>
            <w:r w:rsidR="003F57CD" w:rsidRPr="00BD6A11">
              <w:t xml:space="preserve"> </w:t>
            </w:r>
            <w:r w:rsidRPr="00BD6A1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29C55A8" w14:textId="77777777" w:rsidR="00D665F5" w:rsidRPr="00BD6A11" w:rsidRDefault="00D665F5" w:rsidP="003F57CD">
            <w:pPr>
              <w:spacing w:before="120" w:after="120"/>
              <w:jc w:val="center"/>
            </w:pPr>
            <w:r w:rsidRPr="00BD6A11">
              <w:t>Cena oferty</w:t>
            </w:r>
          </w:p>
        </w:tc>
      </w:tr>
      <w:tr w:rsidR="008F7B25" w:rsidRPr="00BD6A11" w14:paraId="569607CC" w14:textId="77777777" w:rsidTr="00F554B1">
        <w:tc>
          <w:tcPr>
            <w:tcW w:w="1276" w:type="dxa"/>
            <w:vAlign w:val="center"/>
          </w:tcPr>
          <w:p w14:paraId="5D049519" w14:textId="6498D0E5" w:rsidR="008F7B25" w:rsidRPr="00BD6A11" w:rsidRDefault="008F7B25" w:rsidP="00F554B1">
            <w:pPr>
              <w:spacing w:before="80" w:after="80"/>
              <w:jc w:val="center"/>
            </w:pPr>
            <w:r w:rsidRPr="00BD6A11">
              <w:t>1</w:t>
            </w:r>
          </w:p>
        </w:tc>
        <w:tc>
          <w:tcPr>
            <w:tcW w:w="4961" w:type="dxa"/>
          </w:tcPr>
          <w:p w14:paraId="13D8D3ED" w14:textId="7BCFD489" w:rsidR="008F7B25" w:rsidRPr="00BD6A11" w:rsidRDefault="008F7B25" w:rsidP="00F554B1">
            <w:pPr>
              <w:spacing w:before="80" w:after="40"/>
            </w:pPr>
            <w:proofErr w:type="spellStart"/>
            <w:r w:rsidRPr="00BD6A11">
              <w:t>Lemarpol</w:t>
            </w:r>
            <w:proofErr w:type="spellEnd"/>
            <w:r w:rsidRPr="00BD6A11">
              <w:t xml:space="preserve"> Wózki Widłowe sp. z o.o.</w:t>
            </w:r>
          </w:p>
          <w:p w14:paraId="0046D789" w14:textId="0036D101" w:rsidR="008F7B25" w:rsidRPr="00BD6A11" w:rsidRDefault="00BD6A11" w:rsidP="00F554B1">
            <w:r>
              <w:t xml:space="preserve">Ul. </w:t>
            </w:r>
            <w:r w:rsidR="008F7B25" w:rsidRPr="00BD6A11">
              <w:t>S. Staszica</w:t>
            </w:r>
            <w:r w:rsidR="008F7B25" w:rsidRPr="00BD6A11">
              <w:t xml:space="preserve"> </w:t>
            </w:r>
            <w:r w:rsidR="008F7B25" w:rsidRPr="00BD6A11">
              <w:t>21</w:t>
            </w:r>
            <w:r w:rsidR="008F7B25" w:rsidRPr="00BD6A11">
              <w:t xml:space="preserve"> </w:t>
            </w:r>
          </w:p>
          <w:p w14:paraId="38C74B3B" w14:textId="0EB31CBF" w:rsidR="008F7B25" w:rsidRPr="00BD6A11" w:rsidRDefault="008F7B25" w:rsidP="00F554B1">
            <w:pPr>
              <w:spacing w:after="80"/>
              <w:jc w:val="both"/>
            </w:pPr>
            <w:r w:rsidRPr="00BD6A11">
              <w:t>32-640</w:t>
            </w:r>
            <w:r w:rsidRPr="00BD6A11">
              <w:t xml:space="preserve"> </w:t>
            </w:r>
            <w:r w:rsidRPr="00BD6A11">
              <w:t>Zator</w:t>
            </w:r>
          </w:p>
        </w:tc>
        <w:tc>
          <w:tcPr>
            <w:tcW w:w="2835" w:type="dxa"/>
            <w:vAlign w:val="center"/>
          </w:tcPr>
          <w:p w14:paraId="509DF392" w14:textId="4495C25F" w:rsidR="008F7B25" w:rsidRPr="00BD6A11" w:rsidRDefault="008F7B25" w:rsidP="00F554B1">
            <w:pPr>
              <w:spacing w:before="80" w:after="80"/>
              <w:jc w:val="center"/>
            </w:pPr>
            <w:r w:rsidRPr="00BD6A11">
              <w:t>825 386.32 zł</w:t>
            </w:r>
          </w:p>
        </w:tc>
      </w:tr>
      <w:tr w:rsidR="008F7B25" w:rsidRPr="00BD6A11" w14:paraId="1CC9EFEB" w14:textId="77777777" w:rsidTr="00F554B1">
        <w:tc>
          <w:tcPr>
            <w:tcW w:w="1276" w:type="dxa"/>
            <w:vAlign w:val="center"/>
          </w:tcPr>
          <w:p w14:paraId="404E9BE4" w14:textId="1D5BD0F3" w:rsidR="008F7B25" w:rsidRPr="00BD6A11" w:rsidRDefault="008F7B25" w:rsidP="00F554B1">
            <w:pPr>
              <w:spacing w:before="80" w:after="80"/>
              <w:jc w:val="center"/>
            </w:pPr>
            <w:r w:rsidRPr="00BD6A11">
              <w:t>2</w:t>
            </w:r>
          </w:p>
        </w:tc>
        <w:tc>
          <w:tcPr>
            <w:tcW w:w="4961" w:type="dxa"/>
          </w:tcPr>
          <w:p w14:paraId="22BF4A74" w14:textId="4DC741D5" w:rsidR="008F7B25" w:rsidRPr="00BD6A11" w:rsidRDefault="008F7B25" w:rsidP="00F554B1">
            <w:pPr>
              <w:spacing w:before="80" w:after="40"/>
            </w:pPr>
            <w:r w:rsidRPr="00BD6A11">
              <w:t>Tom Widłak Tomasz Iwaszko</w:t>
            </w:r>
          </w:p>
          <w:p w14:paraId="1F9808B4" w14:textId="4EE00239" w:rsidR="008F7B25" w:rsidRPr="00BD6A11" w:rsidRDefault="008F7B25" w:rsidP="00F554B1">
            <w:r w:rsidRPr="00BD6A11">
              <w:t>Wichrowa</w:t>
            </w:r>
            <w:r w:rsidRPr="00BD6A11">
              <w:t xml:space="preserve"> </w:t>
            </w:r>
            <w:r w:rsidRPr="00BD6A11">
              <w:t>3</w:t>
            </w:r>
            <w:r w:rsidR="00BD6A11">
              <w:t xml:space="preserve">, </w:t>
            </w:r>
            <w:r w:rsidR="00BD6A11" w:rsidRPr="00BD6A11">
              <w:t>Dominów</w:t>
            </w:r>
          </w:p>
          <w:p w14:paraId="26929C96" w14:textId="5AFF3020" w:rsidR="008F7B25" w:rsidRPr="00BD6A11" w:rsidRDefault="008F7B25" w:rsidP="00F554B1">
            <w:pPr>
              <w:spacing w:after="80"/>
              <w:jc w:val="both"/>
            </w:pPr>
            <w:r w:rsidRPr="00BD6A11">
              <w:t>20-388</w:t>
            </w:r>
            <w:r w:rsidRPr="00BD6A11">
              <w:t xml:space="preserve"> </w:t>
            </w:r>
            <w:r w:rsidR="00BD6A11">
              <w:t xml:space="preserve">Lublin </w:t>
            </w:r>
          </w:p>
        </w:tc>
        <w:tc>
          <w:tcPr>
            <w:tcW w:w="2835" w:type="dxa"/>
            <w:vAlign w:val="center"/>
          </w:tcPr>
          <w:p w14:paraId="618DECFF" w14:textId="3800A8B5" w:rsidR="008F7B25" w:rsidRPr="00BD6A11" w:rsidRDefault="008F7B25" w:rsidP="00F554B1">
            <w:pPr>
              <w:spacing w:before="80" w:after="80"/>
              <w:jc w:val="center"/>
            </w:pPr>
            <w:r w:rsidRPr="00BD6A11">
              <w:t>909 664.95 zł</w:t>
            </w:r>
          </w:p>
        </w:tc>
      </w:tr>
      <w:tr w:rsidR="008F7B25" w:rsidRPr="00BD6A11" w14:paraId="10EB775C" w14:textId="77777777" w:rsidTr="00F554B1">
        <w:tc>
          <w:tcPr>
            <w:tcW w:w="1276" w:type="dxa"/>
            <w:vAlign w:val="center"/>
          </w:tcPr>
          <w:p w14:paraId="0C55044B" w14:textId="4A9B881B" w:rsidR="008F7B25" w:rsidRPr="00BD6A11" w:rsidRDefault="008F7B25" w:rsidP="00F554B1">
            <w:pPr>
              <w:spacing w:before="80" w:after="80"/>
              <w:jc w:val="center"/>
            </w:pPr>
            <w:r w:rsidRPr="00BD6A11">
              <w:t>3</w:t>
            </w:r>
          </w:p>
        </w:tc>
        <w:tc>
          <w:tcPr>
            <w:tcW w:w="4961" w:type="dxa"/>
          </w:tcPr>
          <w:p w14:paraId="3492713C" w14:textId="53031D02" w:rsidR="008F7B25" w:rsidRPr="00BD6A11" w:rsidRDefault="008F7B25" w:rsidP="00F554B1">
            <w:pPr>
              <w:spacing w:before="80" w:after="40"/>
            </w:pPr>
            <w:proofErr w:type="spellStart"/>
            <w:r w:rsidRPr="00BD6A11">
              <w:t>Renlift</w:t>
            </w:r>
            <w:proofErr w:type="spellEnd"/>
            <w:r w:rsidRPr="00BD6A11">
              <w:t xml:space="preserve"> Renata Iwaszko</w:t>
            </w:r>
          </w:p>
          <w:p w14:paraId="5503C621" w14:textId="77777777" w:rsidR="00BD6A11" w:rsidRPr="00BD6A11" w:rsidRDefault="00BD6A11" w:rsidP="00BD6A11">
            <w:r w:rsidRPr="00BD6A11">
              <w:t>Wichrowa 3</w:t>
            </w:r>
            <w:r>
              <w:t xml:space="preserve">, </w:t>
            </w:r>
            <w:r w:rsidRPr="00BD6A11">
              <w:t>Dominów</w:t>
            </w:r>
          </w:p>
          <w:p w14:paraId="64184ADE" w14:textId="0CD4B243" w:rsidR="008F7B25" w:rsidRPr="00BD6A11" w:rsidRDefault="00BD6A11" w:rsidP="00BD6A11">
            <w:pPr>
              <w:spacing w:after="80"/>
              <w:jc w:val="both"/>
            </w:pPr>
            <w:r w:rsidRPr="00BD6A11">
              <w:t xml:space="preserve">20-388 </w:t>
            </w:r>
            <w:r>
              <w:t>Lublin</w:t>
            </w:r>
          </w:p>
        </w:tc>
        <w:tc>
          <w:tcPr>
            <w:tcW w:w="2835" w:type="dxa"/>
            <w:vAlign w:val="center"/>
          </w:tcPr>
          <w:p w14:paraId="12FD0D14" w14:textId="787BADF2" w:rsidR="008F7B25" w:rsidRPr="00BD6A11" w:rsidRDefault="008F7B25" w:rsidP="00F554B1">
            <w:pPr>
              <w:spacing w:before="80" w:after="80"/>
              <w:jc w:val="center"/>
            </w:pPr>
            <w:r w:rsidRPr="00BD6A11">
              <w:t>821 117.25 zł</w:t>
            </w:r>
          </w:p>
        </w:tc>
      </w:tr>
    </w:tbl>
    <w:p w14:paraId="429D3247" w14:textId="77777777" w:rsidR="0069085C" w:rsidRPr="00BD6A11" w:rsidRDefault="0069085C" w:rsidP="00A80738">
      <w:pPr>
        <w:spacing w:before="120" w:after="120"/>
        <w:jc w:val="both"/>
      </w:pPr>
    </w:p>
    <w:p w14:paraId="239EB0C6" w14:textId="77777777" w:rsidR="00577BC6" w:rsidRPr="00BD6A11" w:rsidRDefault="00577BC6" w:rsidP="00A80738">
      <w:pPr>
        <w:spacing w:before="120" w:after="120"/>
        <w:jc w:val="both"/>
      </w:pPr>
    </w:p>
    <w:p w14:paraId="38953BBB" w14:textId="3FF7A72B" w:rsidR="00C236D3" w:rsidRPr="00BD6A11" w:rsidRDefault="00C236D3" w:rsidP="00173B20">
      <w:pPr>
        <w:jc w:val="right"/>
      </w:pPr>
    </w:p>
    <w:sectPr w:rsidR="00C236D3" w:rsidRPr="00BD6A1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A3AAB" w14:textId="77777777" w:rsidR="00DE3267" w:rsidRDefault="00DE3267">
      <w:r>
        <w:separator/>
      </w:r>
    </w:p>
  </w:endnote>
  <w:endnote w:type="continuationSeparator" w:id="0">
    <w:p w14:paraId="643C0BD7" w14:textId="77777777" w:rsidR="00DE3267" w:rsidRDefault="00DE3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87A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9DD9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05E7C" w14:textId="43FE83DF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292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B5DDFE" w14:textId="77777777" w:rsidR="009F189D" w:rsidRDefault="009F189D">
    <w:pPr>
      <w:pStyle w:val="Stopka"/>
      <w:tabs>
        <w:tab w:val="clear" w:pos="4536"/>
      </w:tabs>
      <w:jc w:val="center"/>
    </w:pPr>
  </w:p>
  <w:p w14:paraId="611243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00091" w14:textId="77777777" w:rsidR="00DE3267" w:rsidRDefault="00DE3267">
      <w:r>
        <w:separator/>
      </w:r>
    </w:p>
  </w:footnote>
  <w:footnote w:type="continuationSeparator" w:id="0">
    <w:p w14:paraId="44275463" w14:textId="77777777" w:rsidR="00DE3267" w:rsidRDefault="00DE3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BD3EF" w14:textId="77777777" w:rsidR="008F7B25" w:rsidRDefault="008F7B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050B" w14:textId="77777777" w:rsidR="008F7B25" w:rsidRDefault="008F7B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78DF7" w14:textId="77777777" w:rsidR="008F7B25" w:rsidRDefault="008F7B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26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8F7B25"/>
    <w:rsid w:val="00960CEB"/>
    <w:rsid w:val="009D19BD"/>
    <w:rsid w:val="009F189D"/>
    <w:rsid w:val="00A80738"/>
    <w:rsid w:val="00BD6A11"/>
    <w:rsid w:val="00C236D3"/>
    <w:rsid w:val="00C659E2"/>
    <w:rsid w:val="00CB0802"/>
    <w:rsid w:val="00CF7835"/>
    <w:rsid w:val="00D5692A"/>
    <w:rsid w:val="00D665F5"/>
    <w:rsid w:val="00D7128F"/>
    <w:rsid w:val="00DE326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E16C20"/>
  <w15:chartTrackingRefBased/>
  <w15:docId w15:val="{BF28A055-C481-45D8-8869-AD764C78B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2025-10-06T06:45:00Z</cp:lastPrinted>
  <dcterms:created xsi:type="dcterms:W3CDTF">2025-10-06T06:45:00Z</dcterms:created>
  <dcterms:modified xsi:type="dcterms:W3CDTF">2025-10-06T06:45:00Z</dcterms:modified>
</cp:coreProperties>
</file>