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D757A" w14:textId="77777777" w:rsidR="00FA76C9" w:rsidRPr="00240E71" w:rsidRDefault="00FA76C9" w:rsidP="00FA76C9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1A545FD7">
          <v:roundrect id="AutoShape 2" o:spid="_x0000_s1027" style="position:absolute;left:0;text-align:left;margin-left:-61.5pt;margin-top:2.6pt;width:162pt;height:1in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DC08FE6" w14:textId="77777777" w:rsidR="00FA76C9" w:rsidRDefault="00FA76C9" w:rsidP="00FA76C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F5D6ECD" w14:textId="77777777" w:rsidR="00FA76C9" w:rsidRPr="0022732C" w:rsidRDefault="00FA76C9" w:rsidP="00FA76C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E709F3E" w14:textId="77777777" w:rsidR="00FA76C9" w:rsidRDefault="00FA76C9" w:rsidP="00FA76C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199CF29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4AD363A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4064335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F4D36EC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040E070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43EF0752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43F8BE70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8AEACE0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2ACD37" w14:textId="77777777" w:rsidR="00FA76C9" w:rsidRPr="0022732C" w:rsidRDefault="00FA76C9" w:rsidP="00FA76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50F8788" w14:textId="77777777" w:rsidR="00FA76C9" w:rsidRDefault="00FA76C9" w:rsidP="00FA76C9">
      <w:pPr>
        <w:spacing w:line="360" w:lineRule="auto"/>
      </w:pPr>
      <w:r>
        <w:t>Do: Nazwa i siedziba Zamawiającego:</w:t>
      </w:r>
    </w:p>
    <w:p w14:paraId="5FCF29FF" w14:textId="77777777" w:rsidR="00FA76C9" w:rsidRPr="00C44BB7" w:rsidRDefault="00FA76C9" w:rsidP="00FA76C9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298B0151" w14:textId="77777777" w:rsidR="00FA76C9" w:rsidRPr="00C44BB7" w:rsidRDefault="00FA76C9" w:rsidP="00FA76C9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54BE468F" w14:textId="77777777" w:rsidR="00FA76C9" w:rsidRDefault="00FA76C9" w:rsidP="00FA76C9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22A5B664" w14:textId="77777777" w:rsidR="00FA76C9" w:rsidRDefault="00FA76C9" w:rsidP="00FA76C9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4A52D705" w14:textId="77777777" w:rsidR="00FA76C9" w:rsidRDefault="00FA76C9" w:rsidP="00FA76C9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670FB999" w14:textId="77777777" w:rsidR="00FA76C9" w:rsidRDefault="00FA76C9" w:rsidP="00FA76C9">
      <w:pPr>
        <w:ind w:firstLine="3969"/>
        <w:rPr>
          <w:b/>
        </w:rPr>
      </w:pPr>
    </w:p>
    <w:p w14:paraId="61501A2A" w14:textId="06892418" w:rsidR="00FA76C9" w:rsidRPr="009762D8" w:rsidRDefault="00FA76C9" w:rsidP="00FA76C9">
      <w:pPr>
        <w:widowControl w:val="0"/>
        <w:ind w:right="1"/>
        <w:jc w:val="both"/>
        <w:rPr>
          <w:sz w:val="22"/>
          <w:szCs w:val="22"/>
        </w:rPr>
      </w:pPr>
      <w:r w:rsidRPr="009762D8">
        <w:rPr>
          <w:sz w:val="22"/>
          <w:szCs w:val="22"/>
        </w:rPr>
        <w:t xml:space="preserve">Przystępując do postępowania o udzielenie zamówienia publicznego, którego przedmiotem jest </w:t>
      </w:r>
      <w:r w:rsidRPr="00C45F44">
        <w:rPr>
          <w:b/>
          <w:sz w:val="22"/>
          <w:szCs w:val="22"/>
        </w:rPr>
        <w:t xml:space="preserve">Dzierżawa modułów programów: Petrel, </w:t>
      </w:r>
      <w:proofErr w:type="spellStart"/>
      <w:r w:rsidRPr="00C45F44">
        <w:rPr>
          <w:b/>
          <w:sz w:val="22"/>
          <w:szCs w:val="22"/>
        </w:rPr>
        <w:t>Techlog</w:t>
      </w:r>
      <w:proofErr w:type="spellEnd"/>
      <w:r w:rsidRPr="00C45F44">
        <w:rPr>
          <w:b/>
          <w:sz w:val="22"/>
          <w:szCs w:val="22"/>
        </w:rPr>
        <w:t xml:space="preserve">, </w:t>
      </w:r>
      <w:proofErr w:type="spellStart"/>
      <w:r w:rsidRPr="00C45F44">
        <w:rPr>
          <w:b/>
          <w:sz w:val="22"/>
          <w:szCs w:val="22"/>
        </w:rPr>
        <w:t>Petromod</w:t>
      </w:r>
      <w:proofErr w:type="spellEnd"/>
      <w:r w:rsidRPr="00C45F44">
        <w:rPr>
          <w:b/>
          <w:sz w:val="22"/>
          <w:szCs w:val="22"/>
        </w:rPr>
        <w:t xml:space="preserve"> lub równoważnych - na okres 1 miesiąca na potrzeby </w:t>
      </w:r>
      <w:proofErr w:type="spellStart"/>
      <w:r w:rsidRPr="00C45F44">
        <w:rPr>
          <w:b/>
          <w:sz w:val="22"/>
          <w:szCs w:val="22"/>
        </w:rPr>
        <w:t>WGGiOŚ</w:t>
      </w:r>
      <w:proofErr w:type="spellEnd"/>
      <w:r w:rsidRPr="009762D8">
        <w:rPr>
          <w:b/>
          <w:sz w:val="22"/>
          <w:szCs w:val="22"/>
        </w:rPr>
        <w:t>, nr sprawy: KC</w:t>
      </w:r>
      <w:r>
        <w:rPr>
          <w:b/>
          <w:sz w:val="22"/>
          <w:szCs w:val="22"/>
        </w:rPr>
        <w:t>-DE</w:t>
      </w:r>
      <w:r w:rsidRPr="009762D8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99</w:t>
      </w:r>
      <w:r w:rsidRPr="009762D8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9762D8">
        <w:rPr>
          <w:b/>
          <w:sz w:val="22"/>
          <w:szCs w:val="22"/>
        </w:rPr>
        <w:t xml:space="preserve"> </w:t>
      </w:r>
      <w:r w:rsidRPr="009762D8">
        <w:rPr>
          <w:sz w:val="22"/>
          <w:szCs w:val="22"/>
        </w:rPr>
        <w:t>oferuję realizację przedmiotu zamówienia, zgodnie z zasadami określonymi w specyfikacji warunków zamówienia.</w:t>
      </w:r>
    </w:p>
    <w:p w14:paraId="5908B990" w14:textId="77777777" w:rsidR="00FA76C9" w:rsidRDefault="00FA76C9" w:rsidP="00FA76C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C3B044" w14:textId="77777777" w:rsidR="00FA76C9" w:rsidRDefault="00FA76C9" w:rsidP="00FA76C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744DEA34" w14:textId="77777777" w:rsidR="00FA76C9" w:rsidRDefault="00FA76C9" w:rsidP="00FA76C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C1ED45C" w14:textId="77777777" w:rsidR="00FA76C9" w:rsidRDefault="00FA76C9" w:rsidP="00FA76C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5C5B6D8" w14:textId="77777777" w:rsidR="00FA76C9" w:rsidRPr="009762D8" w:rsidRDefault="00FA76C9" w:rsidP="00FA76C9">
      <w:pPr>
        <w:widowControl w:val="0"/>
        <w:ind w:right="1"/>
        <w:jc w:val="both"/>
        <w:rPr>
          <w:b/>
          <w:sz w:val="22"/>
          <w:szCs w:val="22"/>
        </w:rPr>
      </w:pPr>
    </w:p>
    <w:p w14:paraId="3D046C30" w14:textId="77777777" w:rsidR="00FA76C9" w:rsidRPr="009762D8" w:rsidRDefault="00FA76C9" w:rsidP="00FA76C9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Termin realizacji zamówienia: </w:t>
      </w:r>
      <w:r w:rsidRPr="000017A6">
        <w:rPr>
          <w:b/>
          <w:sz w:val="22"/>
          <w:szCs w:val="22"/>
        </w:rPr>
        <w:t xml:space="preserve">przez </w:t>
      </w:r>
      <w:r>
        <w:rPr>
          <w:b/>
          <w:sz w:val="22"/>
          <w:szCs w:val="22"/>
        </w:rPr>
        <w:t>1</w:t>
      </w:r>
      <w:r w:rsidRPr="000017A6">
        <w:rPr>
          <w:b/>
          <w:sz w:val="22"/>
          <w:szCs w:val="22"/>
        </w:rPr>
        <w:t xml:space="preserve"> miesi</w:t>
      </w:r>
      <w:r>
        <w:rPr>
          <w:b/>
          <w:sz w:val="22"/>
          <w:szCs w:val="22"/>
        </w:rPr>
        <w:t>ąc</w:t>
      </w:r>
    </w:p>
    <w:p w14:paraId="6DB740AE" w14:textId="77777777" w:rsidR="00FA76C9" w:rsidRPr="009762D8" w:rsidRDefault="00FA76C9" w:rsidP="00FA76C9">
      <w:pPr>
        <w:widowControl w:val="0"/>
        <w:ind w:right="1"/>
        <w:jc w:val="both"/>
        <w:rPr>
          <w:b/>
          <w:sz w:val="22"/>
          <w:szCs w:val="22"/>
        </w:rPr>
      </w:pPr>
    </w:p>
    <w:p w14:paraId="2A394BD9" w14:textId="77777777" w:rsidR="00FA76C9" w:rsidRDefault="00FA76C9" w:rsidP="00FA76C9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Czas reakcji na wsparcie techniczne</w:t>
      </w:r>
      <w:r w:rsidRPr="009762D8">
        <w:rPr>
          <w:b/>
          <w:sz w:val="22"/>
          <w:szCs w:val="22"/>
        </w:rPr>
        <w:t xml:space="preserve"> wynosi:</w:t>
      </w:r>
      <w:r w:rsidRPr="009762D8">
        <w:rPr>
          <w:sz w:val="22"/>
          <w:szCs w:val="22"/>
        </w:rPr>
        <w:t xml:space="preserve"> ………………. </w:t>
      </w:r>
      <w:r>
        <w:rPr>
          <w:sz w:val="22"/>
          <w:szCs w:val="22"/>
        </w:rPr>
        <w:t>dni</w:t>
      </w:r>
      <w:r w:rsidRPr="009762D8">
        <w:rPr>
          <w:sz w:val="22"/>
          <w:szCs w:val="22"/>
        </w:rPr>
        <w:t xml:space="preserve"> </w:t>
      </w:r>
      <w:r w:rsidRPr="009762D8">
        <w:rPr>
          <w:i/>
          <w:sz w:val="22"/>
          <w:szCs w:val="22"/>
        </w:rPr>
        <w:t>(</w:t>
      </w:r>
      <w:r w:rsidRPr="009762D8">
        <w:rPr>
          <w:i/>
          <w:sz w:val="22"/>
          <w:szCs w:val="22"/>
          <w:highlight w:val="yellow"/>
        </w:rPr>
        <w:t>kryterium oceny ofert</w:t>
      </w:r>
      <w:r w:rsidRPr="009762D8">
        <w:rPr>
          <w:i/>
          <w:sz w:val="22"/>
          <w:szCs w:val="22"/>
        </w:rPr>
        <w:t>)</w:t>
      </w:r>
    </w:p>
    <w:p w14:paraId="731F8863" w14:textId="77777777" w:rsidR="00FA76C9" w:rsidRDefault="00FA76C9" w:rsidP="00FA76C9">
      <w:pPr>
        <w:widowControl w:val="0"/>
        <w:ind w:right="1"/>
        <w:jc w:val="both"/>
        <w:rPr>
          <w:i/>
          <w:sz w:val="22"/>
          <w:szCs w:val="22"/>
        </w:rPr>
      </w:pPr>
    </w:p>
    <w:p w14:paraId="1BC045E3" w14:textId="77777777" w:rsidR="00FA76C9" w:rsidRPr="003056EE" w:rsidRDefault="00FA76C9" w:rsidP="00FA76C9">
      <w:pPr>
        <w:widowControl w:val="0"/>
        <w:ind w:right="1"/>
        <w:jc w:val="both"/>
        <w:rPr>
          <w:b/>
          <w:bCs/>
          <w:iCs/>
          <w:sz w:val="22"/>
          <w:szCs w:val="22"/>
        </w:rPr>
      </w:pPr>
      <w:r w:rsidRPr="003056EE">
        <w:rPr>
          <w:b/>
          <w:bCs/>
          <w:iCs/>
          <w:sz w:val="22"/>
          <w:szCs w:val="22"/>
        </w:rPr>
        <w:t>Termin dostawy modułów: do 5 dni od daty podpisania umowy</w:t>
      </w:r>
    </w:p>
    <w:p w14:paraId="3A45DC1F" w14:textId="77777777" w:rsidR="00FA76C9" w:rsidRDefault="00FA76C9" w:rsidP="00FA76C9">
      <w:pPr>
        <w:ind w:right="425"/>
        <w:rPr>
          <w:b/>
          <w:sz w:val="22"/>
          <w:szCs w:val="22"/>
        </w:rPr>
      </w:pPr>
    </w:p>
    <w:p w14:paraId="251A761E" w14:textId="77777777" w:rsidR="00FA76C9" w:rsidRDefault="00FA76C9" w:rsidP="00FA76C9">
      <w:pP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36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119"/>
        <w:gridCol w:w="992"/>
        <w:gridCol w:w="1134"/>
        <w:gridCol w:w="2410"/>
        <w:gridCol w:w="995"/>
      </w:tblGrid>
      <w:tr w:rsidR="00FA76C9" w14:paraId="51AC767C" w14:textId="77777777" w:rsidTr="008E3907">
        <w:trPr>
          <w:trHeight w:val="361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32231C" w14:textId="77777777" w:rsidR="00FA76C9" w:rsidRPr="001F450F" w:rsidRDefault="00FA76C9" w:rsidP="008E3907">
            <w:pPr>
              <w:jc w:val="center"/>
              <w:rPr>
                <w:b/>
                <w:bCs/>
                <w:sz w:val="20"/>
              </w:rPr>
            </w:pPr>
            <w:r w:rsidRPr="001F450F">
              <w:rPr>
                <w:b/>
                <w:bCs/>
                <w:sz w:val="18"/>
                <w:szCs w:val="18"/>
              </w:rPr>
              <w:t>L.p</w:t>
            </w:r>
            <w:r w:rsidRPr="001F450F">
              <w:rPr>
                <w:b/>
                <w:bCs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79A437" w14:textId="77777777" w:rsidR="00FA76C9" w:rsidRPr="001F450F" w:rsidRDefault="00FA76C9" w:rsidP="008E3907">
            <w:pPr>
              <w:widowControl w:val="0"/>
              <w:ind w:right="1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Nazwa modułu oprogramowania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9DB0EB" w14:textId="77777777" w:rsidR="00FA76C9" w:rsidRPr="001F450F" w:rsidRDefault="00FA76C9" w:rsidP="008E3907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98F72C" w14:textId="77777777" w:rsidR="00FA76C9" w:rsidRPr="001F450F" w:rsidRDefault="00FA76C9" w:rsidP="008E3907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4F179F" w14:textId="77777777" w:rsidR="00FA76C9" w:rsidRPr="001F450F" w:rsidRDefault="00FA76C9" w:rsidP="008E3907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Cena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9F0ED" w14:textId="77777777" w:rsidR="00FA76C9" w:rsidRPr="001F450F" w:rsidRDefault="00FA76C9" w:rsidP="008E3907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Iloczyn kol.2, 3 i 4</w:t>
            </w:r>
          </w:p>
        </w:tc>
      </w:tr>
      <w:tr w:rsidR="00FA76C9" w14:paraId="4B4748F1" w14:textId="77777777" w:rsidTr="008E3907">
        <w:trPr>
          <w:trHeight w:val="234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4A4A56" w14:textId="77777777" w:rsidR="00FA76C9" w:rsidRDefault="00FA76C9" w:rsidP="008E390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12B689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F171D2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A86D23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6FCEA1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56B414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FA76C9" w14:paraId="25E13B29" w14:textId="77777777" w:rsidTr="008E3907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6320D" w14:textId="77777777" w:rsidR="00FA76C9" w:rsidRDefault="00FA76C9" w:rsidP="008E390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7AD0CC" w14:textId="77777777" w:rsidR="00FA76C9" w:rsidRPr="00F7229A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Petrel Data </w:t>
            </w:r>
            <w:proofErr w:type="spellStart"/>
            <w:r>
              <w:rPr>
                <w:b/>
                <w:sz w:val="18"/>
                <w:szCs w:val="18"/>
              </w:rPr>
              <w:t>analysis</w:t>
            </w:r>
            <w:proofErr w:type="spellEnd"/>
            <w:r>
              <w:rPr>
                <w:b/>
                <w:sz w:val="18"/>
                <w:szCs w:val="18"/>
              </w:rPr>
              <w:t xml:space="preserve"> USD</w:t>
            </w:r>
            <w:r w:rsidRPr="00F7229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lub równoważny 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A9052B" w14:textId="77777777" w:rsidR="00FA76C9" w:rsidRDefault="00FA76C9" w:rsidP="008E3907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37FB0C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1A6A637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143884A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6D03F8C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E22AE54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386CFDD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A76C9" w14:paraId="2AC8510A" w14:textId="77777777" w:rsidTr="008E3907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A7609F" w14:textId="77777777" w:rsidR="00FA76C9" w:rsidRDefault="00FA76C9" w:rsidP="008E390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C328D9A" w14:textId="77777777" w:rsidR="00FA76C9" w:rsidRPr="00CE60CA" w:rsidRDefault="00FA76C9" w:rsidP="008E3907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r w:rsidRPr="00CE60CA">
              <w:rPr>
                <w:b/>
                <w:sz w:val="18"/>
                <w:szCs w:val="18"/>
                <w:lang w:val="en-US"/>
              </w:rPr>
              <w:t>Petrel Petrophysical Modeling</w:t>
            </w:r>
            <w:r w:rsidRPr="00CE60CA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CE60CA">
              <w:rPr>
                <w:sz w:val="18"/>
                <w:szCs w:val="18"/>
                <w:lang w:val="en-US"/>
              </w:rPr>
              <w:t>lub</w:t>
            </w:r>
            <w:proofErr w:type="spellEnd"/>
            <w:r w:rsidRPr="00CE60C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60CA">
              <w:rPr>
                <w:sz w:val="18"/>
                <w:szCs w:val="18"/>
                <w:lang w:val="en-US"/>
              </w:rPr>
              <w:t>równoważny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A6F1E9E" w14:textId="77777777" w:rsidR="00FA76C9" w:rsidRDefault="00FA76C9" w:rsidP="008E3907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3F66CCA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FB84F9C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1CD2DF6D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0D22493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8D1FC48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A76C9" w14:paraId="529BACC0" w14:textId="77777777" w:rsidTr="008E3907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D9C246" w14:textId="77777777" w:rsidR="00FA76C9" w:rsidRDefault="00FA76C9" w:rsidP="008E390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9FEE8DE" w14:textId="77777777" w:rsidR="00FA76C9" w:rsidRPr="00D90326" w:rsidRDefault="00FA76C9" w:rsidP="008E3907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Techlog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Base</w:t>
            </w:r>
            <w:r w:rsidRPr="00D90326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D90326">
              <w:rPr>
                <w:sz w:val="18"/>
                <w:szCs w:val="18"/>
                <w:lang w:val="en-US"/>
              </w:rPr>
              <w:t>lub</w:t>
            </w:r>
            <w:proofErr w:type="spellEnd"/>
            <w:r w:rsidRPr="00D90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0326">
              <w:rPr>
                <w:sz w:val="18"/>
                <w:szCs w:val="18"/>
                <w:lang w:val="en-US"/>
              </w:rPr>
              <w:t>równoważny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………………………………..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3388D00" w14:textId="77777777" w:rsidR="00FA76C9" w:rsidRDefault="00FA76C9" w:rsidP="008E3907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B8618AE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6DC9B1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18DF5628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AF9019D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DBFD002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A76C9" w14:paraId="2D0DEF33" w14:textId="77777777" w:rsidTr="008E3907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3F1B4A" w14:textId="77777777" w:rsidR="00FA76C9" w:rsidRDefault="00FA76C9" w:rsidP="008E390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506C20B" w14:textId="77777777" w:rsidR="00FA76C9" w:rsidRPr="00675104" w:rsidRDefault="00FA76C9" w:rsidP="008E3907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Techlog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Quanti</w:t>
            </w:r>
            <w:proofErr w:type="spellEnd"/>
            <w:r>
              <w:rPr>
                <w:b/>
                <w:sz w:val="18"/>
                <w:szCs w:val="18"/>
              </w:rPr>
              <w:t xml:space="preserve"> Elan </w:t>
            </w:r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 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F4F09DF" w14:textId="77777777" w:rsidR="00FA76C9" w:rsidRDefault="00FA76C9" w:rsidP="008E3907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3A7CBE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CD03881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2B14582C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6876960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3E25619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A76C9" w14:paraId="40CF2FF2" w14:textId="77777777" w:rsidTr="008E3907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9E4382" w14:textId="77777777" w:rsidR="00FA76C9" w:rsidRDefault="00FA76C9" w:rsidP="008E390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4908CBE" w14:textId="77777777" w:rsidR="00FA76C9" w:rsidRPr="00675104" w:rsidRDefault="00FA76C9" w:rsidP="008E3907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Techlog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Ouanti</w:t>
            </w:r>
            <w:proofErr w:type="spellEnd"/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 ……………………………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8744FE7" w14:textId="77777777" w:rsidR="00FA76C9" w:rsidRDefault="00FA76C9" w:rsidP="008E3907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12A4CEC" w14:textId="77777777" w:rsidR="00FA76C9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ED5EB2D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FABF756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33C7DDB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B4E559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A76C9" w14:paraId="47DF22D1" w14:textId="77777777" w:rsidTr="008E3907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6F1B9F" w14:textId="77777777" w:rsidR="00FA76C9" w:rsidRDefault="00FA76C9" w:rsidP="008E390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C839242" w14:textId="77777777" w:rsidR="00FA76C9" w:rsidRDefault="00FA76C9" w:rsidP="008E3907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PetroMode</w:t>
            </w:r>
            <w:proofErr w:type="spellEnd"/>
            <w:r>
              <w:rPr>
                <w:b/>
                <w:sz w:val="18"/>
                <w:szCs w:val="18"/>
              </w:rPr>
              <w:t xml:space="preserve"> 3D </w:t>
            </w:r>
            <w:proofErr w:type="spellStart"/>
            <w:r>
              <w:rPr>
                <w:b/>
                <w:sz w:val="18"/>
                <w:szCs w:val="18"/>
              </w:rPr>
              <w:t>core</w:t>
            </w:r>
            <w:proofErr w:type="spellEnd"/>
            <w:r>
              <w:rPr>
                <w:b/>
                <w:sz w:val="18"/>
                <w:szCs w:val="18"/>
              </w:rPr>
              <w:t xml:space="preserve"> …………………………..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E8EAC3E" w14:textId="77777777" w:rsidR="00FA76C9" w:rsidRDefault="00FA76C9" w:rsidP="008E3907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2729E30" w14:textId="77777777" w:rsidR="00FA76C9" w:rsidRPr="009A2C37" w:rsidRDefault="00FA76C9" w:rsidP="008E3907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2B8536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2AA22011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8B4EF8A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0563FEC" w14:textId="77777777" w:rsidR="00FA76C9" w:rsidRDefault="00FA76C9" w:rsidP="008E3907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A76C9" w14:paraId="4E26B04C" w14:textId="77777777" w:rsidTr="008E3907">
        <w:trPr>
          <w:trHeight w:val="163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477CD9" w14:textId="77777777" w:rsidR="00FA76C9" w:rsidRDefault="00FA76C9" w:rsidP="008E3907">
            <w:pPr>
              <w:ind w:right="425"/>
              <w:rPr>
                <w:sz w:val="22"/>
              </w:rPr>
            </w:pPr>
          </w:p>
          <w:p w14:paraId="0F8D7145" w14:textId="77777777" w:rsidR="00FA76C9" w:rsidRDefault="00FA76C9" w:rsidP="008E3907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0EC7" w14:textId="77777777" w:rsidR="00FA76C9" w:rsidRDefault="00FA76C9" w:rsidP="008E3907">
            <w:pPr>
              <w:ind w:right="425"/>
              <w:rPr>
                <w:sz w:val="22"/>
              </w:rPr>
            </w:pPr>
          </w:p>
        </w:tc>
      </w:tr>
    </w:tbl>
    <w:p w14:paraId="3D4642CE" w14:textId="77777777" w:rsidR="00FA76C9" w:rsidRPr="009762D8" w:rsidRDefault="00FA76C9" w:rsidP="00FA76C9">
      <w:pPr>
        <w:widowControl w:val="0"/>
        <w:ind w:right="1"/>
        <w:jc w:val="both"/>
        <w:rPr>
          <w:b/>
          <w:sz w:val="22"/>
          <w:szCs w:val="22"/>
        </w:rPr>
      </w:pPr>
    </w:p>
    <w:p w14:paraId="4B7DA197" w14:textId="77777777" w:rsidR="00FA76C9" w:rsidRPr="009762D8" w:rsidRDefault="00FA76C9" w:rsidP="00FA76C9">
      <w:pPr>
        <w:tabs>
          <w:tab w:val="left" w:pos="426"/>
        </w:tabs>
        <w:jc w:val="both"/>
        <w:rPr>
          <w:b/>
          <w:sz w:val="22"/>
          <w:szCs w:val="22"/>
        </w:rPr>
      </w:pPr>
      <w:r w:rsidRPr="009762D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762D8">
        <w:rPr>
          <w:b/>
          <w:sz w:val="22"/>
          <w:szCs w:val="22"/>
        </w:rPr>
        <w:t xml:space="preserve"> TAK/NIE</w:t>
      </w:r>
    </w:p>
    <w:p w14:paraId="2DAD0602" w14:textId="77777777" w:rsidR="00FA76C9" w:rsidRPr="00FE545C" w:rsidRDefault="00FA76C9" w:rsidP="00FA76C9">
      <w:pPr>
        <w:tabs>
          <w:tab w:val="left" w:pos="426"/>
        </w:tabs>
        <w:jc w:val="both"/>
        <w:rPr>
          <w:sz w:val="16"/>
          <w:szCs w:val="18"/>
        </w:rPr>
      </w:pPr>
      <w:r w:rsidRPr="009762D8">
        <w:rPr>
          <w:b/>
          <w:sz w:val="22"/>
          <w:szCs w:val="22"/>
        </w:rPr>
        <w:t xml:space="preserve">Termin płatności: </w:t>
      </w:r>
      <w:r w:rsidRPr="009762D8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61CC40A2" w14:textId="77777777" w:rsidR="00FA76C9" w:rsidRDefault="00FA76C9" w:rsidP="00FA76C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3D872BF" w14:textId="77777777" w:rsidR="00FA76C9" w:rsidRPr="00730EFE" w:rsidRDefault="00FA76C9" w:rsidP="00FA76C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1B6F8CE" w14:textId="77777777" w:rsidR="00FA76C9" w:rsidRDefault="00FA76C9" w:rsidP="00FA76C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373D492" w14:textId="77777777" w:rsidR="00FA76C9" w:rsidRDefault="00FA76C9" w:rsidP="00FA76C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DAEC7CC" w14:textId="77777777" w:rsidR="00FA76C9" w:rsidRDefault="00FA76C9" w:rsidP="00FA76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533A02B" w14:textId="77777777" w:rsidR="00FA76C9" w:rsidRDefault="00FA76C9" w:rsidP="00FA76C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948143" w14:textId="77777777" w:rsidR="00FA76C9" w:rsidRDefault="00FA76C9" w:rsidP="00FA76C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2FDA0E" w14:textId="77777777" w:rsidR="00FA76C9" w:rsidRPr="001D671E" w:rsidRDefault="00FA76C9" w:rsidP="00FA76C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A76C9" w:rsidRPr="00FE545C" w14:paraId="3F52599B" w14:textId="77777777" w:rsidTr="008E390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D2872" w14:textId="77777777" w:rsidR="00FA76C9" w:rsidRPr="00FE545C" w:rsidRDefault="00FA76C9" w:rsidP="008E39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583B1" w14:textId="77777777" w:rsidR="00FA76C9" w:rsidRPr="00FE545C" w:rsidRDefault="00FA76C9" w:rsidP="008E39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1E9F4D0" w14:textId="77777777" w:rsidR="00FA76C9" w:rsidRPr="00FE545C" w:rsidRDefault="00FA76C9" w:rsidP="008E39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1D5C3" w14:textId="77777777" w:rsidR="00FA76C9" w:rsidRPr="00FE545C" w:rsidRDefault="00FA76C9" w:rsidP="008E39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A76C9" w:rsidRPr="00FE545C" w14:paraId="194AFD58" w14:textId="77777777" w:rsidTr="008E39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458E3" w14:textId="77777777" w:rsidR="00FA76C9" w:rsidRPr="00FE545C" w:rsidRDefault="00FA76C9" w:rsidP="008E39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2E48A" w14:textId="77777777" w:rsidR="00FA76C9" w:rsidRPr="00FE545C" w:rsidRDefault="00FA76C9" w:rsidP="008E39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66771" w14:textId="77777777" w:rsidR="00FA76C9" w:rsidRPr="00FE545C" w:rsidRDefault="00FA76C9" w:rsidP="008E39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A76C9" w:rsidRPr="00FE545C" w14:paraId="3C26EFA5" w14:textId="77777777" w:rsidTr="008E39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5E1A6" w14:textId="77777777" w:rsidR="00FA76C9" w:rsidRPr="00FE545C" w:rsidRDefault="00FA76C9" w:rsidP="008E39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E957D" w14:textId="77777777" w:rsidR="00FA76C9" w:rsidRPr="00FE545C" w:rsidRDefault="00FA76C9" w:rsidP="008E39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9C3BD" w14:textId="77777777" w:rsidR="00FA76C9" w:rsidRPr="00FE545C" w:rsidRDefault="00FA76C9" w:rsidP="008E39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CC45972" w14:textId="77777777" w:rsidR="00FA76C9" w:rsidRDefault="00FA76C9" w:rsidP="00FA76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3A82F59" w14:textId="77777777" w:rsidR="00FA76C9" w:rsidRPr="00D638CC" w:rsidRDefault="00FA76C9" w:rsidP="00FA76C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62D475D" w14:textId="77777777" w:rsidR="00FA76C9" w:rsidRPr="002F276A" w:rsidRDefault="00FA76C9" w:rsidP="00FA76C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17B96A" w14:textId="77777777" w:rsidR="00FA76C9" w:rsidRPr="002F276A" w:rsidRDefault="00FA76C9" w:rsidP="00FA7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330F073" w14:textId="77777777" w:rsidR="00FA76C9" w:rsidRPr="002F276A" w:rsidRDefault="00FA76C9" w:rsidP="00FA7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785368F" w14:textId="77777777" w:rsidR="00FA76C9" w:rsidRPr="002F276A" w:rsidRDefault="00FA76C9" w:rsidP="00FA7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C8ACA11" w14:textId="77777777" w:rsidR="00FA76C9" w:rsidRPr="002F276A" w:rsidRDefault="00FA76C9" w:rsidP="00FA76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376B7E8" w14:textId="77777777" w:rsidR="00FA76C9" w:rsidRDefault="00FA76C9" w:rsidP="00FA76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C7A0EED" w14:textId="77777777" w:rsidR="00FA76C9" w:rsidRDefault="00FA76C9" w:rsidP="00FA76C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9B9D86" w14:textId="77777777" w:rsidR="00FA76C9" w:rsidRDefault="00FA76C9" w:rsidP="00FA76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9F6E83B" w14:textId="77777777" w:rsidR="00FA76C9" w:rsidRDefault="00FA76C9" w:rsidP="00FA7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38155F" w14:textId="77777777" w:rsidR="00FA76C9" w:rsidRDefault="00FA76C9" w:rsidP="00FA7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98B39B" w14:textId="77777777" w:rsidR="00FA76C9" w:rsidRDefault="00FA76C9" w:rsidP="00FA7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72F0FD5" w14:textId="77777777" w:rsidR="00FA76C9" w:rsidRDefault="00FA76C9" w:rsidP="00FA7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37F4601" w14:textId="77777777" w:rsidR="00FA76C9" w:rsidRPr="000B45FE" w:rsidRDefault="00FA76C9" w:rsidP="00FA76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4AD764C" w14:textId="77777777" w:rsidR="00FA76C9" w:rsidRDefault="00FA76C9" w:rsidP="00FA76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DA00499" w14:textId="77777777" w:rsidR="00FA76C9" w:rsidRDefault="00FA76C9" w:rsidP="00FA76C9">
      <w:pPr>
        <w:jc w:val="both"/>
        <w:rPr>
          <w:sz w:val="22"/>
          <w:szCs w:val="22"/>
        </w:rPr>
      </w:pPr>
    </w:p>
    <w:p w14:paraId="6EDD23E4" w14:textId="77777777" w:rsidR="00FA76C9" w:rsidRPr="00423B06" w:rsidRDefault="00FA76C9" w:rsidP="00FA76C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4B6D884" w14:textId="77777777" w:rsidR="00FA76C9" w:rsidRPr="007667B4" w:rsidRDefault="00FA76C9" w:rsidP="00FA76C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A76C9" w:rsidRPr="007667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3BF7D" w14:textId="77777777" w:rsidR="00866C4B" w:rsidRDefault="00866C4B">
      <w:r>
        <w:separator/>
      </w:r>
    </w:p>
  </w:endnote>
  <w:endnote w:type="continuationSeparator" w:id="0">
    <w:p w14:paraId="1E09C544" w14:textId="77777777" w:rsidR="00866C4B" w:rsidRDefault="0086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0CB77" w14:textId="77777777" w:rsidR="00BA1048" w:rsidRDefault="00BA10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15D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07615" w14:textId="77777777" w:rsidR="00BA1048" w:rsidRDefault="00BA10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3C08E" w14:textId="77777777" w:rsidR="00866C4B" w:rsidRDefault="00866C4B">
      <w:r>
        <w:separator/>
      </w:r>
    </w:p>
  </w:footnote>
  <w:footnote w:type="continuationSeparator" w:id="0">
    <w:p w14:paraId="6C501713" w14:textId="77777777" w:rsidR="00866C4B" w:rsidRDefault="00866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90BE0" w14:textId="77777777" w:rsidR="00BA1048" w:rsidRDefault="00BA1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5376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20942" w14:textId="77777777" w:rsidR="00BA1048" w:rsidRDefault="00BA10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85069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28054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4419564">
    <w:abstractNumId w:val="0"/>
  </w:num>
  <w:num w:numId="4" w16cid:durableId="2113552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C4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6C4B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104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A76C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72EE456"/>
  <w15:chartTrackingRefBased/>
  <w15:docId w15:val="{42E4F2AD-9C76-422D-AE49-861AC6B0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6C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646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2025-10-03T10:38:00Z</cp:lastPrinted>
  <dcterms:created xsi:type="dcterms:W3CDTF">2025-10-03T10:37:00Z</dcterms:created>
  <dcterms:modified xsi:type="dcterms:W3CDTF">2025-10-03T10:38:00Z</dcterms:modified>
</cp:coreProperties>
</file>