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3D1DB6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D1DB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3D1DB6" w:rsidRPr="003D1DB6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3D1DB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D1DB6" w:rsidTr="00D62E6E">
        <w:tc>
          <w:tcPr>
            <w:tcW w:w="2800" w:type="dxa"/>
            <w:shd w:val="clear" w:color="auto" w:fill="auto"/>
          </w:tcPr>
          <w:p w:rsidR="00D62E6E" w:rsidRPr="003D1DB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D1DB6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3D1DB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D1DB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3D1DB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D1DB6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3D1DB6" w:rsidTr="00D62E6E">
        <w:tc>
          <w:tcPr>
            <w:tcW w:w="2800" w:type="dxa"/>
            <w:shd w:val="clear" w:color="auto" w:fill="auto"/>
          </w:tcPr>
          <w:p w:rsidR="00D62E6E" w:rsidRPr="003D1DB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D1DB6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D1DB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3D1DB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D1DB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3D1DB6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3D1DB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189E" w:rsidRPr="003D1DB6" w:rsidTr="00D9105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189E" w:rsidRPr="003D1DB6" w:rsidRDefault="005C189E" w:rsidP="00D9105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C189E" w:rsidRPr="003D1DB6" w:rsidRDefault="005C189E" w:rsidP="00D9105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2024 poz. 1320)</w:t>
            </w: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5C189E" w:rsidRPr="003D1DB6" w:rsidRDefault="005C189E" w:rsidP="00D9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C189E" w:rsidRPr="003D1DB6" w:rsidRDefault="005C189E" w:rsidP="00D9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3D1DB6" w:rsidRDefault="005C189E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1DB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3D1DB6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3D1DB6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D1DB6" w:rsidTr="00D62E6E">
        <w:tc>
          <w:tcPr>
            <w:tcW w:w="2269" w:type="dxa"/>
            <w:shd w:val="clear" w:color="auto" w:fill="auto"/>
          </w:tcPr>
          <w:p w:rsidR="00D62E6E" w:rsidRPr="003D1DB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D1DB6" w:rsidRDefault="005C189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techniczno</w:t>
            </w:r>
            <w:proofErr w:type="spellEnd"/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D62E6E"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189E" w:rsidRPr="003D1DB6" w:rsidTr="00D91053">
        <w:tc>
          <w:tcPr>
            <w:tcW w:w="2269" w:type="dxa"/>
            <w:shd w:val="clear" w:color="auto" w:fill="auto"/>
          </w:tcPr>
          <w:p w:rsidR="005C189E" w:rsidRPr="003D1DB6" w:rsidRDefault="005C189E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189E" w:rsidRPr="003D1DB6" w:rsidRDefault="005C189E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K-2.381/39/2025</w:t>
            </w:r>
          </w:p>
        </w:tc>
      </w:tr>
    </w:tbl>
    <w:p w:rsidR="00BC121E" w:rsidRPr="003D1DB6" w:rsidRDefault="005C189E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D1DB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3D1DB6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3D1DB6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BC121E" w:rsidRPr="003D1DB6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3D1DB6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3D1DB6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3D1DB6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3D1DB6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D1DB6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3D1DB6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3D1DB6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D1DB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3D1DB6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1DB6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D1DB6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bookmarkStart w:id="0" w:name="_GoBack"/>
      <w:bookmarkEnd w:id="0"/>
      <w:r w:rsidR="00D62E6E" w:rsidRPr="003D1DB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D1DB6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3D1DB6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3D1DB6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D1DB6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1DB6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D1DB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D1DB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3D1DB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D1DB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3D1DB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3D1DB6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3D1DB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D1DB6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D1DB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3D1DB6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3D1DB6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3D1DB6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3D1DB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D1DB6" w:rsidTr="00620E37">
        <w:tc>
          <w:tcPr>
            <w:tcW w:w="2660" w:type="dxa"/>
            <w:shd w:val="clear" w:color="auto" w:fill="auto"/>
          </w:tcPr>
          <w:p w:rsidR="00BC121E" w:rsidRPr="003D1DB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3D1DB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D1DB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D1DB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3D1DB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D1DB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5C189E"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3D1DB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3D1DB6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3D1DB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E9" w:rsidRDefault="00E017E9">
      <w:r>
        <w:separator/>
      </w:r>
    </w:p>
  </w:endnote>
  <w:endnote w:type="continuationSeparator" w:id="0">
    <w:p w:rsidR="00E017E9" w:rsidRDefault="00E01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9E" w:rsidRDefault="005C1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E9" w:rsidRDefault="00E017E9">
      <w:r>
        <w:separator/>
      </w:r>
    </w:p>
  </w:footnote>
  <w:footnote w:type="continuationSeparator" w:id="0">
    <w:p w:rsidR="00E017E9" w:rsidRDefault="00E01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9E" w:rsidRDefault="005C1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9E" w:rsidRDefault="005C1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89E" w:rsidRDefault="005C1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7E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1DB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89E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5669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17E9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77BEE6"/>
  <w15:chartTrackingRefBased/>
  <w15:docId w15:val="{B3DC453C-C907-4882-97F6-91E759D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59091-10B8-46B0-883F-6DC4AA66B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261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2025-10-03T12:06:00Z</dcterms:created>
  <dcterms:modified xsi:type="dcterms:W3CDTF">2025-10-03T12:07:00Z</dcterms:modified>
</cp:coreProperties>
</file>