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AD421" w14:textId="1B7FC872" w:rsidR="00B36EDA" w:rsidRPr="00353FDC" w:rsidRDefault="00F50FFC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F50FFC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F50FFC">
        <w:rPr>
          <w:rFonts w:ascii="Arial" w:hAnsi="Arial" w:cs="Arial"/>
        </w:rPr>
        <w:t>2025-10-0</w:t>
      </w:r>
      <w:r w:rsidR="00B00577">
        <w:rPr>
          <w:rFonts w:ascii="Arial" w:hAnsi="Arial" w:cs="Arial"/>
        </w:rPr>
        <w:t>2</w:t>
      </w:r>
    </w:p>
    <w:p w14:paraId="29A8D17A" w14:textId="77777777" w:rsidR="00B36EDA" w:rsidRPr="00353FDC" w:rsidRDefault="00F50FFC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F50FFC">
        <w:rPr>
          <w:rFonts w:ascii="Arial" w:hAnsi="Arial" w:cs="Arial"/>
          <w:b/>
          <w:bCs/>
        </w:rPr>
        <w:t>Szpital Specjalistyczny im. Stefana Żeromskiego SP ZOZ w Krakowie</w:t>
      </w:r>
    </w:p>
    <w:p w14:paraId="4C7906D8" w14:textId="77777777" w:rsidR="00B36EDA" w:rsidRPr="00353FDC" w:rsidRDefault="00F50FFC" w:rsidP="00B36EDA">
      <w:pPr>
        <w:spacing w:line="360" w:lineRule="auto"/>
        <w:ind w:right="3969"/>
        <w:rPr>
          <w:rFonts w:ascii="Arial" w:hAnsi="Arial" w:cs="Arial"/>
        </w:rPr>
      </w:pPr>
      <w:r w:rsidRPr="00F50FFC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F50FFC">
        <w:rPr>
          <w:rFonts w:ascii="Arial" w:hAnsi="Arial" w:cs="Arial"/>
        </w:rPr>
        <w:t>66</w:t>
      </w:r>
    </w:p>
    <w:p w14:paraId="5A0857EC" w14:textId="77777777" w:rsidR="00B36EDA" w:rsidRPr="00353FDC" w:rsidRDefault="00F50FFC" w:rsidP="00B36EDA">
      <w:pPr>
        <w:ind w:right="3969"/>
        <w:rPr>
          <w:rFonts w:ascii="Arial" w:hAnsi="Arial" w:cs="Arial"/>
        </w:rPr>
      </w:pPr>
      <w:r w:rsidRPr="00F50FFC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F50FFC">
        <w:rPr>
          <w:rFonts w:ascii="Arial" w:hAnsi="Arial" w:cs="Arial"/>
        </w:rPr>
        <w:t>Kraków</w:t>
      </w:r>
    </w:p>
    <w:p w14:paraId="0D21CF34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16C8E4" w14:textId="10397E01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8A3B5DF" w14:textId="5ACAEE65" w:rsidR="00B00577" w:rsidRPr="00524B34" w:rsidRDefault="00B00577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 znak: SZP-271-41/25. </w:t>
      </w:r>
      <w:r w:rsidR="00776F83">
        <w:rPr>
          <w:rFonts w:ascii="Arial" w:hAnsi="Arial" w:cs="Arial"/>
          <w:bCs/>
          <w:sz w:val="18"/>
          <w:szCs w:val="18"/>
        </w:rPr>
        <w:t>1001.</w:t>
      </w:r>
      <w:r>
        <w:rPr>
          <w:rFonts w:ascii="Arial" w:hAnsi="Arial" w:cs="Arial"/>
          <w:bCs/>
          <w:sz w:val="18"/>
          <w:szCs w:val="18"/>
        </w:rPr>
        <w:t xml:space="preserve"> EJK</w:t>
      </w:r>
    </w:p>
    <w:p w14:paraId="3625CC36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1540184F" w14:textId="77777777" w:rsidTr="00B36EDA">
        <w:tc>
          <w:tcPr>
            <w:tcW w:w="9923" w:type="dxa"/>
            <w:shd w:val="clear" w:color="auto" w:fill="F2F2F2"/>
            <w:hideMark/>
          </w:tcPr>
          <w:p w14:paraId="63181758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E44821B" w14:textId="14037F1B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B0057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</w:tc>
      </w:tr>
    </w:tbl>
    <w:p w14:paraId="56F141A6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00706AEE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12A59878" w14:textId="77777777" w:rsidTr="00B36EDA">
        <w:tc>
          <w:tcPr>
            <w:tcW w:w="2269" w:type="dxa"/>
            <w:shd w:val="clear" w:color="auto" w:fill="auto"/>
          </w:tcPr>
          <w:p w14:paraId="73C2D5F8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4977D10" w14:textId="77777777" w:rsidR="00B36EDA" w:rsidRPr="00353FDC" w:rsidRDefault="00F50FF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0FFC">
              <w:rPr>
                <w:rFonts w:ascii="Arial" w:hAnsi="Arial" w:cs="Arial"/>
                <w:bCs/>
              </w:rPr>
              <w:t>Dostawa produktów leczniczych - kontrastów</w:t>
            </w:r>
          </w:p>
        </w:tc>
      </w:tr>
      <w:tr w:rsidR="00F50FFC" w:rsidRPr="00353FDC" w14:paraId="2C6D5324" w14:textId="77777777" w:rsidTr="00273BF3">
        <w:tc>
          <w:tcPr>
            <w:tcW w:w="2269" w:type="dxa"/>
            <w:shd w:val="clear" w:color="auto" w:fill="auto"/>
          </w:tcPr>
          <w:p w14:paraId="75D6FC45" w14:textId="77777777" w:rsidR="00F50FFC" w:rsidRPr="00353FDC" w:rsidRDefault="00F50FFC" w:rsidP="00273B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398EA9C" w14:textId="77777777" w:rsidR="00F50FFC" w:rsidRPr="00353FDC" w:rsidRDefault="00F50FFC" w:rsidP="00273B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0FFC">
              <w:rPr>
                <w:rFonts w:ascii="Arial" w:hAnsi="Arial" w:cs="Arial"/>
                <w:bCs/>
              </w:rPr>
              <w:t>SZP-271-41/25</w:t>
            </w:r>
          </w:p>
        </w:tc>
      </w:tr>
    </w:tbl>
    <w:p w14:paraId="791B5834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913B1B6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F50FFC" w:rsidRPr="00F50FFC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F50FFC" w:rsidRPr="00F50FFC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50FFC" w14:paraId="79B148A3" w14:textId="77777777" w:rsidTr="00F50F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55F77" w14:textId="77777777" w:rsidR="00F50FFC" w:rsidRPr="00F245C5" w:rsidRDefault="00F50FFC" w:rsidP="00273BF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0FF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0FFC">
              <w:rPr>
                <w:rFonts w:ascii="Arial" w:hAnsi="Arial" w:cs="Arial"/>
              </w:rPr>
              <w:t>Kontrast</w:t>
            </w:r>
          </w:p>
          <w:p w14:paraId="447C5BF4" w14:textId="77777777" w:rsidR="00F50FFC" w:rsidRPr="00F245C5" w:rsidRDefault="00F50FFC" w:rsidP="00273BF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0FFC">
              <w:rPr>
                <w:rFonts w:ascii="Arial" w:hAnsi="Arial" w:cs="Arial"/>
                <w:b/>
              </w:rPr>
              <w:t>Urtica Sp. z o.o.</w:t>
            </w:r>
          </w:p>
          <w:p w14:paraId="4D841FA1" w14:textId="2FB39C15" w:rsidR="00F50FFC" w:rsidRPr="00F245C5" w:rsidRDefault="00F50FFC" w:rsidP="00B0057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0FFC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0FFC">
              <w:rPr>
                <w:rFonts w:ascii="Arial" w:hAnsi="Arial" w:cs="Arial"/>
                <w:bCs/>
              </w:rPr>
              <w:t>120</w:t>
            </w:r>
            <w:r w:rsidR="00B00577">
              <w:rPr>
                <w:rFonts w:ascii="Arial" w:hAnsi="Arial" w:cs="Arial"/>
                <w:bCs/>
              </w:rPr>
              <w:t xml:space="preserve">, </w:t>
            </w:r>
            <w:r w:rsidRPr="00F50FFC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0FFC">
              <w:rPr>
                <w:rFonts w:ascii="Arial" w:hAnsi="Arial" w:cs="Arial"/>
                <w:bCs/>
              </w:rPr>
              <w:t>Wrocław</w:t>
            </w:r>
          </w:p>
          <w:p w14:paraId="60BE3B3A" w14:textId="77777777" w:rsidR="00F50FFC" w:rsidRPr="00F245C5" w:rsidRDefault="00F50FFC" w:rsidP="00273B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0FFC">
              <w:rPr>
                <w:rFonts w:ascii="Arial" w:hAnsi="Arial" w:cs="Arial"/>
                <w:b/>
              </w:rPr>
              <w:t>511 463.49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CF314CE" w14:textId="77777777" w:rsidR="00F50FFC" w:rsidRPr="00F245C5" w:rsidRDefault="00F50FFC" w:rsidP="00273BF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47222E4" w14:textId="77777777" w:rsidR="00F50FFC" w:rsidRPr="00F245C5" w:rsidRDefault="00F50FFC" w:rsidP="00273BF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0FFC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kryterium cena 100 %</w:t>
            </w:r>
          </w:p>
        </w:tc>
      </w:tr>
      <w:tr w:rsidR="00F50FFC" w14:paraId="423AAD68" w14:textId="77777777" w:rsidTr="00F50F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C7DD1" w14:textId="77777777" w:rsidR="00F50FFC" w:rsidRPr="00F245C5" w:rsidRDefault="00F50FFC" w:rsidP="00273BF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0FF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0FFC">
              <w:rPr>
                <w:rFonts w:ascii="Arial" w:hAnsi="Arial" w:cs="Arial"/>
              </w:rPr>
              <w:t>Kontrast</w:t>
            </w:r>
          </w:p>
          <w:p w14:paraId="28B38448" w14:textId="77777777" w:rsidR="00F50FFC" w:rsidRPr="00F245C5" w:rsidRDefault="00F50FFC" w:rsidP="00273BF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0FFC">
              <w:rPr>
                <w:rFonts w:ascii="Arial" w:hAnsi="Arial" w:cs="Arial"/>
                <w:b/>
              </w:rPr>
              <w:t>Urtica Sp. z o.o.</w:t>
            </w:r>
          </w:p>
          <w:p w14:paraId="6D620ED1" w14:textId="3626BD5E" w:rsidR="00F50FFC" w:rsidRPr="00F245C5" w:rsidRDefault="00F50FFC" w:rsidP="00B0057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0FFC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0FFC">
              <w:rPr>
                <w:rFonts w:ascii="Arial" w:hAnsi="Arial" w:cs="Arial"/>
                <w:bCs/>
              </w:rPr>
              <w:t>120</w:t>
            </w:r>
            <w:r w:rsidR="00B00577">
              <w:rPr>
                <w:rFonts w:ascii="Arial" w:hAnsi="Arial" w:cs="Arial"/>
                <w:bCs/>
              </w:rPr>
              <w:t xml:space="preserve">, </w:t>
            </w:r>
            <w:r w:rsidRPr="00F50FFC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0FFC">
              <w:rPr>
                <w:rFonts w:ascii="Arial" w:hAnsi="Arial" w:cs="Arial"/>
                <w:bCs/>
              </w:rPr>
              <w:t>Wrocław</w:t>
            </w:r>
          </w:p>
          <w:p w14:paraId="65DF56D1" w14:textId="77777777" w:rsidR="00F50FFC" w:rsidRPr="00F245C5" w:rsidRDefault="00F50FFC" w:rsidP="00273B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0FFC">
              <w:rPr>
                <w:rFonts w:ascii="Arial" w:hAnsi="Arial" w:cs="Arial"/>
                <w:b/>
              </w:rPr>
              <w:t>415 596.42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4128989" w14:textId="77777777" w:rsidR="00F50FFC" w:rsidRPr="00F245C5" w:rsidRDefault="00F50FFC" w:rsidP="00273BF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331F0B" w14:textId="77777777" w:rsidR="00F50FFC" w:rsidRPr="00F245C5" w:rsidRDefault="00F50FFC" w:rsidP="00273BF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0FFC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kryterium cena 100 %</w:t>
            </w:r>
          </w:p>
        </w:tc>
      </w:tr>
      <w:tr w:rsidR="00F50FFC" w14:paraId="1B4D7309" w14:textId="77777777" w:rsidTr="00F50F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B4266" w14:textId="77777777" w:rsidR="00F50FFC" w:rsidRPr="00F245C5" w:rsidRDefault="00F50FFC" w:rsidP="00273BF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0FFC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0FFC">
              <w:rPr>
                <w:rFonts w:ascii="Arial" w:hAnsi="Arial" w:cs="Arial"/>
              </w:rPr>
              <w:t>Kontrast</w:t>
            </w:r>
          </w:p>
          <w:p w14:paraId="10CF382C" w14:textId="77777777" w:rsidR="00F50FFC" w:rsidRPr="00F245C5" w:rsidRDefault="00F50FFC" w:rsidP="00273BF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0FFC">
              <w:rPr>
                <w:rFonts w:ascii="Arial" w:hAnsi="Arial" w:cs="Arial"/>
                <w:b/>
              </w:rPr>
              <w:t>Farmacol Logistyka Sp. z o.o.</w:t>
            </w:r>
          </w:p>
          <w:p w14:paraId="44C0DDE0" w14:textId="3D0DD465" w:rsidR="00F50FFC" w:rsidRPr="00F245C5" w:rsidRDefault="00F50FFC" w:rsidP="00B0057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0FFC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0FFC">
              <w:rPr>
                <w:rFonts w:ascii="Arial" w:hAnsi="Arial" w:cs="Arial"/>
                <w:bCs/>
              </w:rPr>
              <w:t>77</w:t>
            </w:r>
            <w:r w:rsidR="00B00577">
              <w:rPr>
                <w:rFonts w:ascii="Arial" w:hAnsi="Arial" w:cs="Arial"/>
                <w:bCs/>
              </w:rPr>
              <w:t xml:space="preserve">, </w:t>
            </w:r>
            <w:r w:rsidRPr="00F50FFC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0FFC">
              <w:rPr>
                <w:rFonts w:ascii="Arial" w:hAnsi="Arial" w:cs="Arial"/>
                <w:bCs/>
              </w:rPr>
              <w:t>Katowice</w:t>
            </w:r>
          </w:p>
          <w:p w14:paraId="360CBDF5" w14:textId="77777777" w:rsidR="00F50FFC" w:rsidRPr="00F245C5" w:rsidRDefault="00F50FFC" w:rsidP="00273B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0FFC">
              <w:rPr>
                <w:rFonts w:ascii="Arial" w:hAnsi="Arial" w:cs="Arial"/>
                <w:b/>
              </w:rPr>
              <w:t>76 809.60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1E022D8" w14:textId="77777777" w:rsidR="00F50FFC" w:rsidRPr="00F245C5" w:rsidRDefault="00F50FFC" w:rsidP="00273BF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A56CD8" w14:textId="77777777" w:rsidR="00F50FFC" w:rsidRPr="00F245C5" w:rsidRDefault="00F50FFC" w:rsidP="00273BF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0FFC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kryterium cena 100 %</w:t>
            </w:r>
          </w:p>
        </w:tc>
      </w:tr>
      <w:tr w:rsidR="00F50FFC" w14:paraId="5CD026EA" w14:textId="77777777" w:rsidTr="00F50F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2EE93" w14:textId="77777777" w:rsidR="00F50FFC" w:rsidRPr="00F245C5" w:rsidRDefault="00F50FFC" w:rsidP="00273BF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0FFC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0FFC">
              <w:rPr>
                <w:rFonts w:ascii="Arial" w:hAnsi="Arial" w:cs="Arial"/>
              </w:rPr>
              <w:t>Kontrast</w:t>
            </w:r>
          </w:p>
          <w:p w14:paraId="73C729C2" w14:textId="77777777" w:rsidR="00F50FFC" w:rsidRPr="00F245C5" w:rsidRDefault="00F50FFC" w:rsidP="00273BF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0FFC">
              <w:rPr>
                <w:rFonts w:ascii="Arial" w:hAnsi="Arial" w:cs="Arial"/>
                <w:b/>
              </w:rPr>
              <w:t>Farmacol Logistyka Sp. z o.o.</w:t>
            </w:r>
          </w:p>
          <w:p w14:paraId="3D0DBEFF" w14:textId="6BB3A2B2" w:rsidR="00F50FFC" w:rsidRPr="00F245C5" w:rsidRDefault="00F50FFC" w:rsidP="00B0057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0FFC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0FFC">
              <w:rPr>
                <w:rFonts w:ascii="Arial" w:hAnsi="Arial" w:cs="Arial"/>
                <w:bCs/>
              </w:rPr>
              <w:t>77</w:t>
            </w:r>
            <w:r w:rsidR="00B00577">
              <w:rPr>
                <w:rFonts w:ascii="Arial" w:hAnsi="Arial" w:cs="Arial"/>
                <w:bCs/>
              </w:rPr>
              <w:t xml:space="preserve">, </w:t>
            </w:r>
            <w:r w:rsidRPr="00F50FFC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0FFC">
              <w:rPr>
                <w:rFonts w:ascii="Arial" w:hAnsi="Arial" w:cs="Arial"/>
                <w:bCs/>
              </w:rPr>
              <w:t>Katowice</w:t>
            </w:r>
          </w:p>
          <w:p w14:paraId="5365149A" w14:textId="77777777" w:rsidR="00F50FFC" w:rsidRPr="00F245C5" w:rsidRDefault="00F50FFC" w:rsidP="00273BF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0FFC">
              <w:rPr>
                <w:rFonts w:ascii="Arial" w:hAnsi="Arial" w:cs="Arial"/>
                <w:b/>
              </w:rPr>
              <w:t>13 009.68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7D43B39" w14:textId="77777777" w:rsidR="00F50FFC" w:rsidRPr="00F245C5" w:rsidRDefault="00F50FFC" w:rsidP="00273BF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F0ED65" w14:textId="3BB54E77" w:rsidR="00F50FFC" w:rsidRPr="00F245C5" w:rsidRDefault="00F50FFC" w:rsidP="00273BF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0FFC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kryterium cena 100 %</w:t>
            </w:r>
            <w:r w:rsidR="00B00577">
              <w:rPr>
                <w:rFonts w:ascii="Arial" w:hAnsi="Arial" w:cs="Arial"/>
              </w:rPr>
              <w:t>.</w:t>
            </w:r>
          </w:p>
        </w:tc>
      </w:tr>
    </w:tbl>
    <w:p w14:paraId="3871B613" w14:textId="78078AB2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685"/>
        <w:gridCol w:w="3119"/>
        <w:gridCol w:w="1559"/>
      </w:tblGrid>
      <w:tr w:rsidR="00B36EDA" w14:paraId="6819C65C" w14:textId="77777777" w:rsidTr="00B0057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62D34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50964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A2C85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EC663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F50FFC" w14:paraId="74BE8599" w14:textId="77777777" w:rsidTr="00B0057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9FB9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0FFC">
              <w:rPr>
                <w:rFonts w:ascii="Arial" w:hAnsi="Arial" w:cs="Arial"/>
                <w:sz w:val="22"/>
                <w:szCs w:val="22"/>
              </w:rPr>
              <w:t>Kontrast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B500D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0FFC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68AE660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9B4E10A" w14:textId="77777777" w:rsidR="00F50FFC" w:rsidRPr="007D7932" w:rsidRDefault="00F50FFC" w:rsidP="00273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A399D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114FA" w14:textId="77777777" w:rsidR="00F50FFC" w:rsidRPr="007D7932" w:rsidRDefault="00F50FFC" w:rsidP="00273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0FFC" w14:paraId="7C0A03A1" w14:textId="77777777" w:rsidTr="00B0057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8230F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0FFC">
              <w:rPr>
                <w:rFonts w:ascii="Arial" w:hAnsi="Arial" w:cs="Arial"/>
                <w:sz w:val="22"/>
                <w:szCs w:val="22"/>
              </w:rPr>
              <w:t>Kontrast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5E69E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0FFC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5E6D1204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958FC65" w14:textId="77777777" w:rsidR="00F50FFC" w:rsidRPr="007D7932" w:rsidRDefault="00F50FFC" w:rsidP="00273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lastRenderedPageBreak/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77979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BD513" w14:textId="77777777" w:rsidR="00F50FFC" w:rsidRPr="007D7932" w:rsidRDefault="00F50FFC" w:rsidP="00273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0FFC" w14:paraId="34B5D6A7" w14:textId="77777777" w:rsidTr="00B0057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2D81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0FFC">
              <w:rPr>
                <w:rFonts w:ascii="Arial" w:hAnsi="Arial" w:cs="Arial"/>
                <w:sz w:val="22"/>
                <w:szCs w:val="22"/>
              </w:rPr>
              <w:t>Kontrast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064A2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0FFC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0A519297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6716885" w14:textId="77777777" w:rsidR="00F50FFC" w:rsidRPr="007D7932" w:rsidRDefault="00F50FFC" w:rsidP="00273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3A2F6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1 - Cena - 90.15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9FE5" w14:textId="77777777" w:rsidR="00F50FFC" w:rsidRPr="007D7932" w:rsidRDefault="00F50FFC" w:rsidP="00273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 xml:space="preserve">  90,15</w:t>
            </w:r>
          </w:p>
        </w:tc>
      </w:tr>
      <w:tr w:rsidR="00F50FFC" w14:paraId="22366C0E" w14:textId="77777777" w:rsidTr="00B0057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8A2EE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0FFC">
              <w:rPr>
                <w:rFonts w:ascii="Arial" w:hAnsi="Arial" w:cs="Arial"/>
                <w:sz w:val="22"/>
                <w:szCs w:val="22"/>
              </w:rPr>
              <w:t>Kontrast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F4B44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0FFC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0B47627F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4C9A601A" w14:textId="77777777" w:rsidR="00F50FFC" w:rsidRPr="007D7932" w:rsidRDefault="00F50FFC" w:rsidP="00273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5A79A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1 - Cena - 85.07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96D6" w14:textId="77777777" w:rsidR="00F50FFC" w:rsidRPr="007D7932" w:rsidRDefault="00F50FFC" w:rsidP="00273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 xml:space="preserve">  85,07</w:t>
            </w:r>
          </w:p>
        </w:tc>
      </w:tr>
      <w:tr w:rsidR="00F50FFC" w14:paraId="47811C3E" w14:textId="77777777" w:rsidTr="00B0057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C2689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0FFC">
              <w:rPr>
                <w:rFonts w:ascii="Arial" w:hAnsi="Arial" w:cs="Arial"/>
                <w:sz w:val="22"/>
                <w:szCs w:val="22"/>
              </w:rPr>
              <w:t>Kontrast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1A41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0FF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25F0A33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43173785" w14:textId="77777777" w:rsidR="00F50FFC" w:rsidRPr="007D7932" w:rsidRDefault="00F50FFC" w:rsidP="00273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BFDB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22CE5" w14:textId="77777777" w:rsidR="00F50FFC" w:rsidRPr="007D7932" w:rsidRDefault="00F50FFC" w:rsidP="00273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0FFC" w14:paraId="25C29423" w14:textId="77777777" w:rsidTr="00B0057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54234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0FFC">
              <w:rPr>
                <w:rFonts w:ascii="Arial" w:hAnsi="Arial" w:cs="Arial"/>
                <w:sz w:val="22"/>
                <w:szCs w:val="22"/>
              </w:rPr>
              <w:t>Kontrast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989E7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0FFC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52DC218F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2003F18" w14:textId="77777777" w:rsidR="00F50FFC" w:rsidRPr="007D7932" w:rsidRDefault="00F50FFC" w:rsidP="00273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154E2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1 - Cena - 98.69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241CA" w14:textId="77777777" w:rsidR="00F50FFC" w:rsidRPr="007D7932" w:rsidRDefault="00F50FFC" w:rsidP="00273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 xml:space="preserve">  98,69</w:t>
            </w:r>
          </w:p>
        </w:tc>
      </w:tr>
      <w:tr w:rsidR="00F50FFC" w14:paraId="3D5F0F80" w14:textId="77777777" w:rsidTr="00B0057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9CD92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0FFC">
              <w:rPr>
                <w:rFonts w:ascii="Arial" w:hAnsi="Arial" w:cs="Arial"/>
                <w:sz w:val="22"/>
                <w:szCs w:val="22"/>
              </w:rPr>
              <w:t>Kontrast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03620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0FFC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3F94C88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DF9CE41" w14:textId="77777777" w:rsidR="00F50FFC" w:rsidRPr="007D7932" w:rsidRDefault="00F50FFC" w:rsidP="00273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6D13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6D77" w14:textId="77777777" w:rsidR="00F50FFC" w:rsidRPr="007D7932" w:rsidRDefault="00F50FFC" w:rsidP="00273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0FFC" w14:paraId="388E4015" w14:textId="77777777" w:rsidTr="00B0057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26DDB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0FFC">
              <w:rPr>
                <w:rFonts w:ascii="Arial" w:hAnsi="Arial" w:cs="Arial"/>
                <w:sz w:val="22"/>
                <w:szCs w:val="22"/>
              </w:rPr>
              <w:t>Kontrast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218E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0FFC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E1D2ADD" w14:textId="77777777" w:rsidR="00F50FFC" w:rsidRPr="007D7932" w:rsidRDefault="00F50FFC" w:rsidP="00273BF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0024ECE" w14:textId="77777777" w:rsidR="00F50FFC" w:rsidRPr="007D7932" w:rsidRDefault="00F50FFC" w:rsidP="00273BF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0F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0BAE" w14:textId="77777777" w:rsidR="00F50FFC" w:rsidRPr="007D7932" w:rsidRDefault="00F50FFC" w:rsidP="00273BF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>1 - Cena - 97.97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AD9B2" w14:textId="77777777" w:rsidR="00F50FFC" w:rsidRPr="007D7932" w:rsidRDefault="00F50FFC" w:rsidP="00273BF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0FFC">
              <w:rPr>
                <w:rFonts w:ascii="Arial" w:hAnsi="Arial" w:cs="Arial"/>
                <w:sz w:val="22"/>
                <w:szCs w:val="22"/>
              </w:rPr>
              <w:t xml:space="preserve">  97,97</w:t>
            </w:r>
          </w:p>
        </w:tc>
      </w:tr>
    </w:tbl>
    <w:p w14:paraId="443D24DE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sectPr w:rsidR="00B464D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63B18" w14:textId="77777777" w:rsidR="003B4577" w:rsidRDefault="003B4577">
      <w:r>
        <w:separator/>
      </w:r>
    </w:p>
  </w:endnote>
  <w:endnote w:type="continuationSeparator" w:id="0">
    <w:p w14:paraId="72510D3B" w14:textId="77777777" w:rsidR="003B4577" w:rsidRDefault="003B4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D04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D1AD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CA710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5F271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9EC5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6FEAD" w14:textId="77777777" w:rsidR="003B4577" w:rsidRDefault="003B4577">
      <w:r>
        <w:separator/>
      </w:r>
    </w:p>
  </w:footnote>
  <w:footnote w:type="continuationSeparator" w:id="0">
    <w:p w14:paraId="000DCEF7" w14:textId="77777777" w:rsidR="003B4577" w:rsidRDefault="003B4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8A3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DE46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67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57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457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6F8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00577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0FF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94C580"/>
  <w15:chartTrackingRefBased/>
  <w15:docId w15:val="{BB65A15D-5D02-4798-AE01-2CEDF132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502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1899-12-31T23:00:00Z</cp:lastPrinted>
  <dcterms:created xsi:type="dcterms:W3CDTF">2025-10-01T12:03:00Z</dcterms:created>
  <dcterms:modified xsi:type="dcterms:W3CDTF">2025-10-03T09:44:00Z</dcterms:modified>
</cp:coreProperties>
</file>