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47635B52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343701" w:rsidRPr="00343701">
        <w:rPr>
          <w:rFonts w:ascii="Verdana" w:hAnsi="Verdana"/>
          <w:b/>
          <w:bCs/>
        </w:rPr>
        <w:t>Usługa przeprowadzenia cyklu szkoleń z oprogramowania ANSYS - KC-DE-zp.272-533/25</w:t>
      </w:r>
      <w:r w:rsidR="00343701">
        <w:rPr>
          <w:rFonts w:ascii="Verdana" w:hAnsi="Verdana"/>
          <w:b/>
          <w:bCs/>
        </w:rPr>
        <w:t>.</w:t>
      </w:r>
    </w:p>
    <w:p w14:paraId="49B32E0F" w14:textId="77777777" w:rsidR="00343701" w:rsidRPr="00A87FF1" w:rsidRDefault="00343701" w:rsidP="00BF7F00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4DBAF818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DBC959F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D29008C" w14:textId="77777777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7F4DA06" w14:textId="3B801EC3" w:rsidR="00343701" w:rsidRPr="00A87FF1" w:rsidRDefault="00343701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30E6FAF9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19CBC7DB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554E8E3" w14:textId="5778FFE2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F5AFFB0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10FE34C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98FA4B7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AECC9C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D4C19A2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  <w:p w14:paraId="39BED162" w14:textId="43BEE460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26C2C124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8783EB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6873789D" w14:textId="580A0A7B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bookmarkEnd w:id="0"/>
      <w:tr w:rsidR="005D643B" w:rsidRPr="00A87FF1" w14:paraId="2FBFAB2A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4FCFE8E0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BDF09FF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FF23253" w14:textId="77777777" w:rsidR="005D643B" w:rsidRPr="00A87FF1" w:rsidRDefault="005D643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9816694" w14:textId="77777777" w:rsidR="005D643B" w:rsidRPr="00A87FF1" w:rsidRDefault="005D643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04492019" w14:textId="77777777" w:rsidR="005D643B" w:rsidRPr="00A87FF1" w:rsidRDefault="005D643B" w:rsidP="00265684">
            <w:pPr>
              <w:rPr>
                <w:rFonts w:ascii="Verdana" w:hAnsi="Verdana"/>
              </w:rPr>
            </w:pPr>
          </w:p>
          <w:p w14:paraId="55C924B7" w14:textId="04611AE1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C50DB45" w14:textId="03A88E0F" w:rsidR="005D643B" w:rsidRPr="00A87FF1" w:rsidRDefault="005D643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D76ABA">
              <w:rPr>
                <w:rFonts w:ascii="Verdana" w:hAnsi="Verdana"/>
                <w:iCs/>
              </w:rPr>
              <w:t>Ansys</w:t>
            </w:r>
            <w:proofErr w:type="spellEnd"/>
            <w:r w:rsidR="00D76ABA" w:rsidRPr="00D76ABA">
              <w:rPr>
                <w:rFonts w:ascii="Verdana" w:hAnsi="Verdana"/>
                <w:iCs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EB7B87B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Temat szkolenia: .…………………………………………………</w:t>
            </w:r>
          </w:p>
          <w:p w14:paraId="392CFC09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DCDA556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Termin realizacji usługi:  ………………………………………</w:t>
            </w:r>
          </w:p>
          <w:p w14:paraId="254C9355" w14:textId="77777777" w:rsidR="005D643B" w:rsidRP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godzin szkolenia**:…………………………………….</w:t>
            </w:r>
          </w:p>
          <w:p w14:paraId="243FEEF5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5D643B">
              <w:rPr>
                <w:rFonts w:ascii="Verdana" w:hAnsi="Verdana"/>
              </w:rPr>
              <w:t>Ilość uczestników w grupie: …………………………</w:t>
            </w:r>
          </w:p>
          <w:p w14:paraId="20925647" w14:textId="79FAC40C" w:rsidR="00343701" w:rsidRPr="00265684" w:rsidRDefault="00343701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6EAC595A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4ECCE99" w14:textId="77777777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9049472" w14:textId="6BBEBBFD" w:rsidR="005D643B" w:rsidRPr="00A87FF1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D643B" w:rsidRPr="00A87FF1" w14:paraId="2966A1A1" w14:textId="77777777" w:rsidTr="006B244B">
        <w:trPr>
          <w:trHeight w:val="2366"/>
        </w:trPr>
        <w:tc>
          <w:tcPr>
            <w:tcW w:w="1701" w:type="dxa"/>
            <w:vMerge/>
            <w:shd w:val="clear" w:color="auto" w:fill="auto"/>
          </w:tcPr>
          <w:p w14:paraId="409F2BE8" w14:textId="77777777" w:rsidR="005D643B" w:rsidRDefault="005D643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5BFBDAE7" w14:textId="16B8231B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proofErr w:type="spellStart"/>
            <w:r w:rsidR="00D76ABA" w:rsidRPr="00A06B67">
              <w:rPr>
                <w:rFonts w:ascii="Verdana" w:eastAsia="Droid Sans Fallback" w:hAnsi="Verdana"/>
                <w:bCs/>
                <w:iCs/>
                <w:lang w:eastAsia="zh-CN" w:bidi="hi-IN"/>
              </w:rPr>
              <w:t>Ansys</w:t>
            </w:r>
            <w:proofErr w:type="spellEnd"/>
            <w:r w:rsidR="00D76ABA" w:rsidRPr="00A06B67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Discovery Modeling dla Mechaników (FEA)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AD710A7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7A690CF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C0E539A" w14:textId="77777777" w:rsidR="005D643B" w:rsidRPr="00A87FF1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CAA2544" w14:textId="77777777" w:rsidR="005D643B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642DC3" w14:textId="0664983E" w:rsidR="005D643B" w:rsidRPr="00265684" w:rsidRDefault="005D643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D8F76D3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CE7B96" w14:textId="77777777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F3C5A72" w14:textId="2367D195" w:rsidR="005D643B" w:rsidRPr="00A87FF1" w:rsidRDefault="005D643B" w:rsidP="005D643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tr w:rsidR="006B244B" w:rsidRPr="00A87FF1" w14:paraId="6DAB227E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245DA533" w14:textId="45FA96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B9E5285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B447DD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AF084BE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7974F8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42D291C9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32F9826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2016270B" w14:textId="73ECB242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6FF9B75" w14:textId="012FB2D5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6F944E80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79481D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746840E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744CA3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CE4952F" w14:textId="650EF54D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6D3F49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C5B4668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83BEACA" w14:textId="54A8ED6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FCB6F71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0268CC11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712EDE53" w14:textId="6B429D7B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2E13F7C9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F15A79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CCA65CE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4BB05A8A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96960D3" w14:textId="478E3DA5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20286736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90C5869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AB43E6C" w14:textId="79A88D28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689F190F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057C6396" w14:textId="784C61F4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DC4CD90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3D62C2A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112EC35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0052246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3000946C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214AC788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7DFD1465" w14:textId="4CD56D25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5FE88D0B" w14:textId="5735419C" w:rsidR="006B244B" w:rsidRPr="00265684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72D3B13F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E43AA3C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4E68C73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BA6EAA6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1046B63" w14:textId="2D84B819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8DE585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4EFA3C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198A92E" w14:textId="086AB62E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A67D45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298A608B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F153F65" w14:textId="0457403E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przeprowadziła min. 2 szkolenia z zakresu „</w:t>
            </w:r>
            <w:r w:rsidR="00D76ABA" w:rsidRPr="00D76ABA">
              <w:rPr>
                <w:rFonts w:ascii="Verdana" w:hAnsi="Verdana"/>
                <w:iCs/>
              </w:rPr>
              <w:t>MES dla Praktyków</w:t>
            </w:r>
            <w:r w:rsidRPr="00265684">
              <w:rPr>
                <w:rFonts w:ascii="Verdana" w:hAnsi="Verdana"/>
                <w:iCs/>
              </w:rPr>
              <w:t xml:space="preserve">” - </w:t>
            </w:r>
            <w:r w:rsidRPr="00265684">
              <w:rPr>
                <w:rFonts w:ascii="Verdana" w:hAnsi="Verdana"/>
                <w:iCs/>
                <w:highlight w:val="yellow"/>
              </w:rPr>
              <w:t>TAK/NIE*</w:t>
            </w:r>
          </w:p>
          <w:p w14:paraId="1D2E0B11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0A6B4AF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126C921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57FEDF10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CA68DBC" w14:textId="67C04E1D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17D44F2A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6EDC644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5C984BF2" w14:textId="2ADBE789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9E409D0" w14:textId="77777777" w:rsidTr="006B244B">
        <w:trPr>
          <w:trHeight w:val="909"/>
        </w:trPr>
        <w:tc>
          <w:tcPr>
            <w:tcW w:w="1701" w:type="dxa"/>
            <w:vMerge w:val="restart"/>
            <w:shd w:val="clear" w:color="auto" w:fill="auto"/>
          </w:tcPr>
          <w:p w14:paraId="160EF81C" w14:textId="5D8A136B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14BBB468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4DF91457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7511A92" w14:textId="77777777" w:rsidR="006B244B" w:rsidRPr="00A87FF1" w:rsidRDefault="006B244B" w:rsidP="005E58B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5D75290E" w14:textId="77777777" w:rsidR="006B244B" w:rsidRPr="00A87FF1" w:rsidRDefault="006B244B" w:rsidP="005E58B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2B4EC01" w14:textId="77777777" w:rsidR="006B244B" w:rsidRPr="00A87FF1" w:rsidRDefault="006B244B" w:rsidP="005E58B4">
            <w:pPr>
              <w:rPr>
                <w:rFonts w:ascii="Verdana" w:hAnsi="Verdana"/>
              </w:rPr>
            </w:pPr>
          </w:p>
          <w:p w14:paraId="61B84826" w14:textId="21CECE1D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B5F769A" w14:textId="2C2F54A1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D76ABA" w:rsidRPr="00D76ABA">
              <w:rPr>
                <w:rFonts w:ascii="Verdana" w:hAnsi="Verdana"/>
                <w:iCs/>
              </w:rPr>
              <w:t>Zagadnienia nieliniowe i kontakt w MES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A975DFA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BFD324F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B7FEF85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6148DAB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75B4D3A3" w14:textId="4D8BB67B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673812E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D39E116" w14:textId="77777777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527FB64" w14:textId="607CF988" w:rsidR="006B244B" w:rsidRPr="00A87FF1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746BE8A0" w14:textId="77777777" w:rsidTr="006B244B">
        <w:trPr>
          <w:trHeight w:val="909"/>
        </w:trPr>
        <w:tc>
          <w:tcPr>
            <w:tcW w:w="1701" w:type="dxa"/>
            <w:vMerge/>
            <w:shd w:val="clear" w:color="auto" w:fill="auto"/>
          </w:tcPr>
          <w:p w14:paraId="560FDAC2" w14:textId="77777777" w:rsidR="006B244B" w:rsidRDefault="006B244B" w:rsidP="005E58B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3DA0AFA6" w14:textId="16F42389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D76ABA" w:rsidRPr="00D76ABA">
              <w:rPr>
                <w:rFonts w:ascii="Verdana" w:hAnsi="Verdana"/>
                <w:iCs/>
              </w:rPr>
              <w:t>Zagadnienia nieliniowe i kontakt w MES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587F4EA4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6F8D387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2D7B5BD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863E962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9482044" w14:textId="4BFD0049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70DD6A6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949044E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F0A97BD" w14:textId="0137186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013D6A37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6C0F5DE5" w14:textId="22036F83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4921A3F" w14:textId="77777777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1405A6B3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7D8E344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180B9F8C" w14:textId="16937110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99B088E" w14:textId="6441250D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D76ABA" w:rsidRPr="00D76ABA">
              <w:rPr>
                <w:rFonts w:ascii="Verdana" w:hAnsi="Verdana"/>
                <w:iCs/>
              </w:rPr>
              <w:t>Zagadnienia nieliniowe i kontakt w MES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5A9EDF4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31A7339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8C3136B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7ECCD52C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lastRenderedPageBreak/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10F48EEF" w14:textId="131AE901" w:rsidR="006B244B" w:rsidRPr="00265684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3486E900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lastRenderedPageBreak/>
              <w:t>……………………………</w:t>
            </w:r>
          </w:p>
          <w:p w14:paraId="111C2ED5" w14:textId="36A57759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47505BC5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054005D4" w14:textId="77777777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41E96EE7" w14:textId="37CF5CDA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„</w:t>
            </w:r>
            <w:r w:rsidR="00D76ABA" w:rsidRPr="00D76ABA">
              <w:rPr>
                <w:rFonts w:ascii="Verdana" w:hAnsi="Verdana"/>
                <w:iCs/>
              </w:rPr>
              <w:t>Zagadnienia nieliniowe i kontakt w MES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335074A7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097F140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00F022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AD1C30B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042C435A" w14:textId="0C345E08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5E8676CD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7887C00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3120830D" w14:textId="7A09EA8E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7D641961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381E39AF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2BD39D79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5619D3A4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212179D1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06383348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4190B006" w14:textId="1C4B0CD6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6BDA560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147E53DB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641DDCED" w14:textId="4D63B553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042E9B99" w14:textId="6CA66080" w:rsidR="006B244B" w:rsidRPr="00A87FF1" w:rsidRDefault="006B244B" w:rsidP="0026568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="00D76ABA" w:rsidRPr="00D76ABA">
              <w:rPr>
                <w:rFonts w:ascii="Verdana" w:hAnsi="Verdana"/>
                <w:iCs/>
              </w:rPr>
              <w:t>Dynamika Liniowa w ANSYS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8C07F7B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2BE7471C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29FC434" w14:textId="77777777" w:rsidR="006B244B" w:rsidRPr="00A87FF1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36E039" w14:textId="77777777" w:rsidR="006B244B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68B15B05" w14:textId="2244C2AD" w:rsidR="006B244B" w:rsidRPr="00265684" w:rsidRDefault="006B244B" w:rsidP="005D643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4E05CB7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6FDB05F" w14:textId="2E51819E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33C81A70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215E2E42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0643F31A" w14:textId="482E92B4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="00D76ABA" w:rsidRPr="00D76ABA">
              <w:rPr>
                <w:rFonts w:ascii="Verdana" w:hAnsi="Verdana"/>
                <w:iCs/>
              </w:rPr>
              <w:t>Dynamika Liniowa w ANSYS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77D1D953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88B3DC9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0CE32F2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185291C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35217012" w14:textId="0C86DDAF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68EECE9B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5ED53110" w14:textId="2C78F098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  <w:tr w:rsidR="006B244B" w:rsidRPr="00A87FF1" w14:paraId="2EAF8A25" w14:textId="77777777" w:rsidTr="006B244B">
        <w:trPr>
          <w:trHeight w:val="1286"/>
        </w:trPr>
        <w:tc>
          <w:tcPr>
            <w:tcW w:w="1701" w:type="dxa"/>
            <w:vMerge w:val="restart"/>
            <w:shd w:val="clear" w:color="auto" w:fill="auto"/>
          </w:tcPr>
          <w:p w14:paraId="597EA97E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09EFB559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22ECABF1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774B3DEB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59C7DD5C" w14:textId="77777777" w:rsidR="006B244B" w:rsidRDefault="006B244B" w:rsidP="00265684">
            <w:pPr>
              <w:rPr>
                <w:rFonts w:ascii="Verdana" w:hAnsi="Verdana"/>
              </w:rPr>
            </w:pPr>
          </w:p>
          <w:p w14:paraId="1CCFBDE6" w14:textId="1C934B99" w:rsidR="006B244B" w:rsidRPr="00A87FF1" w:rsidRDefault="006B244B" w:rsidP="00265684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8B4E962" w14:textId="77777777" w:rsidR="006B244B" w:rsidRPr="00A87FF1" w:rsidRDefault="006B244B" w:rsidP="00265684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7F6A43B7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  <w:p w14:paraId="7D5B169C" w14:textId="2AB4D1FF" w:rsidR="006B244B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87B3990" w14:textId="3C90D30F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="00D76ABA" w:rsidRPr="00D76ABA">
              <w:rPr>
                <w:rFonts w:ascii="Verdana" w:hAnsi="Verdana"/>
                <w:iCs/>
              </w:rPr>
              <w:t>Dynamika Liniowa w ANSYS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A5C0362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46FA97AD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6998FDB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1C308D64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2A7F6625" w14:textId="0DACFE16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5C46F20" w14:textId="7777777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47E5C80" w14:textId="5BE7D087" w:rsidR="006B244B" w:rsidRPr="00A87FF1" w:rsidRDefault="006B244B" w:rsidP="0026568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6B244B" w:rsidRPr="00A87FF1" w14:paraId="5B0509F4" w14:textId="77777777" w:rsidTr="006B244B">
        <w:trPr>
          <w:trHeight w:val="1286"/>
        </w:trPr>
        <w:tc>
          <w:tcPr>
            <w:tcW w:w="1701" w:type="dxa"/>
            <w:vMerge/>
            <w:shd w:val="clear" w:color="auto" w:fill="auto"/>
          </w:tcPr>
          <w:p w14:paraId="37B89FEF" w14:textId="77777777" w:rsidR="006B244B" w:rsidRPr="00A87FF1" w:rsidRDefault="006B244B" w:rsidP="00265684">
            <w:pPr>
              <w:rPr>
                <w:rFonts w:ascii="Verdana" w:hAnsi="Verdana"/>
              </w:rPr>
            </w:pPr>
          </w:p>
        </w:tc>
        <w:tc>
          <w:tcPr>
            <w:tcW w:w="5807" w:type="dxa"/>
          </w:tcPr>
          <w:p w14:paraId="62E1B135" w14:textId="448A76E2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2/ </w:t>
            </w:r>
            <w:r w:rsidRPr="00265684">
              <w:rPr>
                <w:rFonts w:ascii="Verdana" w:hAnsi="Verdana"/>
                <w:iCs/>
              </w:rPr>
              <w:t>posiada co najmniej trzyletnie doświadczenie w przeprowadzeniu poniższego szkolenia i przeprowadził</w:t>
            </w:r>
            <w:r>
              <w:rPr>
                <w:rFonts w:ascii="Verdana" w:hAnsi="Verdana"/>
                <w:iCs/>
              </w:rPr>
              <w:t>a</w:t>
            </w:r>
            <w:r w:rsidRPr="00265684">
              <w:rPr>
                <w:rFonts w:ascii="Verdana" w:hAnsi="Verdana"/>
                <w:iCs/>
              </w:rPr>
              <w:t xml:space="preserve"> min</w:t>
            </w:r>
            <w:r>
              <w:rPr>
                <w:rFonts w:ascii="Verdana" w:hAnsi="Verdana"/>
                <w:iCs/>
              </w:rPr>
              <w:t>.</w:t>
            </w:r>
            <w:r w:rsidRPr="00265684">
              <w:rPr>
                <w:rFonts w:ascii="Verdana" w:hAnsi="Verdana"/>
                <w:iCs/>
              </w:rPr>
              <w:t xml:space="preserve"> 2 szkolenia z zakresu </w:t>
            </w:r>
            <w:r>
              <w:rPr>
                <w:rFonts w:ascii="Verdana" w:hAnsi="Verdana"/>
                <w:iCs/>
              </w:rPr>
              <w:t>„</w:t>
            </w:r>
            <w:r w:rsidR="00D76ABA" w:rsidRPr="00D76ABA">
              <w:rPr>
                <w:rFonts w:ascii="Verdana" w:hAnsi="Verdana"/>
                <w:iCs/>
              </w:rPr>
              <w:t>Dynamika Liniowa w ANSYS</w:t>
            </w:r>
            <w:r w:rsidRPr="00265684">
              <w:rPr>
                <w:rFonts w:ascii="Verdana" w:hAnsi="Verdana"/>
                <w:iCs/>
              </w:rPr>
              <w:t>”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7582DAD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5CDCFD25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4E8503B" w14:textId="77777777" w:rsidR="006B244B" w:rsidRPr="00A87FF1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7F5AAE76" w14:textId="77777777" w:rsidR="006B244B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Ilość godzin szkolenia**:</w:t>
            </w:r>
            <w:r>
              <w:rPr>
                <w:rFonts w:ascii="Verdana" w:hAnsi="Verdana"/>
              </w:rPr>
              <w:t>…………………………………….</w:t>
            </w:r>
          </w:p>
          <w:p w14:paraId="40DC6665" w14:textId="54E3EC90" w:rsidR="006B244B" w:rsidRPr="00265684" w:rsidRDefault="006B244B" w:rsidP="006B244B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>Ilość uczestników w grupie: …………………………</w:t>
            </w:r>
          </w:p>
        </w:tc>
        <w:tc>
          <w:tcPr>
            <w:tcW w:w="2343" w:type="dxa"/>
          </w:tcPr>
          <w:p w14:paraId="0C6C6FC9" w14:textId="77777777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625110F9" w14:textId="37091B75" w:rsidR="006B244B" w:rsidRPr="00A87FF1" w:rsidRDefault="006B244B" w:rsidP="006B244B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(podać podstawę dysponowania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304D4F56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936955">
        <w:rPr>
          <w:rFonts w:ascii="Verdana" w:hAnsi="Verdana"/>
          <w:sz w:val="16"/>
          <w:szCs w:val="16"/>
          <w:lang w:eastAsia="ar-SA"/>
        </w:rPr>
        <w:t xml:space="preserve">45 </w:t>
      </w:r>
      <w:bookmarkStart w:id="1" w:name="_GoBack"/>
      <w:bookmarkEnd w:id="1"/>
      <w:r w:rsidRPr="00A87FF1">
        <w:rPr>
          <w:rFonts w:ascii="Verdana" w:hAnsi="Verdana"/>
          <w:sz w:val="16"/>
          <w:szCs w:val="16"/>
          <w:lang w:eastAsia="ar-SA"/>
        </w:rPr>
        <w:t>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lastRenderedPageBreak/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C4F5F" w14:textId="77777777" w:rsidR="001E44C8" w:rsidRDefault="001E44C8">
      <w:r>
        <w:separator/>
      </w:r>
    </w:p>
  </w:endnote>
  <w:endnote w:type="continuationSeparator" w:id="0">
    <w:p w14:paraId="7E02C384" w14:textId="77777777" w:rsidR="001E44C8" w:rsidRDefault="001E4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B128E" w14:textId="77777777" w:rsidR="001E44C8" w:rsidRDefault="001E44C8">
      <w:r>
        <w:separator/>
      </w:r>
    </w:p>
  </w:footnote>
  <w:footnote w:type="continuationSeparator" w:id="0">
    <w:p w14:paraId="757AA9A6" w14:textId="77777777" w:rsidR="001E44C8" w:rsidRDefault="001E44C8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70D3B"/>
    <w:rsid w:val="001D0F1F"/>
    <w:rsid w:val="001E44C8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43701"/>
    <w:rsid w:val="00372BE3"/>
    <w:rsid w:val="00383A1D"/>
    <w:rsid w:val="003B441C"/>
    <w:rsid w:val="003C4112"/>
    <w:rsid w:val="003D1FF9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6736"/>
    <w:rsid w:val="00800586"/>
    <w:rsid w:val="00813382"/>
    <w:rsid w:val="008539D0"/>
    <w:rsid w:val="00866510"/>
    <w:rsid w:val="008671A7"/>
    <w:rsid w:val="00895B8F"/>
    <w:rsid w:val="008E4A55"/>
    <w:rsid w:val="008E66F9"/>
    <w:rsid w:val="008E6E4C"/>
    <w:rsid w:val="009219BA"/>
    <w:rsid w:val="00936955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64F19"/>
    <w:rsid w:val="00A84472"/>
    <w:rsid w:val="00A844AF"/>
    <w:rsid w:val="00A87FF1"/>
    <w:rsid w:val="00AB52ED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22664"/>
    <w:rsid w:val="00D67C47"/>
    <w:rsid w:val="00D76ABA"/>
    <w:rsid w:val="00D93916"/>
    <w:rsid w:val="00DE7EDF"/>
    <w:rsid w:val="00E35DB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2025-09-26T12:18:00Z</cp:lastPrinted>
  <dcterms:created xsi:type="dcterms:W3CDTF">2025-09-26T12:18:00Z</dcterms:created>
  <dcterms:modified xsi:type="dcterms:W3CDTF">2025-09-26T12:18:00Z</dcterms:modified>
</cp:coreProperties>
</file>