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B8B44D" w14:textId="77777777" w:rsidR="00F3134E" w:rsidRPr="003D6231" w:rsidRDefault="00F3134E" w:rsidP="00F3134E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0326201D" w14:textId="77777777" w:rsidR="00847611" w:rsidRDefault="00847611" w:rsidP="00F3134E">
      <w:pPr>
        <w:jc w:val="right"/>
        <w:rPr>
          <w:rFonts w:ascii="Verdana" w:hAnsi="Verdana"/>
          <w:b/>
        </w:rPr>
      </w:pPr>
    </w:p>
    <w:p w14:paraId="42BC4D85" w14:textId="19022A86" w:rsidR="00F3134E" w:rsidRPr="00DD0E3C" w:rsidRDefault="00F3134E" w:rsidP="00F3134E">
      <w:pPr>
        <w:jc w:val="right"/>
        <w:rPr>
          <w:rFonts w:ascii="Verdana" w:hAnsi="Verdana"/>
          <w:b/>
        </w:rPr>
      </w:pPr>
      <w:r w:rsidRPr="00DD0E3C">
        <w:rPr>
          <w:rFonts w:ascii="Verdana" w:hAnsi="Verdana"/>
          <w:b/>
        </w:rPr>
        <w:t>Załącznik nr 5</w:t>
      </w:r>
    </w:p>
    <w:p w14:paraId="4CF6C98C" w14:textId="77777777" w:rsidR="00F3134E" w:rsidRDefault="00F3134E" w:rsidP="00F3134E"/>
    <w:p w14:paraId="329EDEB8" w14:textId="77777777" w:rsidR="00F3134E" w:rsidRPr="00DD0E3C" w:rsidRDefault="00F3134E" w:rsidP="00F3134E">
      <w:pPr>
        <w:tabs>
          <w:tab w:val="left" w:pos="0"/>
        </w:tabs>
        <w:jc w:val="center"/>
        <w:rPr>
          <w:rFonts w:ascii="Verdana" w:hAnsi="Verdana"/>
          <w:b/>
          <w:color w:val="000000"/>
        </w:rPr>
      </w:pPr>
      <w:r w:rsidRPr="00DD0E3C">
        <w:rPr>
          <w:rFonts w:ascii="Verdana" w:hAnsi="Verdana"/>
          <w:b/>
          <w:color w:val="000000"/>
        </w:rPr>
        <w:t xml:space="preserve">WYKAZ ZREALIZOWANYCH USŁUG </w:t>
      </w:r>
    </w:p>
    <w:p w14:paraId="13D3110A" w14:textId="77777777" w:rsidR="00F3134E" w:rsidRDefault="00F3134E" w:rsidP="00F3134E">
      <w:pPr>
        <w:tabs>
          <w:tab w:val="left" w:pos="0"/>
        </w:tabs>
        <w:jc w:val="center"/>
        <w:rPr>
          <w:b/>
          <w:color w:val="000000"/>
        </w:rPr>
      </w:pPr>
    </w:p>
    <w:p w14:paraId="23415818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>NAZWA WYKONAWCY: …………………………………………………….</w:t>
      </w:r>
    </w:p>
    <w:p w14:paraId="1CDD51AF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 xml:space="preserve">ADRES:…………………………………………………………………………. </w:t>
      </w:r>
    </w:p>
    <w:p w14:paraId="71936C8E" w14:textId="285D6EA8" w:rsidR="00F3134E" w:rsidRDefault="00F3134E" w:rsidP="00F3134E">
      <w:pPr>
        <w:tabs>
          <w:tab w:val="left" w:pos="0"/>
        </w:tabs>
        <w:jc w:val="both"/>
        <w:rPr>
          <w:rFonts w:ascii="Verdana" w:hAnsi="Verdana"/>
        </w:rPr>
      </w:pPr>
      <w:r w:rsidRPr="00471999">
        <w:rPr>
          <w:rFonts w:ascii="Verdana" w:hAnsi="Verdana"/>
          <w:color w:val="000000"/>
        </w:rPr>
        <w:t xml:space="preserve">Składając ofertę w postępowaniu o udzielenie zamówienia publicznego w trybie </w:t>
      </w:r>
      <w:r w:rsidRPr="00471999">
        <w:rPr>
          <w:rFonts w:ascii="Verdana" w:hAnsi="Verdana"/>
        </w:rPr>
        <w:t xml:space="preserve">przetarg nieograniczony </w:t>
      </w:r>
      <w:r w:rsidRPr="00471999">
        <w:rPr>
          <w:rFonts w:ascii="Verdana" w:hAnsi="Verdana"/>
          <w:color w:val="000000"/>
        </w:rPr>
        <w:t xml:space="preserve">na: </w:t>
      </w:r>
      <w:r w:rsidR="007B50DD" w:rsidRPr="007B50DD">
        <w:rPr>
          <w:rFonts w:ascii="Verdana" w:hAnsi="Verdana"/>
          <w:b/>
          <w:lang w:val="x-none"/>
        </w:rPr>
        <w:t>Usługa przeprowadzenia cyklu szkoleń z oprogramowania ANSYS - KC-DE-zp.272-533/25</w:t>
      </w:r>
      <w:r w:rsidRPr="00471999">
        <w:rPr>
          <w:rFonts w:ascii="Verdana" w:hAnsi="Verdana"/>
          <w:b/>
        </w:rPr>
        <w:t xml:space="preserve">, </w:t>
      </w:r>
      <w:r w:rsidRPr="00471999">
        <w:rPr>
          <w:rFonts w:ascii="Verdana" w:hAnsi="Verdana"/>
        </w:rPr>
        <w:t>oświadczamy, że w ciągu ostatnich 3 lat przed upływem terminu składania ofert zrealizowaliśmy następujące zamówienia:</w:t>
      </w:r>
    </w:p>
    <w:p w14:paraId="4D98E66E" w14:textId="77777777" w:rsidR="00DD0E3C" w:rsidRPr="00471999" w:rsidRDefault="00DD0E3C" w:rsidP="00F3134E">
      <w:pPr>
        <w:tabs>
          <w:tab w:val="left" w:pos="0"/>
        </w:tabs>
        <w:jc w:val="both"/>
        <w:rPr>
          <w:rFonts w:ascii="Verdana" w:hAnsi="Verdana"/>
        </w:rPr>
      </w:pPr>
    </w:p>
    <w:tbl>
      <w:tblPr>
        <w:tblW w:w="4996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3833"/>
        <w:gridCol w:w="2260"/>
        <w:gridCol w:w="2402"/>
      </w:tblGrid>
      <w:tr w:rsidR="00DD0E3C" w14:paraId="58929BDA" w14:textId="77777777" w:rsidTr="00DD0E3C">
        <w:trPr>
          <w:cantSplit/>
          <w:trHeight w:val="761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87674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proofErr w:type="spellStart"/>
            <w:r w:rsidRPr="00471999">
              <w:rPr>
                <w:rFonts w:ascii="Verdana" w:hAnsi="Verdana"/>
                <w:b/>
              </w:rPr>
              <w:t>L.p</w:t>
            </w:r>
            <w:proofErr w:type="spellEnd"/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A50527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Przedmiot usługi</w:t>
            </w:r>
            <w:r w:rsidRPr="00471999">
              <w:rPr>
                <w:rStyle w:val="Odwoanieprzypisudolnego"/>
                <w:rFonts w:ascii="Verdana" w:hAnsi="Verdana"/>
                <w:b/>
              </w:rPr>
              <w:footnoteReference w:id="1"/>
            </w:r>
          </w:p>
          <w:p w14:paraId="2FC367CF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24457" w14:textId="34122F94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Termin</w:t>
            </w:r>
            <w:r w:rsidRPr="00471999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/>
              </w:rPr>
              <w:t>realizacji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DC6E20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br/>
              <w:t xml:space="preserve">Odbiorca usługi </w:t>
            </w:r>
          </w:p>
          <w:p w14:paraId="6A79AA99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(nazwa, adres)</w:t>
            </w:r>
          </w:p>
        </w:tc>
      </w:tr>
      <w:tr w:rsidR="00DD0E3C" w14:paraId="796DF258" w14:textId="77777777" w:rsidTr="00DD0E3C">
        <w:trPr>
          <w:cantSplit/>
          <w:trHeight w:hRule="exact" w:val="83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1E618" w14:textId="77777777" w:rsidR="00DD0E3C" w:rsidRPr="00471999" w:rsidRDefault="00DD0E3C" w:rsidP="00471999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1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4EFC7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2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F5C98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color w:val="000000"/>
              </w:rPr>
            </w:pPr>
            <w:r w:rsidRPr="00471999">
              <w:rPr>
                <w:rFonts w:ascii="Verdana" w:hAnsi="Verdana"/>
                <w:color w:val="000000"/>
              </w:rPr>
              <w:t>3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D6D9CB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5</w:t>
            </w:r>
          </w:p>
        </w:tc>
      </w:tr>
      <w:tr w:rsidR="00DD0E3C" w14:paraId="7B17A359" w14:textId="77777777" w:rsidTr="00DD0E3C">
        <w:trPr>
          <w:cantSplit/>
          <w:trHeight w:val="62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E0B6F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1.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99384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D01E6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12CFC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385D3728" w14:textId="77777777" w:rsidTr="00DD0E3C">
        <w:trPr>
          <w:cantSplit/>
          <w:trHeight w:val="62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C162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2.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A1D5F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5AB7E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6D31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6021F128" w14:textId="77777777" w:rsidTr="00DD0E3C">
        <w:trPr>
          <w:cantSplit/>
          <w:trHeight w:val="626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853B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3.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0076A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9645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166CF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5DD0A698" w14:textId="77777777" w:rsidTr="00DD0E3C">
        <w:trPr>
          <w:cantSplit/>
          <w:trHeight w:val="55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ECBB7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4.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9E7F3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341F2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CDBFE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1DD7FDF8" w14:textId="77777777" w:rsidTr="00DD0E3C">
        <w:trPr>
          <w:cantSplit/>
          <w:trHeight w:val="558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8F452" w14:textId="73460D0C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5.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1BD5E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6EE2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C7C43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518BDCD4" w14:textId="77777777" w:rsidTr="00DD0E3C">
        <w:trPr>
          <w:cantSplit/>
          <w:trHeight w:val="538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F9471" w14:textId="7BABB40A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6.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0E8159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52C6A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5CCBA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4D4A4840" w14:textId="77777777" w:rsidTr="00DD0E3C">
        <w:trPr>
          <w:cantSplit/>
          <w:trHeight w:val="56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1042A" w14:textId="3E83EB8F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7.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9BB90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D6A57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255C13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7A087172" w14:textId="77777777" w:rsidTr="00DD0E3C">
        <w:trPr>
          <w:cantSplit/>
          <w:trHeight w:val="553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D4AB4" w14:textId="5E3DEDE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8.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78457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CCE7F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A818A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03C8D38" w14:textId="3F049A56" w:rsidR="00DD0E3C" w:rsidRDefault="00DD0E3C" w:rsidP="00471999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Oświadczam, że </w:t>
      </w:r>
      <w:r w:rsidRPr="00DD0E3C">
        <w:rPr>
          <w:rFonts w:ascii="Verdana" w:hAnsi="Verdana"/>
          <w:b/>
        </w:rPr>
        <w:t xml:space="preserve">każde </w:t>
      </w:r>
      <w:r>
        <w:rPr>
          <w:rFonts w:ascii="Verdana" w:hAnsi="Verdana"/>
          <w:b/>
        </w:rPr>
        <w:t xml:space="preserve">ww. </w:t>
      </w:r>
      <w:r w:rsidRPr="00DD0E3C">
        <w:rPr>
          <w:rFonts w:ascii="Verdana" w:hAnsi="Verdana"/>
          <w:b/>
        </w:rPr>
        <w:t xml:space="preserve">szkolenie </w:t>
      </w:r>
      <w:r>
        <w:rPr>
          <w:rFonts w:ascii="Verdana" w:hAnsi="Verdana"/>
          <w:b/>
        </w:rPr>
        <w:t xml:space="preserve">prowadzone było </w:t>
      </w:r>
      <w:r w:rsidRPr="00DD0E3C">
        <w:rPr>
          <w:rFonts w:ascii="Verdana" w:hAnsi="Verdana"/>
          <w:b/>
        </w:rPr>
        <w:t xml:space="preserve">dla grupy minimum </w:t>
      </w:r>
      <w:r w:rsidR="00E07A80">
        <w:rPr>
          <w:rFonts w:ascii="Verdana" w:hAnsi="Verdana"/>
          <w:b/>
        </w:rPr>
        <w:t>5</w:t>
      </w:r>
      <w:r w:rsidRPr="00DD0E3C">
        <w:rPr>
          <w:rFonts w:ascii="Verdana" w:hAnsi="Verdana"/>
          <w:b/>
        </w:rPr>
        <w:t xml:space="preserve"> osobowej oraz każde szkolenie trwa</w:t>
      </w:r>
      <w:r>
        <w:rPr>
          <w:rFonts w:ascii="Verdana" w:hAnsi="Verdana"/>
          <w:b/>
        </w:rPr>
        <w:t>ło</w:t>
      </w:r>
      <w:r w:rsidRPr="00DD0E3C">
        <w:rPr>
          <w:rFonts w:ascii="Verdana" w:hAnsi="Verdana"/>
          <w:b/>
        </w:rPr>
        <w:t xml:space="preserve"> nie krócej niż </w:t>
      </w:r>
      <w:r w:rsidR="00E07A80">
        <w:rPr>
          <w:rFonts w:ascii="Verdana" w:hAnsi="Verdana"/>
          <w:b/>
        </w:rPr>
        <w:t>8</w:t>
      </w:r>
      <w:r w:rsidRPr="00DD0E3C">
        <w:rPr>
          <w:rFonts w:ascii="Verdana" w:hAnsi="Verdana"/>
          <w:b/>
        </w:rPr>
        <w:t xml:space="preserve"> godzin </w:t>
      </w:r>
      <w:r w:rsidR="00E07A80">
        <w:rPr>
          <w:rFonts w:ascii="Verdana" w:hAnsi="Verdana"/>
          <w:b/>
        </w:rPr>
        <w:t>lekcyjnych</w:t>
      </w:r>
      <w:r w:rsidRPr="00DD0E3C">
        <w:rPr>
          <w:rFonts w:ascii="Verdana" w:hAnsi="Verdana"/>
          <w:b/>
        </w:rPr>
        <w:t>.</w:t>
      </w:r>
    </w:p>
    <w:p w14:paraId="29454114" w14:textId="77777777" w:rsidR="00DD0E3C" w:rsidRDefault="00DD0E3C" w:rsidP="00471999">
      <w:pPr>
        <w:jc w:val="both"/>
        <w:rPr>
          <w:rFonts w:ascii="Verdana" w:hAnsi="Verdana"/>
          <w:b/>
        </w:rPr>
      </w:pPr>
    </w:p>
    <w:p w14:paraId="2893F0DC" w14:textId="3E11DF5C" w:rsidR="00F3134E" w:rsidRPr="00471999" w:rsidRDefault="00F3134E" w:rsidP="00471999">
      <w:pPr>
        <w:jc w:val="both"/>
        <w:rPr>
          <w:rFonts w:ascii="Verdana" w:hAnsi="Verdana"/>
          <w:b/>
        </w:rPr>
      </w:pPr>
      <w:r w:rsidRPr="00471999">
        <w:rPr>
          <w:rFonts w:ascii="Verdana" w:hAnsi="Verdana"/>
          <w:b/>
        </w:rPr>
        <w:t>W załączeniu dokumenty potwierdzające należyte wykonanie usług wyszczególnionych w wykazie</w:t>
      </w:r>
      <w:r w:rsidR="00DD0E3C">
        <w:rPr>
          <w:rFonts w:ascii="Verdana" w:hAnsi="Verdana"/>
          <w:b/>
        </w:rPr>
        <w:t>.</w:t>
      </w:r>
    </w:p>
    <w:p w14:paraId="3CD2AF88" w14:textId="77777777" w:rsidR="00471999" w:rsidRDefault="00471999" w:rsidP="004E12B2">
      <w:pPr>
        <w:jc w:val="both"/>
        <w:rPr>
          <w:rFonts w:eastAsia="Droid Sans Fallback"/>
          <w:bCs/>
          <w:iCs/>
          <w:sz w:val="18"/>
          <w:szCs w:val="18"/>
          <w:lang w:eastAsia="zh-CN" w:bidi="hi-IN"/>
        </w:rPr>
      </w:pPr>
      <w:bookmarkStart w:id="0" w:name="_GoBack"/>
      <w:bookmarkEnd w:id="0"/>
    </w:p>
    <w:p w14:paraId="52585E84" w14:textId="77777777" w:rsidR="00847611" w:rsidRPr="00847611" w:rsidRDefault="00847611" w:rsidP="00847611">
      <w:pPr>
        <w:jc w:val="both"/>
        <w:rPr>
          <w:rFonts w:eastAsia="Droid Sans Fallback"/>
          <w:bCs/>
          <w:iCs/>
          <w:sz w:val="18"/>
          <w:szCs w:val="18"/>
          <w:lang w:eastAsia="zh-CN" w:bidi="hi-IN"/>
        </w:rPr>
      </w:pPr>
      <w:r w:rsidRPr="00847611">
        <w:rPr>
          <w:rFonts w:eastAsia="Droid Sans Fallback"/>
          <w:bCs/>
          <w:iCs/>
          <w:sz w:val="18"/>
          <w:szCs w:val="18"/>
          <w:lang w:eastAsia="zh-CN" w:bidi="hi-IN"/>
        </w:rPr>
        <w:t xml:space="preserve">Zamawiający uzna wyżej wymieniony warunek za spełniony, jeżeli  Wykonawca wykaże, że w okresie trzech lat przed upływem terminu składania ofert (a jeżeli okres prowadzenia działalności jest krótszy – w tym okresie), należycie zrealizował co najmniej 8 szkoleń, w tym co najmniej: </w:t>
      </w:r>
    </w:p>
    <w:p w14:paraId="232ED834" w14:textId="4B572438" w:rsidR="00847611" w:rsidRPr="00847611" w:rsidRDefault="00847611" w:rsidP="00847611">
      <w:pPr>
        <w:jc w:val="both"/>
        <w:rPr>
          <w:rFonts w:eastAsia="Droid Sans Fallback"/>
          <w:bCs/>
          <w:iCs/>
          <w:sz w:val="18"/>
          <w:szCs w:val="18"/>
          <w:lang w:eastAsia="zh-CN" w:bidi="hi-IN"/>
        </w:rPr>
      </w:pPr>
      <w:r w:rsidRPr="00847611">
        <w:rPr>
          <w:rFonts w:eastAsia="Droid Sans Fallback"/>
          <w:bCs/>
          <w:iCs/>
          <w:sz w:val="18"/>
          <w:szCs w:val="18"/>
          <w:lang w:eastAsia="zh-CN" w:bidi="hi-IN"/>
        </w:rPr>
        <w:t>•</w:t>
      </w:r>
      <w:r>
        <w:rPr>
          <w:rFonts w:eastAsia="Droid Sans Fallback"/>
          <w:bCs/>
          <w:iCs/>
          <w:sz w:val="18"/>
          <w:szCs w:val="18"/>
          <w:lang w:eastAsia="zh-CN" w:bidi="hi-IN"/>
        </w:rPr>
        <w:t xml:space="preserve"> </w:t>
      </w:r>
      <w:r w:rsidRPr="00847611">
        <w:rPr>
          <w:rFonts w:eastAsia="Droid Sans Fallback"/>
          <w:bCs/>
          <w:iCs/>
          <w:sz w:val="18"/>
          <w:szCs w:val="18"/>
          <w:lang w:eastAsia="zh-CN" w:bidi="hi-IN"/>
        </w:rPr>
        <w:t xml:space="preserve">2 szkolenia z </w:t>
      </w:r>
      <w:proofErr w:type="spellStart"/>
      <w:r w:rsidRPr="00847611">
        <w:rPr>
          <w:rFonts w:eastAsia="Droid Sans Fallback"/>
          <w:bCs/>
          <w:iCs/>
          <w:sz w:val="18"/>
          <w:szCs w:val="18"/>
          <w:lang w:eastAsia="zh-CN" w:bidi="hi-IN"/>
        </w:rPr>
        <w:t>Ansys</w:t>
      </w:r>
      <w:proofErr w:type="spellEnd"/>
      <w:r w:rsidRPr="00847611">
        <w:rPr>
          <w:rFonts w:eastAsia="Droid Sans Fallback"/>
          <w:bCs/>
          <w:iCs/>
          <w:sz w:val="18"/>
          <w:szCs w:val="18"/>
          <w:lang w:eastAsia="zh-CN" w:bidi="hi-IN"/>
        </w:rPr>
        <w:t xml:space="preserve"> Discovery Modeling dla Mechaników (FEA)</w:t>
      </w:r>
    </w:p>
    <w:p w14:paraId="57290C18" w14:textId="709A36C8" w:rsidR="00847611" w:rsidRPr="00847611" w:rsidRDefault="00847611" w:rsidP="00847611">
      <w:pPr>
        <w:jc w:val="both"/>
        <w:rPr>
          <w:rFonts w:eastAsia="Droid Sans Fallback"/>
          <w:bCs/>
          <w:iCs/>
          <w:sz w:val="18"/>
          <w:szCs w:val="18"/>
          <w:lang w:eastAsia="zh-CN" w:bidi="hi-IN"/>
        </w:rPr>
      </w:pPr>
      <w:r w:rsidRPr="00847611">
        <w:rPr>
          <w:rFonts w:eastAsia="Droid Sans Fallback"/>
          <w:bCs/>
          <w:iCs/>
          <w:sz w:val="18"/>
          <w:szCs w:val="18"/>
          <w:lang w:eastAsia="zh-CN" w:bidi="hi-IN"/>
        </w:rPr>
        <w:t>•</w:t>
      </w:r>
      <w:r>
        <w:rPr>
          <w:rFonts w:eastAsia="Droid Sans Fallback"/>
          <w:bCs/>
          <w:iCs/>
          <w:sz w:val="18"/>
          <w:szCs w:val="18"/>
          <w:lang w:eastAsia="zh-CN" w:bidi="hi-IN"/>
        </w:rPr>
        <w:t xml:space="preserve"> </w:t>
      </w:r>
      <w:r w:rsidRPr="00847611">
        <w:rPr>
          <w:rFonts w:eastAsia="Droid Sans Fallback"/>
          <w:bCs/>
          <w:iCs/>
          <w:sz w:val="18"/>
          <w:szCs w:val="18"/>
          <w:lang w:eastAsia="zh-CN" w:bidi="hi-IN"/>
        </w:rPr>
        <w:t>2 szkolenia z MES dla Praktyków</w:t>
      </w:r>
    </w:p>
    <w:p w14:paraId="5CC1E050" w14:textId="6392B573" w:rsidR="00847611" w:rsidRPr="00847611" w:rsidRDefault="00847611" w:rsidP="00847611">
      <w:pPr>
        <w:jc w:val="both"/>
        <w:rPr>
          <w:rFonts w:eastAsia="Droid Sans Fallback"/>
          <w:bCs/>
          <w:iCs/>
          <w:sz w:val="18"/>
          <w:szCs w:val="18"/>
          <w:lang w:eastAsia="zh-CN" w:bidi="hi-IN"/>
        </w:rPr>
      </w:pPr>
      <w:r w:rsidRPr="00847611">
        <w:rPr>
          <w:rFonts w:eastAsia="Droid Sans Fallback"/>
          <w:bCs/>
          <w:iCs/>
          <w:sz w:val="18"/>
          <w:szCs w:val="18"/>
          <w:lang w:eastAsia="zh-CN" w:bidi="hi-IN"/>
        </w:rPr>
        <w:t>•</w:t>
      </w:r>
      <w:r>
        <w:rPr>
          <w:rFonts w:eastAsia="Droid Sans Fallback"/>
          <w:bCs/>
          <w:iCs/>
          <w:sz w:val="18"/>
          <w:szCs w:val="18"/>
          <w:lang w:eastAsia="zh-CN" w:bidi="hi-IN"/>
        </w:rPr>
        <w:t xml:space="preserve"> </w:t>
      </w:r>
      <w:r w:rsidRPr="00847611">
        <w:rPr>
          <w:rFonts w:eastAsia="Droid Sans Fallback"/>
          <w:bCs/>
          <w:iCs/>
          <w:sz w:val="18"/>
          <w:szCs w:val="18"/>
          <w:lang w:eastAsia="zh-CN" w:bidi="hi-IN"/>
        </w:rPr>
        <w:t>2 szkolenia z Zagadnienia nieliniowe i kontakt w MES</w:t>
      </w:r>
    </w:p>
    <w:p w14:paraId="14C756F9" w14:textId="76239001" w:rsidR="00847611" w:rsidRPr="00847611" w:rsidRDefault="00847611" w:rsidP="00847611">
      <w:pPr>
        <w:jc w:val="both"/>
        <w:rPr>
          <w:rFonts w:eastAsia="Droid Sans Fallback"/>
          <w:bCs/>
          <w:iCs/>
          <w:sz w:val="18"/>
          <w:szCs w:val="18"/>
          <w:lang w:eastAsia="zh-CN" w:bidi="hi-IN"/>
        </w:rPr>
      </w:pPr>
      <w:r w:rsidRPr="00847611">
        <w:rPr>
          <w:rFonts w:eastAsia="Droid Sans Fallback"/>
          <w:bCs/>
          <w:iCs/>
          <w:sz w:val="18"/>
          <w:szCs w:val="18"/>
          <w:lang w:eastAsia="zh-CN" w:bidi="hi-IN"/>
        </w:rPr>
        <w:t>•</w:t>
      </w:r>
      <w:r>
        <w:rPr>
          <w:rFonts w:eastAsia="Droid Sans Fallback"/>
          <w:bCs/>
          <w:iCs/>
          <w:sz w:val="18"/>
          <w:szCs w:val="18"/>
          <w:lang w:eastAsia="zh-CN" w:bidi="hi-IN"/>
        </w:rPr>
        <w:t xml:space="preserve"> </w:t>
      </w:r>
      <w:r w:rsidRPr="00847611">
        <w:rPr>
          <w:rFonts w:eastAsia="Droid Sans Fallback"/>
          <w:bCs/>
          <w:iCs/>
          <w:sz w:val="18"/>
          <w:szCs w:val="18"/>
          <w:lang w:eastAsia="zh-CN" w:bidi="hi-IN"/>
        </w:rPr>
        <w:t>2 szkolenia z Dynamika Liniowa w ANSYS</w:t>
      </w:r>
    </w:p>
    <w:p w14:paraId="3E60563D" w14:textId="77777777" w:rsidR="00847611" w:rsidRPr="00847611" w:rsidRDefault="00847611" w:rsidP="00847611">
      <w:pPr>
        <w:jc w:val="both"/>
        <w:rPr>
          <w:rFonts w:eastAsia="Droid Sans Fallback"/>
          <w:bCs/>
          <w:iCs/>
          <w:sz w:val="18"/>
          <w:szCs w:val="18"/>
          <w:lang w:eastAsia="zh-CN" w:bidi="hi-IN"/>
        </w:rPr>
      </w:pPr>
    </w:p>
    <w:p w14:paraId="641DBF97" w14:textId="10D93C74" w:rsidR="00DD0E3C" w:rsidRDefault="00847611" w:rsidP="00847611">
      <w:pPr>
        <w:jc w:val="both"/>
        <w:rPr>
          <w:i/>
          <w:iCs/>
          <w:color w:val="FF0000"/>
        </w:rPr>
      </w:pPr>
      <w:r w:rsidRPr="00847611">
        <w:rPr>
          <w:rFonts w:eastAsia="Droid Sans Fallback"/>
          <w:bCs/>
          <w:iCs/>
          <w:sz w:val="18"/>
          <w:szCs w:val="18"/>
          <w:lang w:eastAsia="zh-CN" w:bidi="hi-IN"/>
        </w:rPr>
        <w:t>przy czym: każde szkolenie dla grupy minimum 5 osobowej oraz każde szkolenie trwające nie krócej niż 8 godzin lekcyjnych.</w:t>
      </w:r>
    </w:p>
    <w:p w14:paraId="4B6C636A" w14:textId="2043CD0A" w:rsidR="00E215D4" w:rsidRPr="00E215D4" w:rsidRDefault="00E215D4" w:rsidP="00E215D4">
      <w:pPr>
        <w:jc w:val="center"/>
        <w:rPr>
          <w:i/>
          <w:iCs/>
          <w:color w:val="FF0000"/>
        </w:rPr>
      </w:pPr>
      <w:r w:rsidRPr="00E215D4">
        <w:rPr>
          <w:i/>
          <w:iCs/>
          <w:color w:val="FF0000"/>
        </w:rPr>
        <w:t>Dokument należy sporządzić w postaci elektronicznej i podpisać kwalifikowanym</w:t>
      </w:r>
    </w:p>
    <w:p w14:paraId="182EB333" w14:textId="77777777" w:rsidR="00E215D4" w:rsidRPr="00E215D4" w:rsidRDefault="00E215D4" w:rsidP="00E215D4">
      <w:pPr>
        <w:jc w:val="center"/>
        <w:rPr>
          <w:color w:val="FF0000"/>
        </w:rPr>
      </w:pPr>
      <w:r w:rsidRPr="00E215D4">
        <w:rPr>
          <w:i/>
          <w:iCs/>
          <w:color w:val="FF0000"/>
        </w:rPr>
        <w:t>podpisem elektronicznym lub podpisem zaufanym lub elektronicznym podpisem osobistym.</w:t>
      </w:r>
    </w:p>
    <w:p w14:paraId="7AB55001" w14:textId="77777777" w:rsidR="00F3134E" w:rsidRPr="00CE3D23" w:rsidRDefault="00F3134E" w:rsidP="00F3134E"/>
    <w:p w14:paraId="18CB226A" w14:textId="77777777" w:rsidR="00F213FB" w:rsidRPr="00F3134E" w:rsidRDefault="00F213FB" w:rsidP="00F3134E"/>
    <w:sectPr w:rsidR="00F213FB" w:rsidRPr="00F3134E" w:rsidSect="00DD0E3C">
      <w:headerReference w:type="default" r:id="rId7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424645" w14:textId="77777777" w:rsidR="003C3491" w:rsidRDefault="003C3491">
      <w:r>
        <w:separator/>
      </w:r>
    </w:p>
  </w:endnote>
  <w:endnote w:type="continuationSeparator" w:id="0">
    <w:p w14:paraId="6C815B4E" w14:textId="77777777" w:rsidR="003C3491" w:rsidRDefault="003C3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F7D013" w14:textId="77777777" w:rsidR="003C3491" w:rsidRDefault="003C3491">
      <w:r>
        <w:separator/>
      </w:r>
    </w:p>
  </w:footnote>
  <w:footnote w:type="continuationSeparator" w:id="0">
    <w:p w14:paraId="674026A2" w14:textId="77777777" w:rsidR="003C3491" w:rsidRDefault="003C3491">
      <w:r>
        <w:continuationSeparator/>
      </w:r>
    </w:p>
  </w:footnote>
  <w:footnote w:id="1">
    <w:p w14:paraId="71F9D080" w14:textId="408ECFB3" w:rsidR="00DD0E3C" w:rsidRPr="00DD0E3C" w:rsidRDefault="00DD0E3C" w:rsidP="00F3134E">
      <w:pPr>
        <w:jc w:val="both"/>
        <w:rPr>
          <w:rFonts w:ascii="Verdana" w:hAnsi="Verdana"/>
          <w:sz w:val="18"/>
          <w:szCs w:val="18"/>
        </w:rPr>
      </w:pPr>
      <w:r w:rsidRPr="00DD0E3C">
        <w:rPr>
          <w:rFonts w:ascii="Verdana" w:hAnsi="Verdana"/>
          <w:sz w:val="18"/>
          <w:szCs w:val="18"/>
          <w:vertAlign w:val="superscript"/>
        </w:rPr>
        <w:t>1</w:t>
      </w:r>
      <w:r w:rsidRPr="00DD0E3C">
        <w:rPr>
          <w:rFonts w:ascii="Verdana" w:hAnsi="Verdana"/>
          <w:sz w:val="18"/>
          <w:szCs w:val="18"/>
        </w:rPr>
        <w:t xml:space="preserve"> należy podać wszystkie informacje, pozwalające jednoznacznie stwierdzić czy wykonawca spełnia warunek określony w pkt. 8.</w:t>
      </w:r>
      <w:r w:rsidR="00847611">
        <w:rPr>
          <w:rFonts w:ascii="Verdana" w:hAnsi="Verdana"/>
          <w:sz w:val="18"/>
          <w:szCs w:val="18"/>
        </w:rPr>
        <w:t>2</w:t>
      </w:r>
      <w:r w:rsidRPr="00DD0E3C">
        <w:rPr>
          <w:rFonts w:ascii="Verdana" w:hAnsi="Verdana"/>
          <w:sz w:val="18"/>
          <w:szCs w:val="18"/>
        </w:rPr>
        <w:t>.</w:t>
      </w:r>
      <w:r w:rsidR="00847611">
        <w:rPr>
          <w:rFonts w:ascii="Verdana" w:hAnsi="Verdana"/>
          <w:sz w:val="18"/>
          <w:szCs w:val="18"/>
        </w:rPr>
        <w:t>3</w:t>
      </w:r>
      <w:r w:rsidRPr="00DD0E3C">
        <w:rPr>
          <w:rFonts w:ascii="Verdana" w:hAnsi="Verdana"/>
          <w:sz w:val="18"/>
          <w:szCs w:val="18"/>
        </w:rPr>
        <w:t xml:space="preserve"> SWZ. </w:t>
      </w:r>
    </w:p>
    <w:p w14:paraId="17C0AB00" w14:textId="77777777" w:rsidR="00DD0E3C" w:rsidRDefault="00DD0E3C" w:rsidP="00F3134E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9E5335" w14:textId="579D314A" w:rsidR="004E12B2" w:rsidRPr="004E12B2" w:rsidRDefault="00847611" w:rsidP="004E12B2">
    <w:pPr>
      <w:jc w:val="right"/>
      <w:rPr>
        <w:i/>
        <w:noProof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0" wp14:anchorId="7B791092" wp14:editId="4FA71353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15240" t="21590" r="15240" b="17780"/>
              <wp:wrapTopAndBottom/>
              <wp:docPr id="1" name="Dowolny kształt: kształt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1341120 w 2030095"/>
                          <a:gd name="T3" fmla="*/ 0 h 554355"/>
                          <a:gd name="T4" fmla="*/ 1341120 w 2030095"/>
                          <a:gd name="T5" fmla="*/ 294005 h 554355"/>
                          <a:gd name="T6" fmla="*/ 0 w 2030095"/>
                          <a:gd name="T7" fmla="*/ 294005 h 554355"/>
                          <a:gd name="T8" fmla="*/ 0 w 2030095"/>
                          <a:gd name="T9" fmla="*/ 0 h 554355"/>
                          <a:gd name="T10" fmla="*/ 45777 w 2030095"/>
                          <a:gd name="T11" fmla="*/ 36750 h 554355"/>
                          <a:gd name="T12" fmla="*/ 45777 w 2030095"/>
                          <a:gd name="T13" fmla="*/ 257255 h 554355"/>
                          <a:gd name="T14" fmla="*/ 1295343 w 2030095"/>
                          <a:gd name="T15" fmla="*/ 257255 h 554355"/>
                          <a:gd name="T16" fmla="*/ 1295343 w 2030095"/>
                          <a:gd name="T17" fmla="*/ 36750 h 554355"/>
                          <a:gd name="T18" fmla="*/ 45777 w 2030095"/>
                          <a:gd name="T19" fmla="*/ 36750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E64D39" w14:textId="77777777" w:rsidR="004E12B2" w:rsidRDefault="004E12B2" w:rsidP="004E12B2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B791092" id="Dowolny kształt: kształt 3" o:spid="_x0000_s1026" style="position:absolute;left:0;text-align:left;margin-left:379.95pt;margin-top:10.7pt;width:105.6pt;height:23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885970,0;885970,155927;0,155927;0,0;30241,19491;30241,136437;855729,136437;855729,19491;30241,19491" o:connectangles="0,0,0,0,0,0,0,0,0,0" textboxrect="0,0,2030095,554355"/>
              <o:lock v:ext="edit" aspectratio="t"/>
              <v:textbox>
                <w:txbxContent>
                  <w:p w14:paraId="63E64D39" w14:textId="77777777" w:rsidR="004E12B2" w:rsidRDefault="004E12B2" w:rsidP="004E12B2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allowOverlap="1" wp14:anchorId="6E7D9C69" wp14:editId="72AF3D42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5095" cy="781050"/>
          <wp:effectExtent l="0" t="0" r="0" b="0"/>
          <wp:wrapNone/>
          <wp:docPr id="2" name="Obraz 2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509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914A20" w14:textId="77777777" w:rsidR="004E12B2" w:rsidRDefault="004E12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6F2ED3"/>
    <w:multiLevelType w:val="hybridMultilevel"/>
    <w:tmpl w:val="08340CC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2"/>
      <w:numFmt w:val="bullet"/>
      <w:lvlText w:val="•"/>
      <w:lvlJc w:val="left"/>
      <w:pPr>
        <w:ind w:left="1410" w:hanging="690"/>
      </w:pPr>
      <w:rPr>
        <w:rFonts w:ascii="Verdana" w:eastAsia="Times New Roman" w:hAnsi="Verdana" w:cs="Arial" w:hint="default"/>
      </w:rPr>
    </w:lvl>
    <w:lvl w:ilvl="2" w:tplc="FFFFFFFF">
      <w:start w:val="1"/>
      <w:numFmt w:val="lowerLetter"/>
      <w:lvlText w:val="%3)"/>
      <w:lvlJc w:val="left"/>
      <w:pPr>
        <w:ind w:left="2310" w:hanging="69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035F6D"/>
    <w:multiLevelType w:val="hybridMultilevel"/>
    <w:tmpl w:val="4228548A"/>
    <w:lvl w:ilvl="0" w:tplc="8D4C2900">
      <w:start w:val="1"/>
      <w:numFmt w:val="bullet"/>
      <w:lvlText w:val=""/>
      <w:lvlJc w:val="left"/>
      <w:pPr>
        <w:ind w:left="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630"/>
    <w:rsid w:val="00004914"/>
    <w:rsid w:val="00044ADB"/>
    <w:rsid w:val="00082E0F"/>
    <w:rsid w:val="00140C02"/>
    <w:rsid w:val="00210E8E"/>
    <w:rsid w:val="00276C10"/>
    <w:rsid w:val="002F52AA"/>
    <w:rsid w:val="003A3581"/>
    <w:rsid w:val="003C3491"/>
    <w:rsid w:val="003C4112"/>
    <w:rsid w:val="00436537"/>
    <w:rsid w:val="004616C8"/>
    <w:rsid w:val="00471999"/>
    <w:rsid w:val="004E12B2"/>
    <w:rsid w:val="0054339B"/>
    <w:rsid w:val="00611773"/>
    <w:rsid w:val="0061372B"/>
    <w:rsid w:val="0064723C"/>
    <w:rsid w:val="00702A72"/>
    <w:rsid w:val="00717047"/>
    <w:rsid w:val="00766FF6"/>
    <w:rsid w:val="007B50DD"/>
    <w:rsid w:val="00823FBF"/>
    <w:rsid w:val="00847611"/>
    <w:rsid w:val="008B3311"/>
    <w:rsid w:val="00996634"/>
    <w:rsid w:val="00A40630"/>
    <w:rsid w:val="00B04D5F"/>
    <w:rsid w:val="00C049BA"/>
    <w:rsid w:val="00C13EE1"/>
    <w:rsid w:val="00C254C7"/>
    <w:rsid w:val="00C34501"/>
    <w:rsid w:val="00C34B2E"/>
    <w:rsid w:val="00C810DA"/>
    <w:rsid w:val="00CE3D23"/>
    <w:rsid w:val="00D11BC3"/>
    <w:rsid w:val="00DD0E3C"/>
    <w:rsid w:val="00DD5BF2"/>
    <w:rsid w:val="00E07A80"/>
    <w:rsid w:val="00E215D4"/>
    <w:rsid w:val="00E47614"/>
    <w:rsid w:val="00F213FB"/>
    <w:rsid w:val="00F3134E"/>
    <w:rsid w:val="00F50F59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CE32FCA"/>
  <w15:chartTrackingRefBased/>
  <w15:docId w15:val="{3EF30B6F-33C4-4699-A9F0-4BA406AD5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3D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3A35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58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E3D2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E3D23"/>
  </w:style>
  <w:style w:type="character" w:styleId="Odwoanieprzypisudolnego">
    <w:name w:val="footnote reference"/>
    <w:uiPriority w:val="99"/>
    <w:semiHidden/>
    <w:unhideWhenUsed/>
    <w:rsid w:val="00CE3D23"/>
    <w:rPr>
      <w:vertAlign w:val="superscript"/>
    </w:rPr>
  </w:style>
  <w:style w:type="paragraph" w:customStyle="1" w:styleId="Gwka">
    <w:name w:val="Główka"/>
    <w:basedOn w:val="Normalny"/>
    <w:rsid w:val="00CE3D23"/>
    <w:rPr>
      <w:color w:val="00000A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CE3D23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CE3D2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aliases w:val=" Znak Znak,Znak Znak"/>
    <w:basedOn w:val="Normalny"/>
    <w:link w:val="TekstpodstawowyZnak"/>
    <w:rsid w:val="00140C02"/>
    <w:pPr>
      <w:suppressAutoHyphens/>
      <w:autoSpaceDN w:val="0"/>
      <w:spacing w:after="120"/>
      <w:textAlignment w:val="baseline"/>
    </w:pPr>
    <w:rPr>
      <w:sz w:val="24"/>
      <w:szCs w:val="24"/>
    </w:rPr>
  </w:style>
  <w:style w:type="character" w:customStyle="1" w:styleId="TekstpodstawowyZnak">
    <w:name w:val="Tekst podstawowy Znak"/>
    <w:aliases w:val=" Znak Znak Znak,Znak Znak Znak"/>
    <w:link w:val="Tekstpodstawowy"/>
    <w:rsid w:val="00140C0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93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2025-09-26T12:17:00Z</cp:lastPrinted>
  <dcterms:created xsi:type="dcterms:W3CDTF">2025-09-26T12:17:00Z</dcterms:created>
  <dcterms:modified xsi:type="dcterms:W3CDTF">2025-09-26T12:17:00Z</dcterms:modified>
</cp:coreProperties>
</file>