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1234D6" w14:textId="77777777" w:rsidR="006959B4" w:rsidRPr="00C33C20" w:rsidRDefault="006959B4" w:rsidP="003D2605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>Załącznik nr 1</w:t>
      </w:r>
    </w:p>
    <w:p w14:paraId="0A81D102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3BF65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FORMULARZ OFERTY</w:t>
      </w:r>
    </w:p>
    <w:p w14:paraId="646665C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75BA55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NAZWA WYKONAWCY</w:t>
      </w:r>
      <w:r w:rsidRPr="00C33C20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21E3B65B" w14:textId="77777777" w:rsidR="006959B4" w:rsidRPr="00C33C20" w:rsidRDefault="006959B4" w:rsidP="003D2605">
      <w:pPr>
        <w:tabs>
          <w:tab w:val="right" w:pos="8222"/>
        </w:tabs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RODZAJ WYKONAWCY</w:t>
      </w:r>
      <w:r w:rsidRPr="00C33C20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7D7852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621CA0B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WOJEWÓDZTWO …………………………….....</w:t>
      </w:r>
    </w:p>
    <w:p w14:paraId="7F4F052A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TEL.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1586174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FAX 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5438559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03938D0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C33C20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7E452FB1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3F4398FB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F509C71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Do: Nazwa i siedziba Zamawiającego:</w:t>
      </w:r>
    </w:p>
    <w:p w14:paraId="5CA8D1B3" w14:textId="2D1C1DF4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Akademia Górniczo – Hutnicza, im. Stanisława Staszica w Krakowie</w:t>
      </w:r>
    </w:p>
    <w:p w14:paraId="5381A481" w14:textId="77777777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62DFFEA7" w14:textId="03294186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463929BB" w14:textId="77777777" w:rsidR="006959B4" w:rsidRPr="00C33C20" w:rsidRDefault="006959B4" w:rsidP="003D2605">
      <w:pPr>
        <w:ind w:firstLine="3969"/>
        <w:rPr>
          <w:rFonts w:ascii="Verdana" w:hAnsi="Verdana"/>
          <w:b/>
          <w:sz w:val="18"/>
          <w:szCs w:val="18"/>
        </w:rPr>
      </w:pPr>
    </w:p>
    <w:p w14:paraId="1A02B557" w14:textId="7E961989" w:rsidR="006959B4" w:rsidRPr="00C33C20" w:rsidRDefault="006959B4" w:rsidP="003D2605">
      <w:pPr>
        <w:jc w:val="both"/>
        <w:rPr>
          <w:rFonts w:ascii="Verdana" w:hAnsi="Verdana"/>
          <w:b/>
          <w:bCs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Pr="00C33C20"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="00636642" w:rsidRPr="00636642">
        <w:rPr>
          <w:rFonts w:ascii="Verdana" w:hAnsi="Verdana"/>
          <w:b/>
          <w:sz w:val="20"/>
          <w:szCs w:val="20"/>
          <w:lang w:val="x-none"/>
        </w:rPr>
        <w:t>Usługa przeprowadzenia cyklu szkoleń z oprogramowania ANSYS - KC-DE-zp.272-533/25</w:t>
      </w:r>
      <w:r w:rsidRPr="00C33C20">
        <w:rPr>
          <w:rFonts w:ascii="Verdana" w:hAnsi="Verdana"/>
          <w:sz w:val="18"/>
          <w:szCs w:val="18"/>
        </w:rPr>
        <w:t>,</w:t>
      </w:r>
      <w:r w:rsidRPr="00C33C20">
        <w:rPr>
          <w:rFonts w:ascii="Verdana" w:hAnsi="Verdana"/>
          <w:b/>
          <w:sz w:val="18"/>
          <w:szCs w:val="18"/>
        </w:rPr>
        <w:t xml:space="preserve"> </w:t>
      </w:r>
      <w:r w:rsidRPr="00C33C2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4F38C3D" w14:textId="77777777" w:rsidR="006959B4" w:rsidRPr="00C33C20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1BF39C6" w14:textId="5EF921F6" w:rsidR="006959B4" w:rsidRPr="00A92921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Cena brutto*za całość przedmiotu zamówienia</w:t>
      </w:r>
      <w:r w:rsidR="00135FD6" w:rsidRPr="00C33C20">
        <w:rPr>
          <w:rFonts w:ascii="Verdana" w:hAnsi="Verdana"/>
          <w:sz w:val="18"/>
          <w:szCs w:val="18"/>
        </w:rPr>
        <w:t xml:space="preserve"> (tj. </w:t>
      </w:r>
      <w:r w:rsidR="00135FD6" w:rsidRPr="00AE3490">
        <w:rPr>
          <w:rFonts w:ascii="Verdana" w:hAnsi="Verdana"/>
          <w:sz w:val="18"/>
          <w:szCs w:val="18"/>
        </w:rPr>
        <w:t xml:space="preserve">przeszkolenie </w:t>
      </w:r>
      <w:r w:rsidR="004F260B">
        <w:rPr>
          <w:rFonts w:ascii="Verdana" w:hAnsi="Verdana"/>
          <w:sz w:val="18"/>
          <w:szCs w:val="18"/>
        </w:rPr>
        <w:t>5</w:t>
      </w:r>
      <w:r w:rsidR="00AE3490" w:rsidRPr="00AE3490">
        <w:rPr>
          <w:rFonts w:ascii="Verdana" w:hAnsi="Verdana"/>
          <w:sz w:val="18"/>
          <w:szCs w:val="18"/>
        </w:rPr>
        <w:t>0</w:t>
      </w:r>
      <w:r w:rsidR="00135FD6" w:rsidRPr="00C33C20">
        <w:rPr>
          <w:rFonts w:ascii="Verdana" w:hAnsi="Verdana"/>
          <w:sz w:val="18"/>
          <w:szCs w:val="18"/>
        </w:rPr>
        <w:t xml:space="preserve"> osób)</w:t>
      </w:r>
      <w:r w:rsidRPr="00C33C20">
        <w:rPr>
          <w:rFonts w:ascii="Verdana" w:hAnsi="Verdana"/>
          <w:sz w:val="18"/>
          <w:szCs w:val="18"/>
        </w:rPr>
        <w:t xml:space="preserve">  ………………….. PLN</w:t>
      </w:r>
      <w:r w:rsidR="00A92921">
        <w:rPr>
          <w:rFonts w:ascii="Verdana" w:hAnsi="Verdana"/>
          <w:sz w:val="18"/>
          <w:szCs w:val="18"/>
        </w:rPr>
        <w:t xml:space="preserve">, </w:t>
      </w:r>
      <w:r w:rsidRPr="00C33C20">
        <w:rPr>
          <w:rFonts w:ascii="Verdana" w:hAnsi="Verdana"/>
          <w:i/>
          <w:sz w:val="18"/>
          <w:szCs w:val="18"/>
        </w:rPr>
        <w:t>(słownie</w:t>
      </w:r>
      <w:r w:rsidR="00135FD6" w:rsidRPr="00C33C20">
        <w:rPr>
          <w:rFonts w:ascii="Verdana" w:hAnsi="Verdana"/>
          <w:i/>
          <w:sz w:val="18"/>
          <w:szCs w:val="18"/>
        </w:rPr>
        <w:t xml:space="preserve"> brutto</w:t>
      </w:r>
      <w:r w:rsidRPr="00C33C20">
        <w:rPr>
          <w:rFonts w:ascii="Verdana" w:hAnsi="Verdana"/>
          <w:i/>
          <w:sz w:val="18"/>
          <w:szCs w:val="18"/>
        </w:rPr>
        <w:t>: …………………………………………………..)</w:t>
      </w:r>
    </w:p>
    <w:p w14:paraId="38875960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</w:p>
    <w:p w14:paraId="76162F0B" w14:textId="331DB234" w:rsidR="00AE3490" w:rsidRPr="00C33C20" w:rsidRDefault="00135FD6" w:rsidP="00336464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r w:rsidRPr="00C33C20">
        <w:rPr>
          <w:rFonts w:ascii="Verdana" w:hAnsi="Verdana"/>
          <w:b/>
          <w:i/>
          <w:sz w:val="18"/>
          <w:szCs w:val="18"/>
        </w:rPr>
        <w:t>Cena brutto</w:t>
      </w:r>
      <w:r w:rsidR="00AE3490">
        <w:rPr>
          <w:rFonts w:ascii="Verdana" w:hAnsi="Verdana"/>
          <w:b/>
          <w:i/>
          <w:sz w:val="18"/>
          <w:szCs w:val="18"/>
        </w:rPr>
        <w:t>*</w:t>
      </w:r>
      <w:r w:rsidRPr="00C33C20">
        <w:rPr>
          <w:rFonts w:ascii="Verdana" w:hAnsi="Verdana"/>
          <w:b/>
          <w:i/>
          <w:sz w:val="18"/>
          <w:szCs w:val="18"/>
        </w:rPr>
        <w:t xml:space="preserve"> za </w:t>
      </w:r>
      <w:r w:rsidR="00DE7392">
        <w:rPr>
          <w:rFonts w:ascii="Verdana" w:hAnsi="Verdana"/>
          <w:b/>
          <w:i/>
          <w:sz w:val="18"/>
          <w:szCs w:val="18"/>
        </w:rPr>
        <w:t>szkole</w:t>
      </w:r>
      <w:r w:rsidR="00AE3490">
        <w:rPr>
          <w:rFonts w:ascii="Verdana" w:hAnsi="Verdana"/>
          <w:b/>
          <w:i/>
          <w:sz w:val="18"/>
          <w:szCs w:val="18"/>
        </w:rPr>
        <w:t>nie</w:t>
      </w:r>
      <w:r w:rsidR="00DE7392">
        <w:rPr>
          <w:rFonts w:ascii="Verdana" w:hAnsi="Verdana"/>
          <w:b/>
          <w:i/>
          <w:sz w:val="18"/>
          <w:szCs w:val="18"/>
        </w:rPr>
        <w:t xml:space="preserve"> </w:t>
      </w:r>
      <w:r w:rsidRPr="00C33C20">
        <w:rPr>
          <w:rFonts w:ascii="Verdana" w:hAnsi="Verdana"/>
          <w:b/>
          <w:i/>
          <w:sz w:val="18"/>
          <w:szCs w:val="18"/>
        </w:rPr>
        <w:t>1 osoby</w:t>
      </w:r>
      <w:r w:rsidR="00AE3490">
        <w:rPr>
          <w:rFonts w:ascii="Verdana" w:hAnsi="Verdana"/>
          <w:b/>
          <w:i/>
          <w:sz w:val="18"/>
          <w:szCs w:val="18"/>
        </w:rPr>
        <w:t>:</w:t>
      </w:r>
      <w:r w:rsidR="00336464">
        <w:rPr>
          <w:rFonts w:ascii="Verdana" w:hAnsi="Verdana"/>
          <w:b/>
          <w:i/>
          <w:sz w:val="18"/>
          <w:szCs w:val="18"/>
        </w:rPr>
        <w:t xml:space="preserve"> </w:t>
      </w:r>
      <w:r w:rsidR="00AE3490">
        <w:rPr>
          <w:rFonts w:ascii="Verdana" w:hAnsi="Verdana"/>
          <w:b/>
          <w:i/>
          <w:sz w:val="18"/>
          <w:szCs w:val="18"/>
        </w:rPr>
        <w:t xml:space="preserve"> </w:t>
      </w:r>
      <w:r w:rsidR="00AE3490" w:rsidRPr="00C33C20">
        <w:rPr>
          <w:rFonts w:ascii="Verdana" w:hAnsi="Verdana"/>
          <w:b/>
          <w:i/>
          <w:sz w:val="18"/>
          <w:szCs w:val="18"/>
        </w:rPr>
        <w:t>…………………  PLN</w:t>
      </w:r>
    </w:p>
    <w:p w14:paraId="3565F130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455533DE" w14:textId="03D7B570" w:rsidR="00135FD6" w:rsidRPr="00C33C20" w:rsidRDefault="00E048E3" w:rsidP="003D2605">
      <w:pPr>
        <w:widowControl w:val="0"/>
        <w:ind w:right="1"/>
        <w:jc w:val="both"/>
        <w:rPr>
          <w:rFonts w:ascii="Verdana" w:hAnsi="Verdana"/>
          <w:b/>
          <w:color w:val="0070C0"/>
          <w:sz w:val="18"/>
          <w:szCs w:val="18"/>
          <w:u w:val="single"/>
        </w:rPr>
      </w:pPr>
      <w:r>
        <w:rPr>
          <w:rFonts w:ascii="Verdana" w:hAnsi="Verdana"/>
          <w:b/>
          <w:color w:val="0070C0"/>
          <w:sz w:val="18"/>
          <w:szCs w:val="18"/>
          <w:u w:val="single"/>
        </w:rPr>
        <w:t>K</w:t>
      </w:r>
      <w:r w:rsidR="00135FD6" w:rsidRPr="00C33C20">
        <w:rPr>
          <w:rFonts w:ascii="Verdana" w:hAnsi="Verdana"/>
          <w:b/>
          <w:color w:val="0070C0"/>
          <w:sz w:val="18"/>
          <w:szCs w:val="18"/>
          <w:u w:val="single"/>
        </w:rPr>
        <w:t>ryterium oceny ofert:</w:t>
      </w:r>
    </w:p>
    <w:p w14:paraId="70B39646" w14:textId="425FD76A" w:rsidR="00135FD6" w:rsidRPr="00C33C20" w:rsidRDefault="00A071FB" w:rsidP="003D2605">
      <w:pPr>
        <w:widowControl w:val="0"/>
        <w:ind w:right="1"/>
        <w:jc w:val="both"/>
        <w:rPr>
          <w:rFonts w:ascii="Verdana" w:hAnsi="Verdana"/>
          <w:b/>
          <w:color w:val="FF0000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Osoby wyznaczone do </w:t>
      </w:r>
      <w:r w:rsidR="00AE3490" w:rsidRPr="00C33C20">
        <w:rPr>
          <w:rFonts w:ascii="Verdana" w:hAnsi="Verdana"/>
          <w:b/>
          <w:sz w:val="18"/>
          <w:szCs w:val="18"/>
        </w:rPr>
        <w:t>realizacji zamówienia</w:t>
      </w:r>
    </w:p>
    <w:p w14:paraId="5B458AA8" w14:textId="77777777" w:rsidR="00643068" w:rsidRPr="00C33C20" w:rsidRDefault="00643068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2624"/>
        <w:gridCol w:w="2905"/>
        <w:gridCol w:w="1107"/>
        <w:gridCol w:w="1901"/>
      </w:tblGrid>
      <w:tr w:rsidR="00C33C20" w:rsidRPr="00C33C20" w14:paraId="3D6F56E2" w14:textId="77777777" w:rsidTr="003769C1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8F856" w14:textId="77777777" w:rsidR="00C33C20" w:rsidRPr="00C33C20" w:rsidRDefault="00C33C20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C33C20">
              <w:rPr>
                <w:rFonts w:ascii="Verdana" w:hAnsi="Verdana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0035" w14:textId="37AED612" w:rsidR="00C33C20" w:rsidRPr="00C33C20" w:rsidRDefault="00C33C20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Szkolenie z zakresu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BCD49" w14:textId="6D75658F" w:rsidR="00C33C20" w:rsidRPr="00C33C20" w:rsidRDefault="00C33C20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Imię i nazwisko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CD66" w14:textId="77777777" w:rsidR="00C33C20" w:rsidRDefault="00C33C20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 xml:space="preserve">Ilość </w:t>
            </w:r>
          </w:p>
          <w:p w14:paraId="60FF7294" w14:textId="661D7F0F" w:rsidR="003769C1" w:rsidRPr="00C33C20" w:rsidRDefault="003769C1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szkoleń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A8A2B" w14:textId="69ED3895" w:rsidR="003769C1" w:rsidRDefault="003769C1" w:rsidP="003769C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Zrealizowane w okresie nie dłuższym  niż</w:t>
            </w:r>
          </w:p>
          <w:p w14:paraId="7276DC9C" w14:textId="4F1806D2" w:rsidR="00A071FB" w:rsidRPr="00C33C20" w:rsidRDefault="003769C1" w:rsidP="003769C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3 lata</w:t>
            </w:r>
          </w:p>
        </w:tc>
      </w:tr>
      <w:tr w:rsidR="003769C1" w:rsidRPr="00C33C20" w14:paraId="44CB65D7" w14:textId="77777777" w:rsidTr="003769C1">
        <w:trPr>
          <w:trHeight w:val="368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364F7A9" w14:textId="77777777" w:rsidR="003769C1" w:rsidRPr="00C33C20" w:rsidRDefault="003769C1" w:rsidP="003D260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1.</w:t>
            </w:r>
          </w:p>
        </w:tc>
        <w:tc>
          <w:tcPr>
            <w:tcW w:w="14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E8B865" w14:textId="219EF50F" w:rsidR="003769C1" w:rsidRPr="00AE3490" w:rsidRDefault="00636642" w:rsidP="00AE3490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636642">
              <w:rPr>
                <w:rFonts w:ascii="Verdana" w:hAnsi="Verdana"/>
                <w:bCs/>
                <w:sz w:val="20"/>
                <w:szCs w:val="20"/>
              </w:rPr>
              <w:t>Ansys</w:t>
            </w:r>
            <w:proofErr w:type="spellEnd"/>
            <w:r w:rsidRPr="00636642">
              <w:rPr>
                <w:rFonts w:ascii="Verdana" w:hAnsi="Verdana"/>
                <w:bCs/>
                <w:sz w:val="20"/>
                <w:szCs w:val="20"/>
              </w:rPr>
              <w:t xml:space="preserve"> Discovery Modeling dla Mechaników (FEA)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0D41" w14:textId="503AC410" w:rsidR="003769C1" w:rsidRPr="003769C1" w:rsidRDefault="003769C1" w:rsidP="003D2605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769C1">
              <w:rPr>
                <w:rFonts w:ascii="Verdana" w:hAnsi="Verdana"/>
                <w:bCs/>
                <w:sz w:val="18"/>
                <w:szCs w:val="18"/>
              </w:rPr>
              <w:t>1/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E9CA3C" w14:textId="77777777" w:rsidR="003769C1" w:rsidRPr="00C33C20" w:rsidRDefault="003769C1" w:rsidP="003D260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E2FBE4" w14:textId="24D3BC58" w:rsidR="003769C1" w:rsidRPr="00C33C20" w:rsidRDefault="003769C1" w:rsidP="003769C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769C1"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3769C1" w:rsidRPr="00C33C20" w14:paraId="3700AC14" w14:textId="77777777" w:rsidTr="003769C1">
        <w:trPr>
          <w:trHeight w:val="367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55AE6" w14:textId="7777777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4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D15D4" w14:textId="77777777" w:rsidR="003769C1" w:rsidRPr="00AE349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B2B8D" w14:textId="4F1CAB20" w:rsidR="003769C1" w:rsidRPr="003769C1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2</w:t>
            </w:r>
            <w:r w:rsidRPr="003769C1">
              <w:rPr>
                <w:rFonts w:ascii="Verdana" w:hAnsi="Verdana"/>
                <w:bCs/>
                <w:sz w:val="18"/>
                <w:szCs w:val="18"/>
              </w:rPr>
              <w:t>/</w:t>
            </w:r>
          </w:p>
        </w:tc>
        <w:tc>
          <w:tcPr>
            <w:tcW w:w="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28946" w14:textId="7777777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94674" w14:textId="2F7CB9F5" w:rsidR="003769C1" w:rsidRPr="003769C1" w:rsidRDefault="003769C1" w:rsidP="003769C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  <w:r w:rsidRPr="003769C1"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3769C1" w:rsidRPr="00C33C20" w14:paraId="116C8551" w14:textId="77777777" w:rsidTr="00E20C32">
        <w:trPr>
          <w:trHeight w:val="353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A0ED2D4" w14:textId="7777777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2.</w:t>
            </w:r>
          </w:p>
        </w:tc>
        <w:tc>
          <w:tcPr>
            <w:tcW w:w="14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199B8D" w14:textId="09822FC6" w:rsidR="003769C1" w:rsidRPr="00AE3490" w:rsidRDefault="00636642" w:rsidP="003769C1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 w:rsidRPr="00636642">
              <w:rPr>
                <w:rFonts w:ascii="Verdana" w:hAnsi="Verdana" w:cs="Arial"/>
                <w:bCs/>
                <w:sz w:val="20"/>
                <w:szCs w:val="20"/>
                <w:lang w:eastAsia="zh-CN"/>
              </w:rPr>
              <w:t>MES dla Praktyków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F42B" w14:textId="79CAF781" w:rsidR="003769C1" w:rsidRPr="003769C1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769C1">
              <w:rPr>
                <w:rFonts w:ascii="Verdana" w:hAnsi="Verdana"/>
                <w:bCs/>
                <w:sz w:val="18"/>
                <w:szCs w:val="18"/>
              </w:rPr>
              <w:t>1/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F442D1" w14:textId="7777777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45DEC3" w14:textId="04DB25A6" w:rsidR="003769C1" w:rsidRPr="00C33C20" w:rsidRDefault="003769C1" w:rsidP="003769C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769C1"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3769C1" w:rsidRPr="00C33C20" w14:paraId="4D0199B1" w14:textId="77777777" w:rsidTr="00E20C32">
        <w:trPr>
          <w:trHeight w:val="352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541D3" w14:textId="7777777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4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B3BDB" w14:textId="77777777" w:rsidR="003769C1" w:rsidRPr="00AE3490" w:rsidRDefault="003769C1" w:rsidP="003769C1">
            <w:pPr>
              <w:overflowPunct w:val="0"/>
              <w:autoSpaceDE w:val="0"/>
              <w:ind w:left="16"/>
              <w:rPr>
                <w:rFonts w:ascii="Verdana" w:hAnsi="Verdana" w:cs="Arial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4124F" w14:textId="6A7969E7" w:rsidR="003769C1" w:rsidRPr="003769C1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2</w:t>
            </w:r>
            <w:r w:rsidRPr="003769C1">
              <w:rPr>
                <w:rFonts w:ascii="Verdana" w:hAnsi="Verdana"/>
                <w:bCs/>
                <w:sz w:val="18"/>
                <w:szCs w:val="18"/>
              </w:rPr>
              <w:t>/</w:t>
            </w:r>
          </w:p>
        </w:tc>
        <w:tc>
          <w:tcPr>
            <w:tcW w:w="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F1AB2" w14:textId="7777777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FE8C4" w14:textId="57425FB5" w:rsidR="003769C1" w:rsidRPr="003769C1" w:rsidRDefault="003769C1" w:rsidP="003769C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  <w:r w:rsidRPr="003769C1"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3769C1" w:rsidRPr="00C33C20" w14:paraId="5F4A0CF4" w14:textId="77777777" w:rsidTr="003769C1">
        <w:trPr>
          <w:trHeight w:val="337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B432E80" w14:textId="7777777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3.</w:t>
            </w:r>
          </w:p>
        </w:tc>
        <w:tc>
          <w:tcPr>
            <w:tcW w:w="14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114913" w14:textId="4CAEA9A7" w:rsidR="003769C1" w:rsidRPr="00AE3490" w:rsidRDefault="00636642" w:rsidP="003769C1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 w:rsidRPr="00636642">
              <w:rPr>
                <w:rFonts w:ascii="Verdana" w:hAnsi="Verdana" w:cs="Courier New"/>
                <w:bCs/>
                <w:sz w:val="20"/>
                <w:szCs w:val="20"/>
              </w:rPr>
              <w:t>Zagadnienia nieliniowe i kontakt w MES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B8F36" w14:textId="4EA3B85B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769C1">
              <w:rPr>
                <w:rFonts w:ascii="Verdana" w:hAnsi="Verdana"/>
                <w:bCs/>
                <w:sz w:val="18"/>
                <w:szCs w:val="18"/>
              </w:rPr>
              <w:t>1/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1C2AE1" w14:textId="7777777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B5583E" w14:textId="4B48B9CF" w:rsidR="003769C1" w:rsidRPr="00C33C20" w:rsidRDefault="003769C1" w:rsidP="003769C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769C1"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3769C1" w:rsidRPr="00C33C20" w14:paraId="23F440D7" w14:textId="77777777" w:rsidTr="003769C1">
        <w:trPr>
          <w:trHeight w:val="270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B3D4B" w14:textId="7777777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4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2E40" w14:textId="77777777" w:rsidR="003769C1" w:rsidRPr="00AE3490" w:rsidRDefault="003769C1" w:rsidP="003769C1">
            <w:pPr>
              <w:widowControl w:val="0"/>
              <w:ind w:right="1"/>
              <w:jc w:val="both"/>
              <w:rPr>
                <w:rFonts w:ascii="Verdana" w:hAnsi="Verdana" w:cs="Courier New"/>
                <w:bCs/>
                <w:sz w:val="20"/>
                <w:szCs w:val="20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A3C72" w14:textId="1C7FB268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2</w:t>
            </w:r>
            <w:r w:rsidRPr="003769C1">
              <w:rPr>
                <w:rFonts w:ascii="Verdana" w:hAnsi="Verdana"/>
                <w:bCs/>
                <w:sz w:val="18"/>
                <w:szCs w:val="18"/>
              </w:rPr>
              <w:t>/</w:t>
            </w:r>
          </w:p>
        </w:tc>
        <w:tc>
          <w:tcPr>
            <w:tcW w:w="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DAA2B" w14:textId="7777777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1BC6" w14:textId="55963E9B" w:rsidR="003769C1" w:rsidRPr="003769C1" w:rsidRDefault="003769C1" w:rsidP="003769C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  <w:r w:rsidRPr="003769C1"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3769C1" w:rsidRPr="00C33C20" w14:paraId="3FA62D97" w14:textId="77777777" w:rsidTr="0003234D">
        <w:trPr>
          <w:trHeight w:val="351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7D4FAD7" w14:textId="587AAE65" w:rsidR="003769C1" w:rsidRDefault="0003234D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4.</w:t>
            </w:r>
          </w:p>
          <w:p w14:paraId="36DFDBC3" w14:textId="0FAA002A" w:rsidR="00636642" w:rsidRPr="00C33C20" w:rsidRDefault="00636642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4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BCE34C" w14:textId="2C407D95" w:rsidR="003769C1" w:rsidRPr="00AE3490" w:rsidRDefault="00636642" w:rsidP="003769C1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 w:rsidRPr="00636642">
              <w:rPr>
                <w:rFonts w:ascii="Verdana" w:hAnsi="Verdana" w:cs="Arial"/>
                <w:bCs/>
                <w:sz w:val="20"/>
                <w:szCs w:val="20"/>
                <w:lang w:eastAsia="zh-CN"/>
              </w:rPr>
              <w:t>Dynamika Liniowa w ANSYS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E89A0" w14:textId="7E16DE19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769C1">
              <w:rPr>
                <w:rFonts w:ascii="Verdana" w:hAnsi="Verdana"/>
                <w:bCs/>
                <w:sz w:val="18"/>
                <w:szCs w:val="18"/>
              </w:rPr>
              <w:t>1/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AAE05F" w14:textId="7777777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8CD9CC" w14:textId="706CF2BF" w:rsidR="003769C1" w:rsidRPr="00C33C20" w:rsidRDefault="003769C1" w:rsidP="003769C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769C1"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3769C1" w:rsidRPr="00C33C20" w14:paraId="7A45C9A5" w14:textId="77777777" w:rsidTr="003769C1">
        <w:trPr>
          <w:trHeight w:val="281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E6DEA" w14:textId="7777777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4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B9FA5" w14:textId="77777777" w:rsidR="003769C1" w:rsidRPr="00AE3490" w:rsidRDefault="003769C1" w:rsidP="003769C1">
            <w:pPr>
              <w:widowControl w:val="0"/>
              <w:ind w:right="1"/>
              <w:jc w:val="both"/>
              <w:rPr>
                <w:rFonts w:ascii="Verdana" w:hAnsi="Verdana" w:cs="Arial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85D87" w14:textId="1D7DEA0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2</w:t>
            </w:r>
            <w:r w:rsidRPr="003769C1">
              <w:rPr>
                <w:rFonts w:ascii="Verdana" w:hAnsi="Verdana"/>
                <w:bCs/>
                <w:sz w:val="18"/>
                <w:szCs w:val="18"/>
              </w:rPr>
              <w:t>/</w:t>
            </w:r>
          </w:p>
        </w:tc>
        <w:tc>
          <w:tcPr>
            <w:tcW w:w="611" w:type="pct"/>
            <w:tcBorders>
              <w:left w:val="single" w:sz="4" w:space="0" w:color="auto"/>
              <w:right w:val="single" w:sz="4" w:space="0" w:color="auto"/>
            </w:tcBorders>
          </w:tcPr>
          <w:p w14:paraId="44A8BCC4" w14:textId="7777777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71F0" w14:textId="58A3D943" w:rsidR="003769C1" w:rsidRPr="003769C1" w:rsidRDefault="003769C1" w:rsidP="003769C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  <w:r w:rsidRPr="003769C1"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3769C1" w:rsidRPr="00C33C20" w14:paraId="177725E2" w14:textId="77777777" w:rsidTr="003769C1">
        <w:trPr>
          <w:trHeight w:val="281"/>
        </w:trPr>
        <w:tc>
          <w:tcPr>
            <w:tcW w:w="289" w:type="pct"/>
            <w:tcBorders>
              <w:left w:val="nil"/>
              <w:bottom w:val="nil"/>
              <w:right w:val="nil"/>
            </w:tcBorders>
          </w:tcPr>
          <w:p w14:paraId="220F9ABD" w14:textId="7777777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448" w:type="pct"/>
            <w:tcBorders>
              <w:left w:val="nil"/>
              <w:bottom w:val="nil"/>
              <w:right w:val="single" w:sz="4" w:space="0" w:color="auto"/>
            </w:tcBorders>
          </w:tcPr>
          <w:p w14:paraId="4BB00985" w14:textId="77777777" w:rsidR="003769C1" w:rsidRPr="00AE3490" w:rsidRDefault="003769C1" w:rsidP="003769C1">
            <w:pPr>
              <w:widowControl w:val="0"/>
              <w:ind w:right="1"/>
              <w:jc w:val="both"/>
              <w:rPr>
                <w:rFonts w:ascii="Verdana" w:hAnsi="Verdana" w:cs="Arial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A0A62" w14:textId="185C7EAD" w:rsidR="003769C1" w:rsidRPr="003769C1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769C1">
              <w:rPr>
                <w:rFonts w:ascii="Verdana" w:hAnsi="Verdana"/>
                <w:b/>
                <w:sz w:val="18"/>
                <w:szCs w:val="18"/>
              </w:rPr>
              <w:t>Ilość zgodnie z kryterium oceny ofert pkt 22.2.2 SWZ</w:t>
            </w:r>
          </w:p>
        </w:tc>
        <w:tc>
          <w:tcPr>
            <w:tcW w:w="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D2DFC" w14:textId="77777777" w:rsidR="003769C1" w:rsidRPr="003769C1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07A1B53" w14:textId="77777777" w:rsidR="003769C1" w:rsidRPr="003769C1" w:rsidRDefault="003769C1" w:rsidP="003769C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</w:p>
        </w:tc>
      </w:tr>
    </w:tbl>
    <w:p w14:paraId="79868AC4" w14:textId="77777777" w:rsidR="00B27C83" w:rsidRDefault="00B27C83" w:rsidP="00E048E3">
      <w:pPr>
        <w:tabs>
          <w:tab w:val="left" w:pos="708"/>
        </w:tabs>
        <w:jc w:val="both"/>
        <w:outlineLvl w:val="1"/>
        <w:rPr>
          <w:rFonts w:ascii="Verdana" w:hAnsi="Verdana"/>
          <w:b/>
          <w:sz w:val="18"/>
          <w:szCs w:val="18"/>
        </w:rPr>
      </w:pPr>
      <w:bookmarkStart w:id="1" w:name="_GoBack"/>
      <w:bookmarkEnd w:id="1"/>
    </w:p>
    <w:p w14:paraId="47121A48" w14:textId="344D4651" w:rsidR="00C660F4" w:rsidRPr="005B71C8" w:rsidRDefault="006959B4" w:rsidP="005B71C8">
      <w:pPr>
        <w:tabs>
          <w:tab w:val="left" w:pos="708"/>
        </w:tabs>
        <w:jc w:val="both"/>
        <w:outlineLvl w:val="1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Termin realizacji umowy: </w:t>
      </w:r>
      <w:r w:rsidR="005B71C8" w:rsidRPr="005B71C8">
        <w:rPr>
          <w:rFonts w:ascii="Verdana" w:hAnsi="Verdana"/>
          <w:sz w:val="18"/>
          <w:szCs w:val="18"/>
        </w:rPr>
        <w:t>do 1</w:t>
      </w:r>
      <w:r w:rsidR="004F260B">
        <w:rPr>
          <w:rFonts w:ascii="Verdana" w:hAnsi="Verdana"/>
          <w:sz w:val="18"/>
          <w:szCs w:val="18"/>
        </w:rPr>
        <w:t>1</w:t>
      </w:r>
      <w:r w:rsidR="005B71C8" w:rsidRPr="005B71C8">
        <w:rPr>
          <w:rFonts w:ascii="Verdana" w:hAnsi="Verdana"/>
          <w:sz w:val="18"/>
          <w:szCs w:val="18"/>
        </w:rPr>
        <w:t xml:space="preserve"> miesięcy od daty podpisania umowy, nie później niż do 30.09.2026 r.</w:t>
      </w:r>
    </w:p>
    <w:p w14:paraId="304AED94" w14:textId="009066E3" w:rsidR="006959B4" w:rsidRPr="004F260B" w:rsidRDefault="006959B4" w:rsidP="003D2605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9535AD">
        <w:rPr>
          <w:rFonts w:ascii="Verdana" w:hAnsi="Verdana"/>
          <w:b/>
          <w:sz w:val="18"/>
          <w:szCs w:val="18"/>
        </w:rPr>
        <w:t xml:space="preserve">Termin płatności: </w:t>
      </w:r>
      <w:r w:rsidR="004F260B" w:rsidRPr="004F260B">
        <w:rPr>
          <w:rFonts w:ascii="Verdana" w:hAnsi="Verdana"/>
          <w:sz w:val="18"/>
          <w:szCs w:val="18"/>
        </w:rPr>
        <w:t xml:space="preserve">Na zakończenie każdego z kursów, po przeprowadzeniu wszystkich zajęć i testów dla każdego kursu, na podstawie protokołu odbioru, potwierdzającego faktyczną liczbę uczestników kursu (przeprowadzone szkolenie + test + wydanie certyfikatu) oraz będący sprawozdaniem ze szkolenia: porównaniem wyników i informacją o przyroście kompetencji poszczególnych uczestników </w:t>
      </w:r>
      <w:r w:rsidR="004F260B" w:rsidRPr="004F260B">
        <w:rPr>
          <w:rFonts w:ascii="Verdana" w:hAnsi="Verdana"/>
          <w:sz w:val="18"/>
          <w:szCs w:val="18"/>
        </w:rPr>
        <w:lastRenderedPageBreak/>
        <w:t xml:space="preserve">szkolenia (Zamawiający przekaże wzór), </w:t>
      </w:r>
      <w:r w:rsidRPr="004F260B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41FF2B9" w14:textId="77777777" w:rsidR="00135FD6" w:rsidRPr="00C33C20" w:rsidRDefault="00135FD6" w:rsidP="003D2605">
      <w:pPr>
        <w:keepNext/>
        <w:jc w:val="both"/>
        <w:outlineLvl w:val="1"/>
        <w:rPr>
          <w:rFonts w:ascii="Verdana" w:hAnsi="Verdana"/>
          <w:b/>
          <w:bCs/>
          <w:i/>
          <w:iCs/>
          <w:sz w:val="16"/>
          <w:szCs w:val="16"/>
        </w:rPr>
      </w:pPr>
    </w:p>
    <w:p w14:paraId="67E78461" w14:textId="2D0DDD87" w:rsidR="00135FD6" w:rsidRPr="00C33C20" w:rsidRDefault="00135FD6" w:rsidP="003D2605">
      <w:pPr>
        <w:keepNext/>
        <w:jc w:val="both"/>
        <w:outlineLvl w:val="1"/>
        <w:rPr>
          <w:rFonts w:ascii="Verdana" w:hAnsi="Verdana"/>
          <w:i/>
          <w:iCs/>
          <w:sz w:val="16"/>
          <w:szCs w:val="16"/>
        </w:rPr>
      </w:pPr>
      <w:r w:rsidRPr="00C33C20">
        <w:rPr>
          <w:rFonts w:ascii="Verdana" w:hAnsi="Verdana"/>
          <w:i/>
          <w:iCs/>
          <w:sz w:val="16"/>
          <w:szCs w:val="16"/>
        </w:rPr>
        <w:t xml:space="preserve">*Usługa szkolenia podlega zwolnieniu z podatku VAT na podstawie § 3 ust. 1 pkt 14 rozporządzenia Ministra Finansów z dnia 20 grudnia 2013 r. w sprawie zwolnień od podatku od towarów i usług oraz warunków stosowania tych zwolnień </w:t>
      </w:r>
      <w:r w:rsidR="00B177CE" w:rsidRPr="00C33C20">
        <w:rPr>
          <w:rFonts w:ascii="Verdana" w:hAnsi="Verdana"/>
          <w:i/>
          <w:iCs/>
          <w:sz w:val="16"/>
          <w:szCs w:val="16"/>
        </w:rPr>
        <w:t>(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t.j</w:t>
      </w:r>
      <w:proofErr w:type="spellEnd"/>
      <w:r w:rsidR="00B177CE" w:rsidRPr="00C33C20">
        <w:rPr>
          <w:rFonts w:ascii="Verdana" w:hAnsi="Verdana"/>
          <w:i/>
          <w:iCs/>
          <w:sz w:val="16"/>
          <w:szCs w:val="16"/>
        </w:rPr>
        <w:t xml:space="preserve">. Dz. U. 2021 poz. 685 ze 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zm</w:t>
      </w:r>
      <w:proofErr w:type="spellEnd"/>
      <w:r w:rsidRPr="00C33C20">
        <w:rPr>
          <w:rFonts w:ascii="Verdana" w:hAnsi="Verdana"/>
          <w:i/>
          <w:iCs/>
          <w:sz w:val="16"/>
          <w:szCs w:val="16"/>
        </w:rPr>
        <w:t>)</w:t>
      </w:r>
    </w:p>
    <w:p w14:paraId="5E48DBB5" w14:textId="77777777" w:rsidR="00E048E3" w:rsidRDefault="00E048E3" w:rsidP="003D2605">
      <w:pPr>
        <w:rPr>
          <w:rFonts w:ascii="Verdana" w:hAnsi="Verdana"/>
          <w:b/>
          <w:sz w:val="18"/>
          <w:szCs w:val="18"/>
          <w:u w:val="single"/>
        </w:rPr>
      </w:pPr>
    </w:p>
    <w:p w14:paraId="1EB872ED" w14:textId="77777777" w:rsidR="00E048E3" w:rsidRDefault="00E048E3" w:rsidP="003D2605">
      <w:pPr>
        <w:rPr>
          <w:rFonts w:ascii="Verdana" w:hAnsi="Verdana"/>
          <w:b/>
          <w:sz w:val="18"/>
          <w:szCs w:val="18"/>
          <w:u w:val="single"/>
        </w:rPr>
      </w:pPr>
    </w:p>
    <w:p w14:paraId="7D9D6AD6" w14:textId="2C2190B0" w:rsidR="006959B4" w:rsidRPr="00C33C20" w:rsidRDefault="006959B4" w:rsidP="003D2605">
      <w:pPr>
        <w:rPr>
          <w:rFonts w:ascii="Verdana" w:hAnsi="Verdana"/>
          <w:b/>
          <w:sz w:val="18"/>
          <w:szCs w:val="18"/>
          <w:u w:val="single"/>
        </w:rPr>
      </w:pPr>
      <w:r w:rsidRPr="00C33C20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1B187D05" w14:textId="77777777" w:rsidR="006959B4" w:rsidRPr="00C33C20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wskazanym w SWZ.</w:t>
      </w:r>
    </w:p>
    <w:p w14:paraId="1580FB2A" w14:textId="77777777" w:rsidR="006959B4" w:rsidRPr="00C33C20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33C2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03045A4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C33C20">
        <w:rPr>
          <w:rFonts w:ascii="Verdana" w:hAnsi="Verdana"/>
          <w:sz w:val="18"/>
          <w:szCs w:val="18"/>
          <w:vertAlign w:val="superscript"/>
        </w:rPr>
        <w:t>1</w:t>
      </w:r>
      <w:r w:rsidRPr="00C33C20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C33C20">
        <w:rPr>
          <w:rFonts w:ascii="Verdana" w:hAnsi="Verdana"/>
          <w:sz w:val="18"/>
          <w:szCs w:val="18"/>
          <w:vertAlign w:val="superscript"/>
        </w:rPr>
        <w:t>2</w:t>
      </w:r>
      <w:r w:rsidRPr="00C33C20">
        <w:rPr>
          <w:rFonts w:ascii="Verdana" w:hAnsi="Verdana"/>
          <w:sz w:val="18"/>
          <w:szCs w:val="18"/>
        </w:rPr>
        <w:t xml:space="preserve"> </w:t>
      </w:r>
    </w:p>
    <w:p w14:paraId="26EC4DB7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1</w:t>
      </w:r>
      <w:r w:rsidRPr="00A92921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6E349B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2</w:t>
      </w:r>
      <w:r w:rsidRPr="00A92921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E4F0F4" w14:textId="02BBA718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Oświadczam/y, że warunek określony w pkt. 8.2 </w:t>
      </w:r>
      <w:proofErr w:type="spellStart"/>
      <w:r w:rsidRPr="00C33C20">
        <w:rPr>
          <w:rFonts w:ascii="Verdana" w:hAnsi="Verdana"/>
          <w:sz w:val="18"/>
          <w:szCs w:val="18"/>
        </w:rPr>
        <w:t>ppkt</w:t>
      </w:r>
      <w:proofErr w:type="spellEnd"/>
      <w:r w:rsidRPr="00C33C20">
        <w:rPr>
          <w:rFonts w:ascii="Verdana" w:hAnsi="Verdana"/>
          <w:sz w:val="18"/>
          <w:szCs w:val="18"/>
        </w:rPr>
        <w:t xml:space="preserve"> 4 SWZ spełniamy osobiście / powołujemy się na zasoby podmiotu trzeciego</w:t>
      </w:r>
      <w:r w:rsidR="0085360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 xml:space="preserve"> w następującym zakresie …………………………………………………</w:t>
      </w:r>
    </w:p>
    <w:p w14:paraId="31FCA7E5" w14:textId="2C425118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*:</w:t>
      </w:r>
    </w:p>
    <w:tbl>
      <w:tblPr>
        <w:tblW w:w="9210" w:type="dxa"/>
        <w:tblLayout w:type="fixed"/>
        <w:tblLook w:val="00A0" w:firstRow="1" w:lastRow="0" w:firstColumn="1" w:lastColumn="0" w:noHBand="0" w:noVBand="0"/>
      </w:tblPr>
      <w:tblGrid>
        <w:gridCol w:w="560"/>
        <w:gridCol w:w="5389"/>
        <w:gridCol w:w="3261"/>
      </w:tblGrid>
      <w:tr w:rsidR="006959B4" w:rsidRPr="00C33C20" w14:paraId="7FC41520" w14:textId="77777777" w:rsidTr="00C33C20">
        <w:trPr>
          <w:trHeight w:val="439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1BB35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7B0E0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E896C4D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C812A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Nazwa podwykonawcy</w:t>
            </w:r>
            <w:r w:rsidRPr="00C33C2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959B4" w:rsidRPr="00C33C20" w14:paraId="0767C3D6" w14:textId="77777777" w:rsidTr="00C33C20">
        <w:trPr>
          <w:trHeight w:val="42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B69E8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AB7BB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76198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0FA13A3" w14:textId="7C8836A1" w:rsidR="006959B4" w:rsidRPr="00A071FB" w:rsidRDefault="006959B4" w:rsidP="003D2605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Oświadczenie, w przypadku </w:t>
      </w:r>
      <w:r w:rsidRPr="00C33C20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 w:rsidRPr="00C33C20">
        <w:rPr>
          <w:rFonts w:ascii="Verdana" w:hAnsi="Verdana"/>
          <w:sz w:val="18"/>
          <w:szCs w:val="18"/>
        </w:rPr>
        <w:t xml:space="preserve">zgodne z pkt </w:t>
      </w:r>
      <w:r w:rsidRPr="00A071FB">
        <w:rPr>
          <w:rFonts w:ascii="Verdana" w:hAnsi="Verdana"/>
          <w:sz w:val="18"/>
          <w:szCs w:val="18"/>
        </w:rPr>
        <w:t>10</w:t>
      </w:r>
      <w:r w:rsidR="00A071FB" w:rsidRPr="00A071FB">
        <w:rPr>
          <w:rFonts w:ascii="Verdana" w:hAnsi="Verdana"/>
          <w:sz w:val="18"/>
          <w:szCs w:val="18"/>
        </w:rPr>
        <w:t xml:space="preserve"> </w:t>
      </w:r>
      <w:r w:rsidRPr="00A071FB">
        <w:rPr>
          <w:rFonts w:ascii="Verdana" w:hAnsi="Verdana"/>
          <w:sz w:val="18"/>
          <w:szCs w:val="18"/>
        </w:rPr>
        <w:t xml:space="preserve"> SWZ</w:t>
      </w:r>
    </w:p>
    <w:tbl>
      <w:tblPr>
        <w:tblW w:w="894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4"/>
        <w:gridCol w:w="4676"/>
      </w:tblGrid>
      <w:tr w:rsidR="006959B4" w:rsidRPr="00C33C20" w14:paraId="5E121B9B" w14:textId="77777777" w:rsidTr="006959B4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4D031A6" w14:textId="77777777" w:rsidR="006959B4" w:rsidRPr="00A071FB" w:rsidRDefault="006959B4" w:rsidP="003D2605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20D9A8D" w14:textId="77777777" w:rsidR="006959B4" w:rsidRPr="00A071FB" w:rsidRDefault="006959B4" w:rsidP="003D2605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EEE69E" w14:textId="77777777" w:rsidR="006959B4" w:rsidRPr="00C33C20" w:rsidRDefault="006959B4" w:rsidP="003D2605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zakres, który wykonają poszczególni wykonawcy</w:t>
            </w:r>
            <w:r w:rsidRPr="00C33C2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6959B4" w:rsidRPr="00C33C20" w14:paraId="6530729A" w14:textId="77777777" w:rsidTr="006959B4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7B9EBD6" w14:textId="77777777" w:rsidR="006959B4" w:rsidRPr="00C33C20" w:rsidRDefault="006959B4" w:rsidP="003D2605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2996B7A" w14:textId="77777777" w:rsidR="006959B4" w:rsidRPr="00C33C20" w:rsidRDefault="006959B4" w:rsidP="003D2605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CEF2D" w14:textId="77777777" w:rsidR="006959B4" w:rsidRPr="00C33C20" w:rsidRDefault="006959B4" w:rsidP="003D2605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6959B4" w:rsidRPr="00C33C20" w14:paraId="462F6A6A" w14:textId="77777777" w:rsidTr="006959B4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EA9754F" w14:textId="77777777" w:rsidR="006959B4" w:rsidRPr="00C33C20" w:rsidRDefault="006959B4" w:rsidP="003D2605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60618BD" w14:textId="77777777" w:rsidR="006959B4" w:rsidRPr="00C33C20" w:rsidRDefault="006959B4" w:rsidP="003D2605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FD79E" w14:textId="77777777" w:rsidR="006959B4" w:rsidRPr="00C33C20" w:rsidRDefault="006959B4" w:rsidP="003D2605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412502F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9AE63A" w14:textId="77777777" w:rsidR="006959B4" w:rsidRPr="00C33C20" w:rsidRDefault="006959B4" w:rsidP="003D2605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C33C20">
        <w:rPr>
          <w:rFonts w:ascii="Verdana" w:hAnsi="Verdana" w:cs="Times New Roman"/>
          <w:sz w:val="18"/>
          <w:szCs w:val="18"/>
        </w:rPr>
        <w:tab/>
        <w:t>Imię i Nazwisko</w:t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</w:p>
    <w:p w14:paraId="6A7F2006" w14:textId="77777777" w:rsidR="006959B4" w:rsidRPr="00C33C20" w:rsidRDefault="006959B4" w:rsidP="003D2605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C33C20">
        <w:rPr>
          <w:rFonts w:ascii="Verdana" w:hAnsi="Verdana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58012C2B" w14:textId="39110E1A" w:rsidR="006959B4" w:rsidRPr="00C33C20" w:rsidRDefault="006959B4" w:rsidP="00C33C20">
      <w:pPr>
        <w:tabs>
          <w:tab w:val="left" w:pos="426"/>
        </w:tabs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40085732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C33C20">
        <w:rPr>
          <w:rFonts w:ascii="Verdana" w:hAnsi="Verdana"/>
          <w:sz w:val="18"/>
          <w:szCs w:val="18"/>
        </w:rPr>
        <w:t>ych</w:t>
      </w:r>
      <w:proofErr w:type="spellEnd"/>
      <w:r w:rsidRPr="00C33C20">
        <w:rPr>
          <w:rFonts w:ascii="Verdana" w:hAnsi="Verdana"/>
          <w:sz w:val="18"/>
          <w:szCs w:val="18"/>
        </w:rPr>
        <w:t>) dokumentu(ów)</w:t>
      </w:r>
    </w:p>
    <w:p w14:paraId="1B05F062" w14:textId="77777777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DE3A390" w14:textId="77777777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</w:p>
    <w:p w14:paraId="6C0C9F86" w14:textId="4C2280A9" w:rsidR="006959B4" w:rsidRDefault="006959B4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6B07F4E6" w14:textId="77777777" w:rsidR="001B6CBD" w:rsidRDefault="001B6CBD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</w:p>
    <w:p w14:paraId="7A52605B" w14:textId="77777777" w:rsidR="001B6CBD" w:rsidRPr="00C33C20" w:rsidRDefault="001B6CBD" w:rsidP="003D2605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</w:rPr>
      </w:pPr>
    </w:p>
    <w:p w14:paraId="2397178B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</w:p>
    <w:p w14:paraId="766EF2C7" w14:textId="740601FB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niepotrzebne skreślić</w:t>
      </w:r>
    </w:p>
    <w:p w14:paraId="39EA3505" w14:textId="2586F838" w:rsidR="00FE545C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jeżeli dotyczy</w:t>
      </w:r>
    </w:p>
    <w:sectPr w:rsidR="00FE545C" w:rsidRPr="00C33C20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C1F4FD" w14:textId="77777777" w:rsidR="00350048" w:rsidRDefault="00350048">
      <w:r>
        <w:separator/>
      </w:r>
    </w:p>
  </w:endnote>
  <w:endnote w:type="continuationSeparator" w:id="0">
    <w:p w14:paraId="3E2EC67D" w14:textId="77777777" w:rsidR="00350048" w:rsidRDefault="00350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A218C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F3450D" w14:textId="77777777" w:rsidR="00350048" w:rsidRDefault="00350048">
      <w:r>
        <w:separator/>
      </w:r>
    </w:p>
  </w:footnote>
  <w:footnote w:type="continuationSeparator" w:id="0">
    <w:p w14:paraId="3AD9FE99" w14:textId="77777777" w:rsidR="00350048" w:rsidRDefault="003500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E280EC" w14:textId="77777777" w:rsidR="005B71C8" w:rsidRDefault="005B71C8" w:rsidP="005B71C8">
    <w:pPr>
      <w:pStyle w:val="Nagwek"/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275E1D21" wp14:editId="609041F2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033137033" name="Dowolny kształt: kształt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8EBC81" w14:textId="77777777" w:rsidR="005B71C8" w:rsidRDefault="005B71C8" w:rsidP="005B71C8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75E1D21" id="Dowolny kształt: kształt 3" o:spid="_x0000_s1026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3C8EBC81" w14:textId="77777777" w:rsidR="005B71C8" w:rsidRDefault="005B71C8" w:rsidP="005B71C8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F425C0">
      <w:rPr>
        <w:noProof/>
      </w:rPr>
      <w:drawing>
        <wp:anchor distT="0" distB="0" distL="114300" distR="114300" simplePos="0" relativeHeight="251660288" behindDoc="0" locked="0" layoutInCell="1" allowOverlap="1" wp14:anchorId="193EBB48" wp14:editId="16A36EE2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4800" cy="781200"/>
          <wp:effectExtent l="0" t="0" r="8890" b="0"/>
          <wp:wrapNone/>
          <wp:docPr id="1987298160" name="Obraz 2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4800" cy="78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78B253" w14:textId="77777777" w:rsidR="005B71C8" w:rsidRDefault="005B71C8" w:rsidP="005B71C8">
    <w:pPr>
      <w:pStyle w:val="Nagwek"/>
    </w:pPr>
  </w:p>
  <w:p w14:paraId="0176DEE4" w14:textId="3080E4A6" w:rsidR="00F53146" w:rsidRPr="003D2605" w:rsidRDefault="00F53146">
    <w:pPr>
      <w:pStyle w:val="Nagwek"/>
      <w:rPr>
        <w:i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30D48526"/>
    <w:lvl w:ilvl="0" w:tplc="6284FAA8">
      <w:start w:val="8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3E0"/>
    <w:rsid w:val="00012286"/>
    <w:rsid w:val="0003234D"/>
    <w:rsid w:val="00054E2F"/>
    <w:rsid w:val="000704FC"/>
    <w:rsid w:val="00071CCC"/>
    <w:rsid w:val="000877D9"/>
    <w:rsid w:val="000B731D"/>
    <w:rsid w:val="000D2A4D"/>
    <w:rsid w:val="000D6134"/>
    <w:rsid w:val="000E09C7"/>
    <w:rsid w:val="000F6589"/>
    <w:rsid w:val="00106636"/>
    <w:rsid w:val="00116EC6"/>
    <w:rsid w:val="00135FD6"/>
    <w:rsid w:val="00142AE5"/>
    <w:rsid w:val="00167E94"/>
    <w:rsid w:val="00175E89"/>
    <w:rsid w:val="001801DD"/>
    <w:rsid w:val="00184FBC"/>
    <w:rsid w:val="00191FE1"/>
    <w:rsid w:val="001B6CBD"/>
    <w:rsid w:val="001C4A99"/>
    <w:rsid w:val="001D4612"/>
    <w:rsid w:val="00200924"/>
    <w:rsid w:val="00205B95"/>
    <w:rsid w:val="00207E98"/>
    <w:rsid w:val="002723B0"/>
    <w:rsid w:val="002B26A8"/>
    <w:rsid w:val="00315A4A"/>
    <w:rsid w:val="00336464"/>
    <w:rsid w:val="00350048"/>
    <w:rsid w:val="003769C1"/>
    <w:rsid w:val="003B7FD4"/>
    <w:rsid w:val="003C4112"/>
    <w:rsid w:val="003D2605"/>
    <w:rsid w:val="004043E0"/>
    <w:rsid w:val="004616C8"/>
    <w:rsid w:val="0049706C"/>
    <w:rsid w:val="004B7300"/>
    <w:rsid w:val="004B755A"/>
    <w:rsid w:val="004C6753"/>
    <w:rsid w:val="004F260B"/>
    <w:rsid w:val="00501D14"/>
    <w:rsid w:val="00527E45"/>
    <w:rsid w:val="00595C87"/>
    <w:rsid w:val="005B71C8"/>
    <w:rsid w:val="005B74F0"/>
    <w:rsid w:val="005D2C65"/>
    <w:rsid w:val="005D5173"/>
    <w:rsid w:val="005E6D94"/>
    <w:rsid w:val="00617F71"/>
    <w:rsid w:val="0063384F"/>
    <w:rsid w:val="00636642"/>
    <w:rsid w:val="00643068"/>
    <w:rsid w:val="00643C6F"/>
    <w:rsid w:val="00646202"/>
    <w:rsid w:val="0065095E"/>
    <w:rsid w:val="0065290F"/>
    <w:rsid w:val="006815F6"/>
    <w:rsid w:val="006959B4"/>
    <w:rsid w:val="007748F0"/>
    <w:rsid w:val="007A4321"/>
    <w:rsid w:val="00807B61"/>
    <w:rsid w:val="00833933"/>
    <w:rsid w:val="00835AE6"/>
    <w:rsid w:val="00853083"/>
    <w:rsid w:val="00853600"/>
    <w:rsid w:val="00876FE7"/>
    <w:rsid w:val="008B2F0C"/>
    <w:rsid w:val="008B4928"/>
    <w:rsid w:val="008D2AB8"/>
    <w:rsid w:val="008F1C66"/>
    <w:rsid w:val="00901876"/>
    <w:rsid w:val="00906E09"/>
    <w:rsid w:val="009535AD"/>
    <w:rsid w:val="00970FE4"/>
    <w:rsid w:val="00A0022B"/>
    <w:rsid w:val="00A06381"/>
    <w:rsid w:val="00A071FB"/>
    <w:rsid w:val="00A346FE"/>
    <w:rsid w:val="00A47B4D"/>
    <w:rsid w:val="00A83018"/>
    <w:rsid w:val="00A92921"/>
    <w:rsid w:val="00AA0FA6"/>
    <w:rsid w:val="00AE3490"/>
    <w:rsid w:val="00AE61EA"/>
    <w:rsid w:val="00AF17F6"/>
    <w:rsid w:val="00AF3683"/>
    <w:rsid w:val="00B177CE"/>
    <w:rsid w:val="00B27C83"/>
    <w:rsid w:val="00B774DC"/>
    <w:rsid w:val="00B87783"/>
    <w:rsid w:val="00B91472"/>
    <w:rsid w:val="00BE106E"/>
    <w:rsid w:val="00C33C20"/>
    <w:rsid w:val="00C46351"/>
    <w:rsid w:val="00C660F4"/>
    <w:rsid w:val="00C717AE"/>
    <w:rsid w:val="00C969A6"/>
    <w:rsid w:val="00CA7D36"/>
    <w:rsid w:val="00D12515"/>
    <w:rsid w:val="00D24208"/>
    <w:rsid w:val="00D50E22"/>
    <w:rsid w:val="00D60C38"/>
    <w:rsid w:val="00D6542B"/>
    <w:rsid w:val="00D66893"/>
    <w:rsid w:val="00D90ACB"/>
    <w:rsid w:val="00D94A14"/>
    <w:rsid w:val="00DC1500"/>
    <w:rsid w:val="00DC345B"/>
    <w:rsid w:val="00DD1B39"/>
    <w:rsid w:val="00DE7392"/>
    <w:rsid w:val="00E048E3"/>
    <w:rsid w:val="00E44371"/>
    <w:rsid w:val="00E52BBA"/>
    <w:rsid w:val="00E93375"/>
    <w:rsid w:val="00E949B0"/>
    <w:rsid w:val="00EC0BEA"/>
    <w:rsid w:val="00F00591"/>
    <w:rsid w:val="00F50F59"/>
    <w:rsid w:val="00F51688"/>
    <w:rsid w:val="00F53146"/>
    <w:rsid w:val="00F91018"/>
    <w:rsid w:val="00FA0F30"/>
    <w:rsid w:val="00FA51A4"/>
    <w:rsid w:val="00FE321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9DEE7A9"/>
  <w15:chartTrackingRefBased/>
  <w15:docId w15:val="{81898B8B-7B14-4AAE-A8B0-CD6419D0E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959B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0323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5B7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8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C8161-24F8-4BD1-8E8A-41CE86123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674</Words>
  <Characters>4708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Michał Długoń</cp:lastModifiedBy>
  <cp:revision>2</cp:revision>
  <cp:lastPrinted>2025-09-26T12:13:00Z</cp:lastPrinted>
  <dcterms:created xsi:type="dcterms:W3CDTF">2025-09-26T12:14:00Z</dcterms:created>
  <dcterms:modified xsi:type="dcterms:W3CDTF">2025-09-26T12:14:00Z</dcterms:modified>
</cp:coreProperties>
</file>