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76E5429A" w14:textId="360684A2" w:rsidR="005A4CE4" w:rsidRPr="00B72C07" w:rsidRDefault="005A4CE4" w:rsidP="00B72C07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7C493FC7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pn.</w:t>
      </w:r>
      <w:r w:rsidR="00B72C07" w:rsidRPr="00B72C07">
        <w:t xml:space="preserve"> </w:t>
      </w:r>
      <w:r w:rsidR="00B72C07" w:rsidRPr="00B72C07">
        <w:rPr>
          <w:rFonts w:ascii="Verdana" w:eastAsia="Times New Roman" w:hAnsi="Verdana"/>
          <w:b/>
          <w:sz w:val="20"/>
          <w:szCs w:val="20"/>
          <w:lang w:eastAsia="pl-PL"/>
        </w:rPr>
        <w:t>Usługa przeprowadzenia cyklu szkoleń z oprogramowania ANSYS - KC-DE-zp.272-533/25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EBB462" w14:textId="10340091" w:rsidR="00A821AF" w:rsidRPr="00B72C07" w:rsidRDefault="00A821AF" w:rsidP="00B72C07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="00B72C0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Pr="00B72C0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331AF90B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93EA74B" w14:textId="2CD0EBB2" w:rsidR="005103B9" w:rsidRPr="00B72C07" w:rsidRDefault="00A821AF" w:rsidP="00B72C0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  <w:bookmarkStart w:id="0" w:name="_GoBack"/>
      <w:bookmarkEnd w:id="0"/>
    </w:p>
    <w:sectPr w:rsidR="005103B9" w:rsidRPr="00B72C07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7E178" w14:textId="77777777" w:rsidR="00536672" w:rsidRDefault="00536672" w:rsidP="0038231F">
      <w:pPr>
        <w:spacing w:after="0" w:line="240" w:lineRule="auto"/>
      </w:pPr>
      <w:r>
        <w:separator/>
      </w:r>
    </w:p>
  </w:endnote>
  <w:endnote w:type="continuationSeparator" w:id="0">
    <w:p w14:paraId="22A9E9A7" w14:textId="77777777" w:rsidR="00536672" w:rsidRDefault="005366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9E457" w14:textId="77777777" w:rsidR="00536672" w:rsidRDefault="00536672" w:rsidP="0038231F">
      <w:pPr>
        <w:spacing w:after="0" w:line="240" w:lineRule="auto"/>
      </w:pPr>
      <w:r>
        <w:separator/>
      </w:r>
    </w:p>
  </w:footnote>
  <w:footnote w:type="continuationSeparator" w:id="0">
    <w:p w14:paraId="56777F3E" w14:textId="77777777" w:rsidR="00536672" w:rsidRDefault="00536672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187270166"/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1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36672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72C07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8C873-F361-4F39-A75E-3D63FA6AB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2025-09-22T07:41:00Z</dcterms:created>
  <dcterms:modified xsi:type="dcterms:W3CDTF">2025-09-22T07:41:00Z</dcterms:modified>
</cp:coreProperties>
</file>