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0D998" w14:textId="5D89592D" w:rsidR="006A5DF1" w:rsidRPr="007D6E5D" w:rsidRDefault="00A85FAA" w:rsidP="006A5DF1">
      <w:pPr>
        <w:spacing w:after="240"/>
        <w:jc w:val="right"/>
        <w:rPr>
          <w:sz w:val="24"/>
          <w:szCs w:val="24"/>
        </w:rPr>
      </w:pPr>
      <w:r w:rsidRPr="007D6E5D">
        <w:rPr>
          <w:sz w:val="24"/>
          <w:szCs w:val="24"/>
        </w:rPr>
        <w:t>Kraków</w:t>
      </w:r>
      <w:r w:rsidR="006A5DF1" w:rsidRPr="007D6E5D">
        <w:rPr>
          <w:sz w:val="24"/>
          <w:szCs w:val="24"/>
        </w:rPr>
        <w:t xml:space="preserve"> dnia: </w:t>
      </w:r>
      <w:r w:rsidRPr="007D6E5D">
        <w:rPr>
          <w:sz w:val="24"/>
          <w:szCs w:val="24"/>
        </w:rPr>
        <w:t>2025-</w:t>
      </w:r>
      <w:r w:rsidR="007D6E5D">
        <w:rPr>
          <w:sz w:val="24"/>
          <w:szCs w:val="24"/>
        </w:rPr>
        <w:t>1</w:t>
      </w:r>
      <w:r w:rsidRPr="007D6E5D">
        <w:rPr>
          <w:sz w:val="24"/>
          <w:szCs w:val="24"/>
        </w:rPr>
        <w:t>0-</w:t>
      </w:r>
      <w:r w:rsidR="007D6E5D">
        <w:rPr>
          <w:sz w:val="24"/>
          <w:szCs w:val="24"/>
        </w:rPr>
        <w:t>03</w:t>
      </w:r>
    </w:p>
    <w:p w14:paraId="5AC88C16" w14:textId="77777777" w:rsidR="0029606A" w:rsidRPr="007D6E5D" w:rsidRDefault="0029606A" w:rsidP="006A5DF1">
      <w:pPr>
        <w:spacing w:after="240"/>
        <w:jc w:val="right"/>
        <w:rPr>
          <w:sz w:val="24"/>
          <w:szCs w:val="24"/>
        </w:rPr>
      </w:pPr>
    </w:p>
    <w:p w14:paraId="5AB30919" w14:textId="77777777" w:rsidR="006A5DF1" w:rsidRPr="007D6E5D" w:rsidRDefault="00BE62A3" w:rsidP="006A5DF1">
      <w:pPr>
        <w:rPr>
          <w:b/>
          <w:bCs/>
          <w:sz w:val="24"/>
          <w:szCs w:val="24"/>
        </w:rPr>
      </w:pPr>
      <w:r w:rsidRPr="007D6E5D">
        <w:rPr>
          <w:b/>
          <w:bCs/>
          <w:sz w:val="24"/>
          <w:szCs w:val="24"/>
        </w:rPr>
        <w:t xml:space="preserve">Szpital Miejski Specjalistyczny </w:t>
      </w:r>
    </w:p>
    <w:p w14:paraId="2170ED82" w14:textId="77777777" w:rsidR="00BE62A3" w:rsidRPr="007D6E5D" w:rsidRDefault="00BE62A3" w:rsidP="006A5DF1">
      <w:pPr>
        <w:rPr>
          <w:sz w:val="24"/>
          <w:szCs w:val="24"/>
        </w:rPr>
      </w:pPr>
      <w:r w:rsidRPr="007D6E5D">
        <w:rPr>
          <w:b/>
          <w:bCs/>
          <w:sz w:val="24"/>
          <w:szCs w:val="24"/>
        </w:rPr>
        <w:t>im. Gabriela Narutowicza w Krakowie</w:t>
      </w:r>
    </w:p>
    <w:p w14:paraId="04545D83" w14:textId="77777777" w:rsidR="006A5DF1" w:rsidRPr="007D6E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6E5D">
        <w:rPr>
          <w:sz w:val="24"/>
          <w:szCs w:val="24"/>
        </w:rPr>
        <w:t>ul. Prądnicka 35-37</w:t>
      </w:r>
    </w:p>
    <w:p w14:paraId="3394106E" w14:textId="77777777" w:rsidR="00BE62A3" w:rsidRPr="007D6E5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D6E5D">
        <w:rPr>
          <w:sz w:val="24"/>
          <w:szCs w:val="24"/>
        </w:rPr>
        <w:t>31-202 Kraków</w:t>
      </w:r>
    </w:p>
    <w:p w14:paraId="52471B62" w14:textId="77777777" w:rsidR="006A5DF1" w:rsidRPr="007D6E5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D6E5D">
        <w:rPr>
          <w:sz w:val="24"/>
          <w:szCs w:val="24"/>
        </w:rPr>
        <w:tab/>
        <w:t xml:space="preserve"> </w:t>
      </w:r>
    </w:p>
    <w:p w14:paraId="0CF26D20" w14:textId="77777777" w:rsidR="006A5DF1" w:rsidRPr="007D6E5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B511507" w14:textId="77777777" w:rsidR="006A5DF1" w:rsidRPr="007D6E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D6E5D">
        <w:rPr>
          <w:b/>
          <w:sz w:val="24"/>
          <w:szCs w:val="24"/>
        </w:rPr>
        <w:t>WYKONAWCY</w:t>
      </w:r>
    </w:p>
    <w:p w14:paraId="00A0946C" w14:textId="77777777" w:rsidR="006A5DF1" w:rsidRPr="007D6E5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D6E5D">
        <w:rPr>
          <w:sz w:val="24"/>
          <w:szCs w:val="24"/>
        </w:rPr>
        <w:t>ubiegający się o zamówienie publiczne</w:t>
      </w:r>
    </w:p>
    <w:p w14:paraId="2EB8FF4C" w14:textId="77777777" w:rsidR="006D4AB3" w:rsidRPr="007D6E5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26E207" w14:textId="2D44911D" w:rsidR="00632C3C" w:rsidRPr="007D6E5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D6E5D">
        <w:rPr>
          <w:rFonts w:ascii="Times New Roman" w:hAnsi="Times New Roman"/>
          <w:szCs w:val="28"/>
        </w:rPr>
        <w:t>WYJAŚNIENI</w:t>
      </w:r>
      <w:r w:rsidR="00520165" w:rsidRPr="007D6E5D">
        <w:rPr>
          <w:rFonts w:ascii="Times New Roman" w:hAnsi="Times New Roman"/>
          <w:szCs w:val="28"/>
        </w:rPr>
        <w:t>A</w:t>
      </w:r>
      <w:r w:rsidR="00632C3C" w:rsidRPr="007D6E5D">
        <w:rPr>
          <w:rFonts w:ascii="Times New Roman" w:hAnsi="Times New Roman"/>
          <w:szCs w:val="28"/>
        </w:rPr>
        <w:t xml:space="preserve"> TREŚCI</w:t>
      </w:r>
      <w:r w:rsidR="0029606A" w:rsidRPr="007D6E5D">
        <w:rPr>
          <w:rFonts w:ascii="Times New Roman" w:hAnsi="Times New Roman"/>
          <w:szCs w:val="28"/>
        </w:rPr>
        <w:t xml:space="preserve"> SWZ</w:t>
      </w:r>
      <w:r w:rsidR="007D6E5D">
        <w:rPr>
          <w:rFonts w:ascii="Times New Roman" w:hAnsi="Times New Roman"/>
          <w:szCs w:val="28"/>
        </w:rPr>
        <w:t xml:space="preserve"> - 13</w:t>
      </w:r>
    </w:p>
    <w:p w14:paraId="10B9CABD" w14:textId="60846BBD" w:rsidR="006D4AB3" w:rsidRPr="007D6E5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D6E5D">
        <w:rPr>
          <w:sz w:val="24"/>
          <w:szCs w:val="24"/>
        </w:rPr>
        <w:t xml:space="preserve">Dotyczy: </w:t>
      </w:r>
      <w:r w:rsidR="006A5DF1" w:rsidRPr="007D6E5D">
        <w:rPr>
          <w:sz w:val="24"/>
          <w:szCs w:val="24"/>
        </w:rPr>
        <w:t>p</w:t>
      </w:r>
      <w:r w:rsidRPr="007D6E5D">
        <w:rPr>
          <w:sz w:val="24"/>
          <w:szCs w:val="24"/>
        </w:rPr>
        <w:t>ostępowani</w:t>
      </w:r>
      <w:r w:rsidR="006A5DF1" w:rsidRPr="007D6E5D">
        <w:rPr>
          <w:sz w:val="24"/>
          <w:szCs w:val="24"/>
        </w:rPr>
        <w:t>a</w:t>
      </w:r>
      <w:r w:rsidRPr="007D6E5D">
        <w:rPr>
          <w:sz w:val="24"/>
          <w:szCs w:val="24"/>
        </w:rPr>
        <w:t xml:space="preserve"> o udzielenie zamówienia publicznego, prowadzone</w:t>
      </w:r>
      <w:r w:rsidR="006A5DF1" w:rsidRPr="007D6E5D">
        <w:rPr>
          <w:sz w:val="24"/>
          <w:szCs w:val="24"/>
        </w:rPr>
        <w:t>go</w:t>
      </w:r>
      <w:r w:rsidRPr="007D6E5D">
        <w:rPr>
          <w:sz w:val="24"/>
          <w:szCs w:val="24"/>
        </w:rPr>
        <w:t xml:space="preserve"> w</w:t>
      </w:r>
      <w:r w:rsidR="00BE62A3" w:rsidRPr="007D6E5D">
        <w:rPr>
          <w:sz w:val="24"/>
          <w:szCs w:val="24"/>
        </w:rPr>
        <w:t> </w:t>
      </w:r>
      <w:r w:rsidRPr="007D6E5D">
        <w:rPr>
          <w:sz w:val="24"/>
          <w:szCs w:val="24"/>
        </w:rPr>
        <w:t xml:space="preserve">trybie </w:t>
      </w:r>
      <w:r w:rsidR="00A85FAA" w:rsidRPr="007D6E5D">
        <w:rPr>
          <w:sz w:val="24"/>
          <w:szCs w:val="24"/>
        </w:rPr>
        <w:t>przetarg</w:t>
      </w:r>
      <w:r w:rsidR="007D6E5D">
        <w:rPr>
          <w:sz w:val="24"/>
          <w:szCs w:val="24"/>
        </w:rPr>
        <w:t>u</w:t>
      </w:r>
      <w:r w:rsidR="00A85FAA" w:rsidRPr="007D6E5D">
        <w:rPr>
          <w:sz w:val="24"/>
          <w:szCs w:val="24"/>
        </w:rPr>
        <w:t xml:space="preserve"> nieograniczon</w:t>
      </w:r>
      <w:r w:rsidR="007D6E5D">
        <w:rPr>
          <w:sz w:val="24"/>
          <w:szCs w:val="24"/>
        </w:rPr>
        <w:t>ego</w:t>
      </w:r>
      <w:r w:rsidRPr="007D6E5D">
        <w:rPr>
          <w:b/>
          <w:sz w:val="24"/>
          <w:szCs w:val="24"/>
        </w:rPr>
        <w:t xml:space="preserve"> </w:t>
      </w:r>
      <w:r w:rsidRPr="007D6E5D">
        <w:rPr>
          <w:bCs/>
          <w:sz w:val="24"/>
          <w:szCs w:val="24"/>
        </w:rPr>
        <w:t>na</w:t>
      </w:r>
      <w:r w:rsidRPr="007D6E5D">
        <w:rPr>
          <w:b/>
          <w:sz w:val="24"/>
          <w:szCs w:val="24"/>
        </w:rPr>
        <w:t xml:space="preserve"> </w:t>
      </w:r>
      <w:r w:rsidR="00E72428" w:rsidRPr="007D6E5D">
        <w:rPr>
          <w:bCs/>
          <w:sz w:val="24"/>
          <w:szCs w:val="24"/>
        </w:rPr>
        <w:t>”</w:t>
      </w:r>
      <w:r w:rsidR="00A85FAA" w:rsidRPr="007D6E5D">
        <w:rPr>
          <w:b/>
          <w:bCs/>
          <w:sz w:val="24"/>
          <w:szCs w:val="24"/>
        </w:rPr>
        <w:t>Zakup i dostawa wyrobów medycznych IV</w:t>
      </w:r>
      <w:r w:rsidR="00E72428" w:rsidRPr="007D6E5D">
        <w:rPr>
          <w:bCs/>
          <w:sz w:val="24"/>
          <w:szCs w:val="24"/>
        </w:rPr>
        <w:t>”</w:t>
      </w:r>
      <w:r w:rsidRPr="007D6E5D">
        <w:rPr>
          <w:b/>
          <w:sz w:val="24"/>
          <w:szCs w:val="24"/>
        </w:rPr>
        <w:t xml:space="preserve"> </w:t>
      </w:r>
      <w:r w:rsidRPr="007D6E5D">
        <w:rPr>
          <w:bCs/>
          <w:sz w:val="24"/>
          <w:szCs w:val="24"/>
        </w:rPr>
        <w:t>– znak sprawy</w:t>
      </w:r>
      <w:r w:rsidRPr="007D6E5D">
        <w:rPr>
          <w:b/>
          <w:sz w:val="24"/>
          <w:szCs w:val="24"/>
        </w:rPr>
        <w:t xml:space="preserve"> </w:t>
      </w:r>
      <w:r w:rsidR="00A85FAA" w:rsidRPr="007D6E5D">
        <w:rPr>
          <w:b/>
          <w:sz w:val="24"/>
          <w:szCs w:val="24"/>
        </w:rPr>
        <w:t>ZP/43/2025</w:t>
      </w:r>
      <w:r w:rsidRPr="007D6E5D">
        <w:rPr>
          <w:b/>
          <w:sz w:val="24"/>
          <w:szCs w:val="24"/>
        </w:rPr>
        <w:t>.</w:t>
      </w:r>
    </w:p>
    <w:p w14:paraId="42A35DDF" w14:textId="77777777" w:rsidR="0012774F" w:rsidRPr="007D6E5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D6E5D">
        <w:rPr>
          <w:sz w:val="24"/>
          <w:szCs w:val="24"/>
        </w:rPr>
        <w:t xml:space="preserve">Zamawiający, działając na podstawie art. </w:t>
      </w:r>
      <w:r w:rsidR="0029606A" w:rsidRPr="007D6E5D">
        <w:rPr>
          <w:sz w:val="24"/>
          <w:szCs w:val="24"/>
        </w:rPr>
        <w:t>1</w:t>
      </w:r>
      <w:r w:rsidRPr="007D6E5D">
        <w:rPr>
          <w:sz w:val="24"/>
          <w:szCs w:val="24"/>
        </w:rPr>
        <w:t>3</w:t>
      </w:r>
      <w:r w:rsidR="0029606A" w:rsidRPr="007D6E5D">
        <w:rPr>
          <w:sz w:val="24"/>
          <w:szCs w:val="24"/>
        </w:rPr>
        <w:t>5</w:t>
      </w:r>
      <w:r w:rsidRPr="007D6E5D">
        <w:rPr>
          <w:sz w:val="24"/>
          <w:szCs w:val="24"/>
        </w:rPr>
        <w:t xml:space="preserve"> ust</w:t>
      </w:r>
      <w:r w:rsidR="00D9049C" w:rsidRPr="007D6E5D">
        <w:rPr>
          <w:sz w:val="24"/>
          <w:szCs w:val="24"/>
        </w:rPr>
        <w:t xml:space="preserve">. </w:t>
      </w:r>
      <w:r w:rsidR="0029606A" w:rsidRPr="007D6E5D">
        <w:rPr>
          <w:sz w:val="24"/>
          <w:szCs w:val="24"/>
        </w:rPr>
        <w:t>6</w:t>
      </w:r>
      <w:r w:rsidRPr="007D6E5D">
        <w:rPr>
          <w:sz w:val="24"/>
          <w:szCs w:val="24"/>
        </w:rPr>
        <w:t xml:space="preserve"> ustawy z dnia </w:t>
      </w:r>
      <w:r w:rsidR="0029606A" w:rsidRPr="007D6E5D">
        <w:rPr>
          <w:sz w:val="24"/>
          <w:szCs w:val="24"/>
        </w:rPr>
        <w:t>11</w:t>
      </w:r>
      <w:r w:rsidRPr="007D6E5D">
        <w:rPr>
          <w:sz w:val="24"/>
          <w:szCs w:val="24"/>
        </w:rPr>
        <w:t xml:space="preserve"> </w:t>
      </w:r>
      <w:r w:rsidR="0029606A" w:rsidRPr="007D6E5D">
        <w:rPr>
          <w:sz w:val="24"/>
          <w:szCs w:val="24"/>
        </w:rPr>
        <w:t xml:space="preserve">września </w:t>
      </w:r>
      <w:r w:rsidRPr="007D6E5D">
        <w:rPr>
          <w:sz w:val="24"/>
          <w:szCs w:val="24"/>
        </w:rPr>
        <w:t>20</w:t>
      </w:r>
      <w:r w:rsidR="0029606A" w:rsidRPr="007D6E5D">
        <w:rPr>
          <w:sz w:val="24"/>
          <w:szCs w:val="24"/>
        </w:rPr>
        <w:t>19</w:t>
      </w:r>
      <w:r w:rsidR="00BE62A3" w:rsidRPr="007D6E5D">
        <w:rPr>
          <w:sz w:val="24"/>
          <w:szCs w:val="24"/>
        </w:rPr>
        <w:t> </w:t>
      </w:r>
      <w:r w:rsidRPr="007D6E5D">
        <w:rPr>
          <w:sz w:val="24"/>
          <w:szCs w:val="24"/>
        </w:rPr>
        <w:t>r</w:t>
      </w:r>
      <w:r w:rsidR="0029606A" w:rsidRPr="007D6E5D">
        <w:rPr>
          <w:sz w:val="24"/>
          <w:szCs w:val="24"/>
        </w:rPr>
        <w:t>.</w:t>
      </w:r>
      <w:r w:rsidRPr="007D6E5D">
        <w:rPr>
          <w:sz w:val="24"/>
          <w:szCs w:val="24"/>
        </w:rPr>
        <w:t xml:space="preserve"> Prawo </w:t>
      </w:r>
      <w:r w:rsidR="0029606A" w:rsidRPr="007D6E5D">
        <w:rPr>
          <w:sz w:val="24"/>
          <w:szCs w:val="24"/>
        </w:rPr>
        <w:t>z</w:t>
      </w:r>
      <w:r w:rsidRPr="007D6E5D">
        <w:rPr>
          <w:sz w:val="24"/>
          <w:szCs w:val="24"/>
        </w:rPr>
        <w:t xml:space="preserve">amówień </w:t>
      </w:r>
      <w:r w:rsidR="0029606A" w:rsidRPr="007D6E5D">
        <w:rPr>
          <w:sz w:val="24"/>
          <w:szCs w:val="24"/>
        </w:rPr>
        <w:t>p</w:t>
      </w:r>
      <w:r w:rsidRPr="007D6E5D">
        <w:rPr>
          <w:sz w:val="24"/>
          <w:szCs w:val="24"/>
        </w:rPr>
        <w:t>ublicznych</w:t>
      </w:r>
      <w:r w:rsidR="00BE7BFD" w:rsidRPr="007D6E5D">
        <w:rPr>
          <w:sz w:val="24"/>
          <w:szCs w:val="24"/>
        </w:rPr>
        <w:t xml:space="preserve"> </w:t>
      </w:r>
      <w:r w:rsidR="00D9049C" w:rsidRPr="007D6E5D">
        <w:rPr>
          <w:sz w:val="24"/>
          <w:szCs w:val="24"/>
        </w:rPr>
        <w:t>udostępnia</w:t>
      </w:r>
      <w:r w:rsidR="00BE7BFD" w:rsidRPr="007D6E5D">
        <w:rPr>
          <w:sz w:val="24"/>
          <w:szCs w:val="24"/>
        </w:rPr>
        <w:t xml:space="preserve"> poniżej treść zapytań do S</w:t>
      </w:r>
      <w:r w:rsidR="0012774F" w:rsidRPr="007D6E5D">
        <w:rPr>
          <w:sz w:val="24"/>
          <w:szCs w:val="24"/>
        </w:rPr>
        <w:t>pecyfikacji Warunków Zamówienia (</w:t>
      </w:r>
      <w:r w:rsidR="0012774F" w:rsidRPr="007D6E5D">
        <w:rPr>
          <w:sz w:val="24"/>
          <w:szCs w:val="24"/>
          <w:lang w:eastAsia="ar-SA"/>
        </w:rPr>
        <w:t>zwanej dalej</w:t>
      </w:r>
      <w:r w:rsidR="0012774F" w:rsidRPr="007D6E5D">
        <w:rPr>
          <w:b/>
          <w:sz w:val="24"/>
          <w:szCs w:val="24"/>
          <w:lang w:eastAsia="ar-SA"/>
        </w:rPr>
        <w:t xml:space="preserve"> </w:t>
      </w:r>
      <w:r w:rsidR="0012774F" w:rsidRPr="007D6E5D">
        <w:rPr>
          <w:bCs/>
          <w:sz w:val="24"/>
          <w:szCs w:val="24"/>
          <w:lang w:eastAsia="ar-SA"/>
        </w:rPr>
        <w:t>”SWZ”)</w:t>
      </w:r>
      <w:r w:rsidR="00D9049C" w:rsidRPr="007D6E5D">
        <w:rPr>
          <w:bCs/>
          <w:sz w:val="24"/>
          <w:szCs w:val="24"/>
          <w:lang w:eastAsia="ar-SA"/>
        </w:rPr>
        <w:t xml:space="preserve"> </w:t>
      </w:r>
      <w:r w:rsidR="00D9049C" w:rsidRPr="007D6E5D">
        <w:rPr>
          <w:sz w:val="24"/>
          <w:szCs w:val="24"/>
        </w:rPr>
        <w:t>wraz z wyjaśnieniami</w:t>
      </w:r>
      <w:r w:rsidR="0012774F" w:rsidRPr="007D6E5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5FAA" w:rsidRPr="007D6E5D" w14:paraId="45F1C555" w14:textId="77777777" w:rsidTr="007F3B2D">
        <w:tc>
          <w:tcPr>
            <w:tcW w:w="9356" w:type="dxa"/>
          </w:tcPr>
          <w:p w14:paraId="29717C56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</w:t>
            </w:r>
          </w:p>
          <w:p w14:paraId="01BBB082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dren z trokarem w rozmiarze 20CH zamiast rozmiaru 18CH?</w:t>
            </w:r>
          </w:p>
          <w:p w14:paraId="756F64EE" w14:textId="707AF589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E55F21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48AB79E0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86F26B9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</w:t>
            </w:r>
          </w:p>
          <w:p w14:paraId="7B2D4339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dren z trokarem ostrym?</w:t>
            </w:r>
          </w:p>
          <w:p w14:paraId="55A4B151" w14:textId="2809CF6B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D71EB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3ACC23F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278E582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8</w:t>
            </w:r>
          </w:p>
          <w:p w14:paraId="4309732F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rozmiary od 4.0 do 9.5 mm co 0,5?</w:t>
            </w:r>
          </w:p>
          <w:p w14:paraId="432F3EB7" w14:textId="7647D6D3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10F9333C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C94AC70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8</w:t>
            </w:r>
          </w:p>
          <w:p w14:paraId="4EA820C6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rurkę wraz z prowadnicą umieszczoną od razu w rurce?</w:t>
            </w:r>
          </w:p>
          <w:p w14:paraId="4F64F668" w14:textId="330A3510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5854FC6E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2FE2ED6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8</w:t>
            </w:r>
          </w:p>
          <w:p w14:paraId="0C579898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długość prowadnicy od 255 do 340 mm w zależności od rozmiaru rurki?</w:t>
            </w:r>
          </w:p>
          <w:p w14:paraId="767EF45D" w14:textId="5851394F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1554EFC4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785B253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8</w:t>
            </w:r>
          </w:p>
          <w:p w14:paraId="7F16C8FB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prowadnicę wykonaną z aluminium powlekanego tworzywem sztucznym?</w:t>
            </w:r>
          </w:p>
          <w:p w14:paraId="46F4CF8F" w14:textId="743DB374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2829332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lastRenderedPageBreak/>
              <w:t>Pakiet nr 8</w:t>
            </w:r>
          </w:p>
          <w:p w14:paraId="4F9D3810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skalę zaczynającą si dla rozmiarów 4,0 i 4,5 od 12 cm, 5,0 od 14 cm, 5,5 i 6,0 od 16 cm, 7,0; 7,5; 8,0 od 18 cm, 8,5; 9,0;9,5 od 20 cm?</w:t>
            </w:r>
          </w:p>
          <w:p w14:paraId="20ABF374" w14:textId="560EA94D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6EF0A30C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D7C9B2C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8</w:t>
            </w:r>
          </w:p>
          <w:p w14:paraId="1059CD44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prowadnice w rozmiarach 2.0 dł. 255 mm, 3.3 dł. 340 mm, 4.7 dł. 340 mm?</w:t>
            </w:r>
          </w:p>
          <w:p w14:paraId="46EA71F8" w14:textId="0ED91007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7B185B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56D1BA71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0245ADB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14</w:t>
            </w:r>
          </w:p>
          <w:p w14:paraId="6DBE6364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odstąpi od wymogu "posiadający rekomendację min. 3 producentów ultrasonografów (należy złożyć wraz z ofertą dokument potwierdzający rekomendację)"?</w:t>
            </w:r>
          </w:p>
          <w:p w14:paraId="617FA081" w14:textId="129FA029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9C3A436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BF7D962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16</w:t>
            </w:r>
          </w:p>
          <w:p w14:paraId="2E5B475D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zestaw rur o stałej długości, karbowane, nierozciągliwe?</w:t>
            </w:r>
          </w:p>
          <w:p w14:paraId="7FFA583B" w14:textId="09E71CDF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C65E1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5120944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ECD8E8D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16</w:t>
            </w:r>
          </w:p>
          <w:p w14:paraId="2EE2BA46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obie rury o długości 200 cm?</w:t>
            </w:r>
          </w:p>
          <w:p w14:paraId="76607893" w14:textId="2027500C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C65E1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5B39B7B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B10DD6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16</w:t>
            </w:r>
          </w:p>
          <w:p w14:paraId="610BA22C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zestaw rur z dwoma pułapkami wodnymi - po jednej na każdym ramieniu?</w:t>
            </w:r>
          </w:p>
          <w:p w14:paraId="75C85D6B" w14:textId="0C699FB6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C65E1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AEA9E51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6594A54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24</w:t>
            </w:r>
          </w:p>
          <w:p w14:paraId="7A8531E8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miękką końcówkę z PCV?</w:t>
            </w:r>
          </w:p>
          <w:p w14:paraId="306FDC1D" w14:textId="53CB62D8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E32BB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BBB6DCC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2D896BA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27 poz. 1, 2, 3, 4</w:t>
            </w:r>
          </w:p>
          <w:p w14:paraId="2A1B4ABE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dopuści wyroby mikrobiologicznie czyste? </w:t>
            </w:r>
          </w:p>
          <w:p w14:paraId="3F0D6DD7" w14:textId="7FAA74C6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A3498D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3DD56841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11AD50B" w14:textId="77777777" w:rsidR="00F004B3" w:rsidRDefault="00F004B3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40F2773" w14:textId="73EE896B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27 poz. 1, 2, 3</w:t>
            </w:r>
          </w:p>
          <w:p w14:paraId="04694B1C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odstąpi od wymogu "opakowanie jednostkowe z ułatwieniem bezpiecznego otwierania np. nacięcie"? </w:t>
            </w:r>
          </w:p>
          <w:p w14:paraId="19DADFCD" w14:textId="19ABDF36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A3498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7288DF5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6732D0A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27 poz. 4</w:t>
            </w:r>
          </w:p>
          <w:p w14:paraId="32187DA5" w14:textId="77777777" w:rsid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dren łączący nie krótszy niż 200 cm?</w:t>
            </w:r>
          </w:p>
          <w:p w14:paraId="70990193" w14:textId="6C4EFFA8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A3498D">
              <w:rPr>
                <w:b/>
                <w:bCs/>
                <w:sz w:val="22"/>
                <w:szCs w:val="22"/>
              </w:rPr>
              <w:t xml:space="preserve"> Zamawiający dopuszcza, przy zachowaniu pozostałych warunków SWZ.</w:t>
            </w:r>
          </w:p>
          <w:p w14:paraId="1B93B77F" w14:textId="7CC87AB5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 </w:t>
            </w:r>
          </w:p>
          <w:p w14:paraId="0CF334F8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27 poz. 1, 2, 3, 4</w:t>
            </w:r>
          </w:p>
          <w:p w14:paraId="6943B98D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wyrazi zgodę na zaoferowanie produktów zawierających </w:t>
            </w:r>
            <w:proofErr w:type="spellStart"/>
            <w:r w:rsidRPr="007D6E5D">
              <w:rPr>
                <w:sz w:val="22"/>
                <w:szCs w:val="22"/>
              </w:rPr>
              <w:t>ftalany</w:t>
            </w:r>
            <w:proofErr w:type="spellEnd"/>
            <w:r w:rsidRPr="007D6E5D">
              <w:rPr>
                <w:sz w:val="22"/>
                <w:szCs w:val="22"/>
              </w:rPr>
              <w:t xml:space="preserve"> mające szkodliwe działanie na zdrowie, w tym na płodność i rozrodczość?</w:t>
            </w:r>
          </w:p>
          <w:p w14:paraId="1A98383A" w14:textId="7765FD15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A3498D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6323D8C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lastRenderedPageBreak/>
              <w:t>Pakiet nr 31 poz. 1</w:t>
            </w:r>
          </w:p>
          <w:p w14:paraId="30701035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dopuści dren o długości min. 300 cm? </w:t>
            </w:r>
          </w:p>
          <w:p w14:paraId="5D143CD4" w14:textId="77777777" w:rsidR="00F004B3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2CBA3495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562A8DC1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1</w:t>
            </w:r>
          </w:p>
          <w:p w14:paraId="398D1069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dopuści docinaną końcówkę 10-20 mm? </w:t>
            </w:r>
          </w:p>
          <w:p w14:paraId="0698BA5A" w14:textId="2FEFA3AF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7A7571B9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3BB6A2D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2</w:t>
            </w:r>
          </w:p>
          <w:p w14:paraId="77E53EF9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końcówkę zakrzywioną o długości całkowitej 27 cm?</w:t>
            </w:r>
          </w:p>
          <w:p w14:paraId="104486CA" w14:textId="5BF2FF18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095801AA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30ADD5C3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2</w:t>
            </w:r>
          </w:p>
          <w:p w14:paraId="17EE64B2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średnicę wewnętrzną 4,13 mm oraz zewnętrzną 7,50 mm?</w:t>
            </w:r>
          </w:p>
          <w:p w14:paraId="5B406572" w14:textId="4FE869BD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3D05B04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F99C5C0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3</w:t>
            </w:r>
          </w:p>
          <w:p w14:paraId="39441C5C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końcówkę zakrzywioną o długości całkowitej 27 cm?</w:t>
            </w:r>
          </w:p>
          <w:p w14:paraId="7646C0FF" w14:textId="7FBA7D8B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dopuszcza, ale nie wymaga.</w:t>
            </w:r>
          </w:p>
          <w:p w14:paraId="70BBF8DA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0500C573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3</w:t>
            </w:r>
          </w:p>
          <w:p w14:paraId="09A37FF5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średnicę wewnętrzną 4,13 mm oraz zewnętrzną 7,50 mm?</w:t>
            </w:r>
          </w:p>
          <w:p w14:paraId="4807FFDD" w14:textId="0404D155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FF5E967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0708FCD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4</w:t>
            </w:r>
          </w:p>
          <w:p w14:paraId="59499558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końcówkę prostą?</w:t>
            </w:r>
          </w:p>
          <w:p w14:paraId="4C78E678" w14:textId="0D70FF86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06DC4CBF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76F3440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4</w:t>
            </w:r>
          </w:p>
          <w:p w14:paraId="6D86CD49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końcówkę o długości całkowitej 25 cm?</w:t>
            </w:r>
          </w:p>
          <w:p w14:paraId="19EA7736" w14:textId="4929AD56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dopuszcza, przy zachowaniu pozostałych warunków SWZ.</w:t>
            </w:r>
          </w:p>
          <w:p w14:paraId="7235EDA3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77E61A1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4</w:t>
            </w:r>
          </w:p>
          <w:p w14:paraId="76743DEB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średnicę wewnętrzną 2,5 mm oraz zewnętrzną 4,0 mm?</w:t>
            </w:r>
          </w:p>
          <w:p w14:paraId="4172DA87" w14:textId="62C02E31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3341E15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647857C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4</w:t>
            </w:r>
          </w:p>
          <w:p w14:paraId="77CD685A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końcówkę pakowaną w opakowanie pojedyncze?</w:t>
            </w:r>
          </w:p>
          <w:p w14:paraId="4113B96A" w14:textId="1C837A81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34D3EC0F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1E2941D4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5</w:t>
            </w:r>
          </w:p>
          <w:p w14:paraId="2FCF22A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zestaw do zabiegów ortopedycznych o składzie:</w:t>
            </w:r>
          </w:p>
          <w:p w14:paraId="38723DAF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1. uchwyt rozbudowany z filtrem; średnica wejścia ok. 9/11mm; długość ok. 21cm; filtr perforowany o średnicy ok. 16,5/19mm i długości ok. 12,3cm</w:t>
            </w:r>
          </w:p>
          <w:p w14:paraId="11B53F90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2. dodatkowy filtr perforowany</w:t>
            </w:r>
          </w:p>
          <w:p w14:paraId="71543ABF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3. końcówka ssąca długa zakrzywiona o średnicy ok. 5/7mm i długości ok. 23cm</w:t>
            </w:r>
          </w:p>
          <w:p w14:paraId="475E9D82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4. końcówka ssąca krótka zakrzywiona o średnicy ok. 5/7mm i długości ok. 15cm</w:t>
            </w:r>
          </w:p>
          <w:p w14:paraId="13CD6244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5. końcówka ssąca prosta o średnicy ok. 5/7mm i długości ok. 28cm</w:t>
            </w:r>
          </w:p>
          <w:p w14:paraId="493F7C9B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lastRenderedPageBreak/>
              <w:t xml:space="preserve">6. dren z końcówką lejek - </w:t>
            </w:r>
            <w:proofErr w:type="spellStart"/>
            <w:r w:rsidRPr="007D6E5D">
              <w:rPr>
                <w:sz w:val="22"/>
                <w:szCs w:val="22"/>
              </w:rPr>
              <w:t>cut</w:t>
            </w:r>
            <w:proofErr w:type="spellEnd"/>
            <w:r w:rsidRPr="007D6E5D">
              <w:rPr>
                <w:sz w:val="22"/>
                <w:szCs w:val="22"/>
              </w:rPr>
              <w:t>-to-</w:t>
            </w:r>
            <w:proofErr w:type="spellStart"/>
            <w:r w:rsidRPr="007D6E5D">
              <w:rPr>
                <w:sz w:val="22"/>
                <w:szCs w:val="22"/>
              </w:rPr>
              <w:t>fit</w:t>
            </w:r>
            <w:proofErr w:type="spellEnd"/>
            <w:r w:rsidRPr="007D6E5D">
              <w:rPr>
                <w:sz w:val="22"/>
                <w:szCs w:val="22"/>
              </w:rPr>
              <w:t xml:space="preserve"> o średnicy 5/8mm i długości 200cm?</w:t>
            </w:r>
          </w:p>
          <w:p w14:paraId="134BAA9F" w14:textId="029DB58B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dopuszcza, przy zachowaniu pozostałych warunków SWZ.</w:t>
            </w:r>
          </w:p>
          <w:p w14:paraId="68C2C6A6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239C1F1A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5</w:t>
            </w:r>
          </w:p>
          <w:p w14:paraId="3761E54A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zestaw pakowany w opakowanie pojedyncze?</w:t>
            </w:r>
          </w:p>
          <w:p w14:paraId="1159C304" w14:textId="6AFFA55B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3B0D8951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1A60E3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6</w:t>
            </w:r>
          </w:p>
          <w:p w14:paraId="1A7D2982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 xml:space="preserve">Czy Zamawiający dopuści końcówkę typu </w:t>
            </w:r>
            <w:proofErr w:type="spellStart"/>
            <w:r w:rsidRPr="007D6E5D">
              <w:rPr>
                <w:sz w:val="22"/>
                <w:szCs w:val="22"/>
              </w:rPr>
              <w:t>Pool</w:t>
            </w:r>
            <w:proofErr w:type="spellEnd"/>
            <w:r w:rsidRPr="007D6E5D">
              <w:rPr>
                <w:sz w:val="22"/>
                <w:szCs w:val="22"/>
              </w:rPr>
              <w:t xml:space="preserve"> ze zdejmowaną nasadką chroniącą przed uszkodzeniem narządów, atraumatyczne zakończenie kaniuli wewnętrznej. Wykonana z polistyrenu w kolorze białym. Długość całkowita 264mm, długość po wysunięciu kaniuli wewnętrznej 257 mm, średnica kaniuli wewnętrznej 5,2 mm (+/- 0,3mm), średnica łącznika 7,75 mm (+/- 0,3mm). Kaniula wewnętrzna z dwoma naprzeciwległymi otworami bocznymi. Osłonka posiadająca 6 rzędów perforowanych otworów na długości ok. 8,5cm. Produkt bez DEHP i lateksu (z oznaczeniem na opakowaniu indywidualnym), sterylizowany tlenkiem etylenu, pakowany w opakowanie papierowo-foliowe?</w:t>
            </w:r>
          </w:p>
          <w:p w14:paraId="3BBA48F5" w14:textId="4120EFDD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D366B2C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EAE108E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7</w:t>
            </w:r>
          </w:p>
          <w:p w14:paraId="06BDF77F" w14:textId="77777777" w:rsidR="00A85FAA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wyłączy pozycję 7 z Pakietu nr 31 i utworzy z niej oddzielne zadanie? Umożliwi to uzyskanie większej ilości korzystnych cenowo ofert od firm specjalizujących się właśnie w tym asortymencie.</w:t>
            </w:r>
          </w:p>
          <w:p w14:paraId="3791C26E" w14:textId="77BA59FC" w:rsidR="007D6E5D" w:rsidRPr="007D6E5D" w:rsidRDefault="007D6E5D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A555B05" w14:textId="77777777" w:rsidR="007D6E5D" w:rsidRPr="007D6E5D" w:rsidRDefault="007D6E5D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</w:p>
          <w:p w14:paraId="40CC89CB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Pakiet nr 31 poz. 7</w:t>
            </w:r>
          </w:p>
          <w:p w14:paraId="01CF159B" w14:textId="77777777" w:rsidR="00A85FAA" w:rsidRPr="007D6E5D" w:rsidRDefault="00A85FAA" w:rsidP="00F004B3">
            <w:pPr>
              <w:spacing w:line="276" w:lineRule="auto"/>
              <w:ind w:left="30" w:right="-72"/>
              <w:jc w:val="both"/>
              <w:rPr>
                <w:sz w:val="22"/>
                <w:szCs w:val="22"/>
              </w:rPr>
            </w:pPr>
            <w:r w:rsidRPr="007D6E5D">
              <w:rPr>
                <w:sz w:val="22"/>
                <w:szCs w:val="22"/>
              </w:rPr>
              <w:t>Czy Zamawiający dopuści tolerancję +/- 10% w zakresie wszystkich parametrów wskazanych w opisie przedmiotu zamówienia?</w:t>
            </w:r>
          </w:p>
          <w:p w14:paraId="007C7B28" w14:textId="75F915EC" w:rsidR="00A85FAA" w:rsidRPr="007D6E5D" w:rsidRDefault="00A85FAA" w:rsidP="00F004B3">
            <w:pPr>
              <w:spacing w:line="276" w:lineRule="auto"/>
              <w:ind w:left="30" w:right="-72"/>
              <w:rPr>
                <w:b/>
                <w:bCs/>
                <w:sz w:val="22"/>
                <w:szCs w:val="22"/>
              </w:rPr>
            </w:pPr>
            <w:r w:rsidRPr="007D6E5D">
              <w:rPr>
                <w:b/>
                <w:bCs/>
                <w:sz w:val="22"/>
                <w:szCs w:val="22"/>
              </w:rPr>
              <w:t>Odpowiedź:</w:t>
            </w:r>
            <w:r w:rsidR="00F004B3">
              <w:rPr>
                <w:b/>
                <w:bCs/>
                <w:sz w:val="22"/>
                <w:szCs w:val="22"/>
              </w:rPr>
              <w:t xml:space="preserve"> </w:t>
            </w:r>
            <w:r w:rsidR="00F004B3">
              <w:rPr>
                <w:b/>
                <w:bCs/>
                <w:sz w:val="22"/>
                <w:szCs w:val="22"/>
              </w:rPr>
              <w:t>Zamawiający nie dopuszcza, zgodnie z SWZ.</w:t>
            </w:r>
          </w:p>
          <w:p w14:paraId="428D6894" w14:textId="163E991D" w:rsidR="00A85FAA" w:rsidRPr="007D6E5D" w:rsidRDefault="00A85FAA" w:rsidP="007F3B2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2C373A" w14:textId="77777777" w:rsidR="00BE7BFD" w:rsidRPr="007D6E5D" w:rsidRDefault="00BE7BFD" w:rsidP="00520165">
      <w:pPr>
        <w:jc w:val="both"/>
        <w:rPr>
          <w:sz w:val="22"/>
          <w:szCs w:val="22"/>
        </w:rPr>
      </w:pPr>
    </w:p>
    <w:p w14:paraId="264F94BF" w14:textId="77777777" w:rsidR="006D4AB3" w:rsidRPr="007D6E5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D6E5D">
        <w:rPr>
          <w:sz w:val="24"/>
          <w:szCs w:val="24"/>
        </w:rPr>
        <w:t>Przewodniczący Komisji Przetargowej</w:t>
      </w:r>
    </w:p>
    <w:p w14:paraId="560A33B5" w14:textId="77777777" w:rsidR="006D4AB3" w:rsidRPr="007D6E5D" w:rsidRDefault="00A85FAA" w:rsidP="00F004B3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 w:rsidRPr="007D6E5D">
        <w:rPr>
          <w:sz w:val="24"/>
          <w:szCs w:val="24"/>
        </w:rPr>
        <w:t>Małgorzata</w:t>
      </w:r>
      <w:r w:rsidR="006D4AB3" w:rsidRPr="007D6E5D">
        <w:rPr>
          <w:sz w:val="24"/>
          <w:szCs w:val="24"/>
        </w:rPr>
        <w:t xml:space="preserve"> </w:t>
      </w:r>
      <w:r w:rsidRPr="007D6E5D">
        <w:rPr>
          <w:sz w:val="24"/>
          <w:szCs w:val="24"/>
        </w:rPr>
        <w:t xml:space="preserve">Krzystek -  </w:t>
      </w:r>
      <w:proofErr w:type="spellStart"/>
      <w:r w:rsidRPr="007D6E5D">
        <w:rPr>
          <w:sz w:val="24"/>
          <w:szCs w:val="24"/>
        </w:rPr>
        <w:t>Purol</w:t>
      </w:r>
      <w:proofErr w:type="spellEnd"/>
    </w:p>
    <w:sectPr w:rsidR="006D4AB3" w:rsidRPr="007D6E5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74964" w14:textId="77777777" w:rsidR="005F532F" w:rsidRDefault="005F532F">
      <w:r>
        <w:separator/>
      </w:r>
    </w:p>
  </w:endnote>
  <w:endnote w:type="continuationSeparator" w:id="0">
    <w:p w14:paraId="7C353552" w14:textId="77777777" w:rsidR="005F532F" w:rsidRDefault="005F53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131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69B8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70EC6" w14:textId="77777777" w:rsidR="006D4AB3" w:rsidRDefault="00F004B3">
    <w:pPr>
      <w:pStyle w:val="Stopka"/>
      <w:tabs>
        <w:tab w:val="clear" w:pos="4536"/>
      </w:tabs>
      <w:jc w:val="center"/>
    </w:pPr>
    <w:r>
      <w:rPr>
        <w:noProof/>
      </w:rPr>
      <w:pict w14:anchorId="08614A8C">
        <v:line id="_x0000_s1025" style="position:absolute;left:0;text-align:left;z-index:251657728" from="-3.85pt,8.75pt" to="455.15pt,8.75pt"/>
      </w:pict>
    </w:r>
  </w:p>
  <w:p w14:paraId="58AE8E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7FD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3251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5BB2FF" w14:textId="77777777" w:rsidR="006D4AB3" w:rsidRDefault="006D4AB3">
    <w:pPr>
      <w:pStyle w:val="Stopka"/>
      <w:tabs>
        <w:tab w:val="clear" w:pos="4536"/>
        <w:tab w:val="left" w:pos="6237"/>
      </w:tabs>
    </w:pPr>
  </w:p>
  <w:p w14:paraId="40EE834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6233C" w14:textId="77777777" w:rsidR="005F532F" w:rsidRDefault="005F532F">
      <w:r>
        <w:separator/>
      </w:r>
    </w:p>
  </w:footnote>
  <w:footnote w:type="continuationSeparator" w:id="0">
    <w:p w14:paraId="60AF386F" w14:textId="77777777" w:rsidR="005F532F" w:rsidRDefault="005F53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2C8F0" w14:textId="77777777" w:rsidR="00A85FAA" w:rsidRDefault="00A85F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9E4BF" w14:textId="77777777" w:rsidR="00A85FAA" w:rsidRDefault="00A85F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2AB03" w14:textId="77777777" w:rsidR="00A85FAA" w:rsidRDefault="00A85F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73104297">
    <w:abstractNumId w:val="3"/>
  </w:num>
  <w:num w:numId="2" w16cid:durableId="296835688">
    <w:abstractNumId w:val="6"/>
  </w:num>
  <w:num w:numId="3" w16cid:durableId="109862687">
    <w:abstractNumId w:val="2"/>
  </w:num>
  <w:num w:numId="4" w16cid:durableId="1684866667">
    <w:abstractNumId w:val="5"/>
  </w:num>
  <w:num w:numId="5" w16cid:durableId="1626347467">
    <w:abstractNumId w:val="0"/>
  </w:num>
  <w:num w:numId="6" w16cid:durableId="102847325">
    <w:abstractNumId w:val="1"/>
  </w:num>
  <w:num w:numId="7" w16cid:durableId="18245425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532F"/>
    <w:rsid w:val="00031374"/>
    <w:rsid w:val="000A1097"/>
    <w:rsid w:val="000D2449"/>
    <w:rsid w:val="000E2A8F"/>
    <w:rsid w:val="0012774F"/>
    <w:rsid w:val="00144B7A"/>
    <w:rsid w:val="00180C6E"/>
    <w:rsid w:val="0029606A"/>
    <w:rsid w:val="003953DD"/>
    <w:rsid w:val="00427F9A"/>
    <w:rsid w:val="004848F3"/>
    <w:rsid w:val="004A75F2"/>
    <w:rsid w:val="005144A9"/>
    <w:rsid w:val="00520165"/>
    <w:rsid w:val="005B1B08"/>
    <w:rsid w:val="005C37B4"/>
    <w:rsid w:val="005F532F"/>
    <w:rsid w:val="00632C3C"/>
    <w:rsid w:val="00662BDB"/>
    <w:rsid w:val="006A5DF1"/>
    <w:rsid w:val="006B7198"/>
    <w:rsid w:val="006D4AB3"/>
    <w:rsid w:val="006F3B81"/>
    <w:rsid w:val="007B185B"/>
    <w:rsid w:val="007D6E5D"/>
    <w:rsid w:val="007D7198"/>
    <w:rsid w:val="007F3C25"/>
    <w:rsid w:val="00870F9F"/>
    <w:rsid w:val="008804B6"/>
    <w:rsid w:val="00897AB0"/>
    <w:rsid w:val="008A3553"/>
    <w:rsid w:val="009003D1"/>
    <w:rsid w:val="00947A50"/>
    <w:rsid w:val="00A3498D"/>
    <w:rsid w:val="00A85FAA"/>
    <w:rsid w:val="00A905AC"/>
    <w:rsid w:val="00B1255C"/>
    <w:rsid w:val="00B153F9"/>
    <w:rsid w:val="00B350DB"/>
    <w:rsid w:val="00BA6584"/>
    <w:rsid w:val="00BE62A3"/>
    <w:rsid w:val="00BE7BFD"/>
    <w:rsid w:val="00C370F2"/>
    <w:rsid w:val="00C44EEC"/>
    <w:rsid w:val="00C65E1D"/>
    <w:rsid w:val="00D22FFA"/>
    <w:rsid w:val="00D71EB8"/>
    <w:rsid w:val="00D8461B"/>
    <w:rsid w:val="00D9049C"/>
    <w:rsid w:val="00D915F2"/>
    <w:rsid w:val="00DF32E8"/>
    <w:rsid w:val="00E21B49"/>
    <w:rsid w:val="00E2789F"/>
    <w:rsid w:val="00E55F21"/>
    <w:rsid w:val="00E72428"/>
    <w:rsid w:val="00EA14B3"/>
    <w:rsid w:val="00EA416E"/>
    <w:rsid w:val="00F004B3"/>
    <w:rsid w:val="00FC5957"/>
    <w:rsid w:val="00FD265E"/>
    <w:rsid w:val="00FE32BB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F04B17"/>
  <w15:chartTrackingRefBased/>
  <w15:docId w15:val="{52748135-5213-41FF-80E9-53C616DEF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4</Pages>
  <Words>998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10</cp:revision>
  <cp:lastPrinted>2001-02-10T14:28:00Z</cp:lastPrinted>
  <dcterms:created xsi:type="dcterms:W3CDTF">2025-09-24T07:19:00Z</dcterms:created>
  <dcterms:modified xsi:type="dcterms:W3CDTF">2025-10-03T07:37:00Z</dcterms:modified>
</cp:coreProperties>
</file>