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85BA5" w14:textId="77777777" w:rsidR="00753108" w:rsidRPr="00515AFA" w:rsidRDefault="00753108" w:rsidP="00753108">
      <w:pPr>
        <w:jc w:val="right"/>
        <w:rPr>
          <w:b/>
          <w:sz w:val="22"/>
          <w:szCs w:val="22"/>
          <w:lang w:val="pl-PL"/>
        </w:rPr>
      </w:pPr>
      <w:r w:rsidRPr="00515AFA">
        <w:rPr>
          <w:b/>
          <w:sz w:val="22"/>
          <w:szCs w:val="22"/>
          <w:lang w:val="pl-PL"/>
        </w:rPr>
        <w:t>Załącznik nr 3</w:t>
      </w:r>
    </w:p>
    <w:p w14:paraId="6FB09584" w14:textId="77777777" w:rsidR="00753108" w:rsidRPr="00515AFA" w:rsidRDefault="00753108" w:rsidP="00753108">
      <w:pPr>
        <w:jc w:val="right"/>
        <w:rPr>
          <w:b/>
          <w:sz w:val="22"/>
          <w:szCs w:val="22"/>
          <w:lang w:val="pl-PL"/>
        </w:rPr>
      </w:pPr>
    </w:p>
    <w:p w14:paraId="6464DB38" w14:textId="77777777" w:rsidR="00753108" w:rsidRPr="00515AFA" w:rsidRDefault="00753108" w:rsidP="00753108">
      <w:pPr>
        <w:jc w:val="center"/>
        <w:rPr>
          <w:b/>
          <w:sz w:val="22"/>
          <w:szCs w:val="22"/>
          <w:lang w:val="pl-PL"/>
        </w:rPr>
      </w:pPr>
      <w:r w:rsidRPr="00515AFA">
        <w:rPr>
          <w:b/>
          <w:sz w:val="22"/>
          <w:szCs w:val="22"/>
          <w:lang w:val="pl-PL"/>
        </w:rPr>
        <w:t>WZÓR UMOWY</w:t>
      </w:r>
    </w:p>
    <w:p w14:paraId="0C3ACD56" w14:textId="77777777" w:rsidR="00753108" w:rsidRPr="00515AFA" w:rsidRDefault="00753108" w:rsidP="00753108">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6E4157D" w14:textId="77777777" w:rsidR="00753108" w:rsidRPr="00515AFA" w:rsidRDefault="00753108" w:rsidP="00753108">
      <w:pPr>
        <w:jc w:val="center"/>
        <w:rPr>
          <w:b/>
          <w:sz w:val="22"/>
          <w:szCs w:val="22"/>
          <w:lang w:val="pl-PL"/>
        </w:rPr>
      </w:pPr>
    </w:p>
    <w:p w14:paraId="37192D8F" w14:textId="497778F3" w:rsidR="00753108" w:rsidRPr="00515AFA" w:rsidRDefault="00753108" w:rsidP="00753108">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w:t>
      </w:r>
      <w:r w:rsidR="00B66D91">
        <w:rPr>
          <w:sz w:val="22"/>
          <w:szCs w:val="22"/>
          <w:lang w:val="pl-PL"/>
        </w:rPr>
        <w:t>przetargu nieograniczonego</w:t>
      </w:r>
      <w:r>
        <w:rPr>
          <w:b/>
          <w:bCs/>
          <w:sz w:val="22"/>
          <w:szCs w:val="22"/>
          <w:lang w:val="pl-PL"/>
        </w:rPr>
        <w:t xml:space="preserve">, </w:t>
      </w:r>
      <w:r w:rsidRPr="005140A1">
        <w:rPr>
          <w:sz w:val="22"/>
          <w:szCs w:val="22"/>
          <w:lang w:val="pl-PL"/>
        </w:rPr>
        <w:t xml:space="preserve">nr sprawy: </w:t>
      </w:r>
      <w:r w:rsidR="00A0499A">
        <w:rPr>
          <w:sz w:val="22"/>
          <w:szCs w:val="22"/>
          <w:lang w:val="pl-PL"/>
        </w:rPr>
        <w:t>KC-</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sidR="00A0499A">
        <w:rPr>
          <w:sz w:val="22"/>
          <w:szCs w:val="22"/>
          <w:lang w:val="pl-PL"/>
        </w:rPr>
        <w:t>5</w:t>
      </w:r>
      <w:r>
        <w:rPr>
          <w:sz w:val="22"/>
          <w:szCs w:val="22"/>
          <w:lang w:val="pl-PL"/>
        </w:rPr>
        <w:t>7</w:t>
      </w:r>
      <w:r w:rsidR="00A0499A">
        <w:rPr>
          <w:sz w:val="22"/>
          <w:szCs w:val="22"/>
          <w:lang w:val="pl-PL"/>
        </w:rPr>
        <w:t>3</w:t>
      </w:r>
      <w:r w:rsidRPr="005140A1">
        <w:rPr>
          <w:sz w:val="22"/>
          <w:szCs w:val="22"/>
          <w:lang w:val="pl-PL"/>
        </w:rPr>
        <w:t>/2</w:t>
      </w:r>
      <w:r>
        <w:rPr>
          <w:sz w:val="22"/>
          <w:szCs w:val="22"/>
          <w:lang w:val="pl-PL"/>
        </w:rPr>
        <w:t>5</w:t>
      </w:r>
      <w:r w:rsidRPr="00515AFA">
        <w:rPr>
          <w:sz w:val="22"/>
          <w:szCs w:val="22"/>
          <w:lang w:val="pl-PL"/>
        </w:rPr>
        <w:t xml:space="preserve"> pomiędzy:</w:t>
      </w:r>
    </w:p>
    <w:p w14:paraId="5BF595EC" w14:textId="77777777" w:rsidR="00753108" w:rsidRPr="00515AFA" w:rsidRDefault="00753108" w:rsidP="00753108">
      <w:pPr>
        <w:pStyle w:val="Tekstpodstawowywcity"/>
        <w:spacing w:after="0"/>
        <w:ind w:left="0"/>
        <w:jc w:val="both"/>
        <w:rPr>
          <w:sz w:val="22"/>
          <w:szCs w:val="22"/>
          <w:lang w:val="pl-PL"/>
        </w:rPr>
      </w:pPr>
    </w:p>
    <w:p w14:paraId="778569CE"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438F354"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7DBC225"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4B3DD1C" w14:textId="77777777" w:rsidR="00753108" w:rsidRPr="00515AFA" w:rsidRDefault="00753108" w:rsidP="00753108">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3364293"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03A50594"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CD3C220"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2CB2AC8"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734F687"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5E25189"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65EF353"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3A988F9"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49F89FC8" w14:textId="77777777" w:rsidR="00753108" w:rsidRPr="00515AFA" w:rsidRDefault="00753108" w:rsidP="00753108">
      <w:pPr>
        <w:pStyle w:val="Tekstpodstawowy"/>
        <w:spacing w:line="240" w:lineRule="auto"/>
        <w:ind w:right="-47"/>
        <w:jc w:val="center"/>
        <w:rPr>
          <w:rFonts w:ascii="Times New Roman" w:hAnsi="Times New Roman"/>
          <w:b/>
          <w:sz w:val="22"/>
          <w:szCs w:val="22"/>
        </w:rPr>
      </w:pPr>
    </w:p>
    <w:p w14:paraId="6216A813"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A3ADABD" w14:textId="63EBEA90" w:rsidR="00753108" w:rsidRPr="00174A8B" w:rsidRDefault="00753108" w:rsidP="00753108">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174A8B">
        <w:rPr>
          <w:b/>
          <w:bCs/>
          <w:color w:val="000000"/>
          <w:sz w:val="22"/>
          <w:szCs w:val="22"/>
          <w:lang w:val="pl-PL"/>
        </w:rPr>
        <w:t>Dostawa</w:t>
      </w:r>
      <w:r>
        <w:rPr>
          <w:b/>
          <w:bCs/>
          <w:color w:val="000000"/>
          <w:sz w:val="22"/>
          <w:szCs w:val="22"/>
          <w:lang w:val="pl-PL"/>
        </w:rPr>
        <w:t xml:space="preserve"> 7 szt. </w:t>
      </w:r>
      <w:proofErr w:type="spellStart"/>
      <w:r>
        <w:rPr>
          <w:b/>
          <w:bCs/>
          <w:color w:val="000000"/>
          <w:sz w:val="22"/>
          <w:szCs w:val="22"/>
          <w:lang w:val="pl-PL"/>
        </w:rPr>
        <w:t>switchy</w:t>
      </w:r>
      <w:proofErr w:type="spellEnd"/>
      <w:r w:rsidRPr="00174A8B">
        <w:rPr>
          <w:b/>
          <w:bCs/>
          <w:color w:val="000000"/>
          <w:sz w:val="22"/>
          <w:szCs w:val="22"/>
          <w:lang w:val="pl-PL"/>
        </w:rPr>
        <w:t xml:space="preserve"> na potrzeby </w:t>
      </w:r>
      <w:proofErr w:type="spellStart"/>
      <w:r w:rsidRPr="00174A8B">
        <w:rPr>
          <w:b/>
          <w:bCs/>
          <w:color w:val="000000"/>
          <w:sz w:val="22"/>
          <w:szCs w:val="22"/>
          <w:lang w:val="pl-PL"/>
        </w:rPr>
        <w:t>WI</w:t>
      </w:r>
      <w:r>
        <w:rPr>
          <w:b/>
          <w:bCs/>
          <w:color w:val="000000"/>
          <w:sz w:val="22"/>
          <w:szCs w:val="22"/>
          <w:lang w:val="pl-PL"/>
        </w:rPr>
        <w:t>Mi</w:t>
      </w:r>
      <w:r w:rsidR="00A0499A">
        <w:rPr>
          <w:b/>
          <w:bCs/>
          <w:color w:val="000000"/>
          <w:sz w:val="22"/>
          <w:szCs w:val="22"/>
          <w:lang w:val="pl-PL"/>
        </w:rPr>
        <w:t>C</w:t>
      </w:r>
      <w:proofErr w:type="spellEnd"/>
    </w:p>
    <w:p w14:paraId="5EE64579" w14:textId="77777777" w:rsidR="00753108" w:rsidRPr="00515AFA" w:rsidRDefault="00753108" w:rsidP="00753108">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304115E"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E1B17E5" w14:textId="35877E3F" w:rsidR="00753108" w:rsidRPr="00515AFA" w:rsidRDefault="00753108" w:rsidP="0075310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3</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40707060" w14:textId="77777777" w:rsidR="00753108" w:rsidRPr="00515AFA" w:rsidRDefault="00753108" w:rsidP="00753108">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493F7F4" w14:textId="77777777" w:rsidR="00753108" w:rsidRPr="00515AFA" w:rsidRDefault="00753108" w:rsidP="00753108">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2B9C26C1" w14:textId="77777777" w:rsidR="00753108" w:rsidRPr="00515AFA" w:rsidRDefault="00753108" w:rsidP="00753108">
      <w:pPr>
        <w:pStyle w:val="Tekstpodstawowy"/>
        <w:spacing w:line="240" w:lineRule="auto"/>
        <w:ind w:right="-47"/>
        <w:jc w:val="center"/>
        <w:rPr>
          <w:rFonts w:ascii="Times New Roman" w:hAnsi="Times New Roman"/>
          <w:b/>
          <w:sz w:val="22"/>
          <w:szCs w:val="22"/>
        </w:rPr>
      </w:pPr>
    </w:p>
    <w:p w14:paraId="20878F29"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B8BD198" w14:textId="77777777" w:rsidR="00753108" w:rsidRPr="00515AFA" w:rsidRDefault="00753108" w:rsidP="0075310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DF46274" w14:textId="77777777" w:rsidR="00753108" w:rsidRPr="00515AFA" w:rsidRDefault="00753108" w:rsidP="0075310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371B263" w14:textId="77777777" w:rsidR="00753108" w:rsidRPr="00515AFA" w:rsidRDefault="00753108" w:rsidP="00753108">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BD56D48" w14:textId="51909C49" w:rsidR="00753108" w:rsidRPr="005C5222" w:rsidRDefault="00753108" w:rsidP="00753108">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proofErr w:type="spellStart"/>
      <w:r>
        <w:rPr>
          <w:rFonts w:eastAsia="Calibri"/>
          <w:b/>
          <w:sz w:val="22"/>
          <w:szCs w:val="22"/>
          <w:lang w:val="pl-PL" w:eastAsia="en-US"/>
        </w:rPr>
        <w:t>switche</w:t>
      </w:r>
      <w:proofErr w:type="spellEnd"/>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e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75CE63F4" w14:textId="77777777" w:rsidR="00753108" w:rsidRPr="00515AFA" w:rsidRDefault="00753108" w:rsidP="00753108">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09DD9123" w14:textId="77777777" w:rsidR="00753108" w:rsidRPr="00515AFA" w:rsidRDefault="00753108" w:rsidP="00753108">
      <w:pPr>
        <w:pStyle w:val="Tekstpodstawowy"/>
        <w:spacing w:line="240" w:lineRule="auto"/>
        <w:ind w:left="340" w:right="-47"/>
        <w:jc w:val="both"/>
        <w:rPr>
          <w:rFonts w:ascii="Times New Roman" w:hAnsi="Times New Roman"/>
          <w:i/>
          <w:sz w:val="22"/>
          <w:szCs w:val="22"/>
        </w:rPr>
      </w:pPr>
    </w:p>
    <w:p w14:paraId="1415AB2F" w14:textId="77777777" w:rsidR="00753108" w:rsidRPr="00515AFA" w:rsidRDefault="00753108" w:rsidP="00753108">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E54D7C8" w14:textId="77777777" w:rsidR="00753108" w:rsidRPr="00515AFA" w:rsidRDefault="00753108" w:rsidP="00753108">
      <w:pPr>
        <w:pStyle w:val="Tekstpodstawowy"/>
        <w:spacing w:line="240" w:lineRule="auto"/>
        <w:ind w:right="-47"/>
        <w:jc w:val="center"/>
        <w:rPr>
          <w:rFonts w:ascii="Times New Roman" w:hAnsi="Times New Roman"/>
          <w:b/>
          <w:sz w:val="22"/>
          <w:szCs w:val="22"/>
        </w:rPr>
      </w:pPr>
    </w:p>
    <w:p w14:paraId="37E6E5DA"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00CC000" w14:textId="77777777" w:rsidR="00753108" w:rsidRDefault="00753108" w:rsidP="0075310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42E97BD" w14:textId="77777777" w:rsidR="00753108" w:rsidRPr="00515AFA" w:rsidRDefault="00753108" w:rsidP="0075310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3A802266" w14:textId="77777777" w:rsidR="00753108" w:rsidRPr="00515AFA" w:rsidRDefault="00753108" w:rsidP="0075310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0B47CE4" w14:textId="77777777" w:rsidR="00753108" w:rsidRPr="00515AFA" w:rsidRDefault="00753108" w:rsidP="00753108">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7282EDE" w14:textId="77777777" w:rsidR="00753108" w:rsidRPr="00515AFA" w:rsidRDefault="00753108" w:rsidP="00753108">
      <w:pPr>
        <w:pStyle w:val="Tekstpodstawowy"/>
        <w:spacing w:line="240" w:lineRule="auto"/>
        <w:ind w:right="-47"/>
        <w:jc w:val="center"/>
        <w:rPr>
          <w:rFonts w:ascii="Times New Roman" w:hAnsi="Times New Roman"/>
          <w:b/>
          <w:sz w:val="22"/>
          <w:szCs w:val="22"/>
        </w:rPr>
      </w:pPr>
    </w:p>
    <w:p w14:paraId="2B9AADAD" w14:textId="77777777" w:rsidR="00753108" w:rsidRDefault="00753108" w:rsidP="00753108">
      <w:pPr>
        <w:pStyle w:val="Tekstpodstawowy"/>
        <w:spacing w:line="240" w:lineRule="auto"/>
        <w:ind w:right="-47"/>
        <w:jc w:val="center"/>
        <w:rPr>
          <w:rFonts w:ascii="Times New Roman" w:hAnsi="Times New Roman"/>
          <w:b/>
          <w:sz w:val="22"/>
          <w:szCs w:val="22"/>
        </w:rPr>
      </w:pPr>
    </w:p>
    <w:p w14:paraId="68059412"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390E68A8" w14:textId="77777777" w:rsidR="00753108" w:rsidRPr="00515AFA" w:rsidRDefault="00753108" w:rsidP="0075310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8D1C101" w14:textId="77777777" w:rsidR="00753108" w:rsidRPr="00515AFA" w:rsidRDefault="00753108" w:rsidP="0075310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21E64A9C" w14:textId="77777777" w:rsidR="00753108" w:rsidRPr="00515AFA" w:rsidRDefault="00753108" w:rsidP="0075310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AC91745" w14:textId="77777777" w:rsidR="00753108" w:rsidRPr="00515AFA" w:rsidRDefault="00753108" w:rsidP="0075310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F8E6851" w14:textId="77777777" w:rsidR="00753108" w:rsidRPr="00515AFA" w:rsidRDefault="00753108" w:rsidP="0075310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0544B263" w14:textId="77777777" w:rsidR="00753108" w:rsidRPr="00515AFA" w:rsidRDefault="00753108" w:rsidP="0075310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377C33F7" w14:textId="77777777" w:rsidR="00753108" w:rsidRPr="00515AFA" w:rsidRDefault="00753108" w:rsidP="0075310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2E266D2" w14:textId="77777777" w:rsidR="00753108" w:rsidRPr="00515AFA" w:rsidRDefault="00753108" w:rsidP="0075310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328F42D5" w14:textId="77777777" w:rsidR="00753108" w:rsidRPr="00515AFA" w:rsidRDefault="00753108" w:rsidP="00753108">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3D03B63A" w14:textId="77777777" w:rsidR="00753108" w:rsidRPr="00515AFA" w:rsidRDefault="00753108" w:rsidP="0075310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272A889" w14:textId="77777777" w:rsidR="00753108" w:rsidRPr="00515AFA" w:rsidRDefault="00753108" w:rsidP="0075310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3B864F7" w14:textId="77777777" w:rsidR="00753108" w:rsidRPr="00515AFA" w:rsidRDefault="00753108" w:rsidP="00753108">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4061F5D" w14:textId="77777777" w:rsidR="00753108" w:rsidRPr="00515AFA" w:rsidRDefault="00753108" w:rsidP="00753108">
      <w:pPr>
        <w:pStyle w:val="Tekstpodstawowy"/>
        <w:ind w:right="-47"/>
        <w:jc w:val="center"/>
        <w:rPr>
          <w:rFonts w:ascii="Times New Roman" w:hAnsi="Times New Roman"/>
          <w:b/>
          <w:sz w:val="22"/>
          <w:szCs w:val="22"/>
        </w:rPr>
      </w:pPr>
    </w:p>
    <w:p w14:paraId="19EDFF24" w14:textId="77777777" w:rsidR="00753108" w:rsidRPr="00515AFA" w:rsidRDefault="00753108" w:rsidP="00753108">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A61BF13" w14:textId="77777777" w:rsidR="00753108" w:rsidRPr="00515AFA" w:rsidRDefault="00753108" w:rsidP="00753108">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2EC222D" w14:textId="77777777" w:rsidR="00753108" w:rsidRPr="00515AFA" w:rsidRDefault="00753108" w:rsidP="0075310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7E8163A" w14:textId="77777777" w:rsidR="00753108" w:rsidRPr="00515AFA" w:rsidRDefault="00753108" w:rsidP="0075310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4DA98EE7" w14:textId="77777777" w:rsidR="00753108" w:rsidRPr="00515AFA" w:rsidRDefault="00753108" w:rsidP="00753108">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CDC19F8" w14:textId="77777777" w:rsidR="00753108" w:rsidRPr="00515AFA" w:rsidRDefault="00753108" w:rsidP="00753108">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2DD2812" w14:textId="77777777" w:rsidR="00753108" w:rsidRPr="00515AFA" w:rsidRDefault="00753108" w:rsidP="00753108">
      <w:pPr>
        <w:rPr>
          <w:color w:val="00000A"/>
          <w:sz w:val="22"/>
          <w:szCs w:val="22"/>
          <w:lang w:val="pl-PL"/>
        </w:rPr>
      </w:pPr>
    </w:p>
    <w:p w14:paraId="19570073" w14:textId="77777777" w:rsidR="00753108" w:rsidRPr="00515AFA" w:rsidRDefault="00753108" w:rsidP="00753108">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9B90150" w14:textId="77777777" w:rsidR="00753108" w:rsidRPr="00515AFA" w:rsidRDefault="00753108" w:rsidP="00753108">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974231F" w14:textId="77777777" w:rsidR="00753108" w:rsidRPr="00515AFA" w:rsidRDefault="00753108" w:rsidP="0075310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774138F" w14:textId="77777777" w:rsidR="00753108" w:rsidRPr="00515AFA" w:rsidRDefault="00753108" w:rsidP="00753108">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B1F30BC" w14:textId="77777777" w:rsidR="00753108" w:rsidRPr="00515AFA" w:rsidRDefault="00753108" w:rsidP="0075310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69D89B2" w14:textId="77777777" w:rsidR="00753108" w:rsidRPr="00515AFA" w:rsidRDefault="00753108" w:rsidP="0075310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4B82CA1" w14:textId="77777777" w:rsidR="00753108" w:rsidRPr="00515AFA" w:rsidRDefault="00753108" w:rsidP="00753108">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8951AD2" w14:textId="77777777" w:rsidR="00753108" w:rsidRPr="00515AFA" w:rsidRDefault="00753108" w:rsidP="00753108">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B32A734" w14:textId="77777777" w:rsidR="00753108" w:rsidRPr="00515AFA" w:rsidRDefault="00753108" w:rsidP="00753108">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1456995" w14:textId="77777777" w:rsidR="00753108" w:rsidRPr="00515AFA" w:rsidRDefault="00753108" w:rsidP="0075310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EF03DFE" w14:textId="77777777" w:rsidR="00753108" w:rsidRPr="00515AFA" w:rsidRDefault="00753108" w:rsidP="00753108">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186E9FB" w14:textId="77777777" w:rsidR="00753108" w:rsidRPr="00515AFA" w:rsidRDefault="00753108" w:rsidP="00753108">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FCAF835" w14:textId="77777777" w:rsidR="00753108" w:rsidRPr="00515AFA" w:rsidRDefault="00753108" w:rsidP="00753108">
      <w:pPr>
        <w:ind w:left="720"/>
        <w:jc w:val="both"/>
        <w:rPr>
          <w:color w:val="00000A"/>
          <w:sz w:val="22"/>
          <w:szCs w:val="22"/>
          <w:lang w:val="pl-PL"/>
        </w:rPr>
      </w:pPr>
    </w:p>
    <w:p w14:paraId="18A0E1AC" w14:textId="77777777" w:rsidR="00753108" w:rsidRPr="00515AFA" w:rsidRDefault="00753108" w:rsidP="00753108">
      <w:pPr>
        <w:ind w:left="170"/>
        <w:jc w:val="both"/>
        <w:rPr>
          <w:color w:val="00000A"/>
          <w:sz w:val="22"/>
          <w:szCs w:val="22"/>
          <w:lang w:val="pl-PL"/>
        </w:rPr>
      </w:pPr>
    </w:p>
    <w:p w14:paraId="6EFE4F59" w14:textId="77777777" w:rsidR="00753108" w:rsidRDefault="00753108" w:rsidP="00753108">
      <w:pPr>
        <w:pStyle w:val="Tekstpodstawowy"/>
        <w:spacing w:line="240" w:lineRule="auto"/>
        <w:ind w:left="360" w:right="-47"/>
        <w:jc w:val="center"/>
        <w:rPr>
          <w:rFonts w:ascii="Times New Roman" w:hAnsi="Times New Roman"/>
          <w:b/>
          <w:sz w:val="22"/>
          <w:szCs w:val="22"/>
        </w:rPr>
      </w:pPr>
    </w:p>
    <w:p w14:paraId="2D36F2F2" w14:textId="77777777" w:rsidR="00753108" w:rsidRDefault="00753108" w:rsidP="00753108">
      <w:pPr>
        <w:pStyle w:val="Tekstpodstawowy"/>
        <w:spacing w:line="240" w:lineRule="auto"/>
        <w:ind w:left="360" w:right="-47"/>
        <w:jc w:val="center"/>
        <w:rPr>
          <w:rFonts w:ascii="Times New Roman" w:hAnsi="Times New Roman"/>
          <w:b/>
          <w:sz w:val="22"/>
          <w:szCs w:val="22"/>
        </w:rPr>
      </w:pPr>
    </w:p>
    <w:p w14:paraId="3012F579" w14:textId="77777777" w:rsidR="00753108" w:rsidRDefault="00753108" w:rsidP="00753108">
      <w:pPr>
        <w:pStyle w:val="Tekstpodstawowy"/>
        <w:spacing w:line="240" w:lineRule="auto"/>
        <w:ind w:left="360" w:right="-47"/>
        <w:jc w:val="center"/>
        <w:rPr>
          <w:rFonts w:ascii="Times New Roman" w:hAnsi="Times New Roman"/>
          <w:b/>
          <w:sz w:val="22"/>
          <w:szCs w:val="22"/>
        </w:rPr>
      </w:pPr>
    </w:p>
    <w:p w14:paraId="625FE857" w14:textId="77777777" w:rsidR="00753108" w:rsidRPr="00515AFA" w:rsidRDefault="00753108" w:rsidP="00753108">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14613317" w14:textId="77777777" w:rsidR="00753108" w:rsidRPr="00515AFA" w:rsidRDefault="00753108" w:rsidP="00753108">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FF1B8E4" w14:textId="77777777" w:rsidR="00753108" w:rsidRPr="00515AFA" w:rsidRDefault="00753108" w:rsidP="00753108">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74F043B" w14:textId="77777777" w:rsidR="00753108" w:rsidRPr="00515AFA" w:rsidRDefault="00753108" w:rsidP="00753108">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621996" w14:textId="77777777" w:rsidR="00753108" w:rsidRDefault="00753108" w:rsidP="00753108">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77C5446" w14:textId="77777777" w:rsidR="00753108" w:rsidRPr="00515AFA" w:rsidRDefault="00753108" w:rsidP="00753108">
      <w:pPr>
        <w:ind w:left="284"/>
        <w:jc w:val="both"/>
        <w:rPr>
          <w:bCs/>
          <w:sz w:val="22"/>
          <w:szCs w:val="22"/>
          <w:lang w:val="pl-PL" w:eastAsia="en-US"/>
        </w:rPr>
      </w:pPr>
    </w:p>
    <w:p w14:paraId="57B9F7E4" w14:textId="77777777" w:rsidR="00753108" w:rsidRPr="00515AFA" w:rsidRDefault="00753108" w:rsidP="00753108">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467C657" w14:textId="77777777" w:rsidR="00753108" w:rsidRPr="00515AFA" w:rsidRDefault="00753108" w:rsidP="00753108">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C30A948" w14:textId="77777777" w:rsidR="00753108" w:rsidRPr="00515AFA" w:rsidRDefault="00753108" w:rsidP="00753108">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21DB1968" w14:textId="77777777" w:rsidR="00753108" w:rsidRPr="00515AFA" w:rsidRDefault="00753108" w:rsidP="00753108">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6D6A7422" w14:textId="77777777" w:rsidR="00753108" w:rsidRPr="00515AFA" w:rsidRDefault="00753108" w:rsidP="00753108">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27F635E3" w14:textId="77777777" w:rsidR="00753108" w:rsidRPr="00515AFA" w:rsidRDefault="00753108" w:rsidP="00753108">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2B7E10EB" w14:textId="77777777" w:rsidR="00753108" w:rsidRPr="00515AFA" w:rsidRDefault="00753108" w:rsidP="00753108">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1E5BDDD7" w14:textId="77777777" w:rsidR="00753108" w:rsidRPr="00515AFA" w:rsidRDefault="00753108" w:rsidP="00753108">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5A4C1C" w14:textId="77777777" w:rsidR="00753108" w:rsidRPr="00515AFA" w:rsidRDefault="00753108" w:rsidP="00753108">
      <w:pPr>
        <w:ind w:left="567"/>
        <w:jc w:val="both"/>
        <w:rPr>
          <w:bCs/>
          <w:sz w:val="22"/>
          <w:szCs w:val="22"/>
          <w:lang w:val="pl-PL" w:eastAsia="en-US"/>
        </w:rPr>
      </w:pPr>
    </w:p>
    <w:p w14:paraId="3426A132" w14:textId="77777777" w:rsidR="00753108" w:rsidRPr="00515AFA" w:rsidRDefault="00753108" w:rsidP="00753108">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4902B888" w14:textId="77777777" w:rsidR="00753108" w:rsidRPr="00515AFA" w:rsidRDefault="00753108" w:rsidP="00753108">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86E0A2F" w14:textId="77777777" w:rsidR="00753108" w:rsidRPr="00515AFA" w:rsidRDefault="00753108" w:rsidP="00753108">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301F92" w14:textId="77777777" w:rsidR="00753108" w:rsidRPr="00515AFA" w:rsidRDefault="00753108" w:rsidP="00753108">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37EB4C" w14:textId="77777777" w:rsidR="00753108" w:rsidRPr="00515AFA" w:rsidRDefault="00753108" w:rsidP="00753108">
      <w:pPr>
        <w:numPr>
          <w:ilvl w:val="0"/>
          <w:numId w:val="37"/>
        </w:numPr>
        <w:ind w:left="284" w:hanging="284"/>
        <w:jc w:val="both"/>
        <w:rPr>
          <w:sz w:val="22"/>
          <w:szCs w:val="22"/>
          <w:lang w:val="pl-PL"/>
        </w:rPr>
      </w:pPr>
      <w:r w:rsidRPr="00515AFA">
        <w:rPr>
          <w:bCs/>
          <w:sz w:val="22"/>
          <w:szCs w:val="22"/>
          <w:lang w:val="pl-PL" w:eastAsia="en-US"/>
        </w:rPr>
        <w:lastRenderedPageBreak/>
        <w:t>Sprzedawca zobowiązuje się do wymiany wadliwego urządzenia (zespołu) na wolny od wad po bezskutecznych dwóch naprawach gwarancyjnych.</w:t>
      </w:r>
    </w:p>
    <w:p w14:paraId="194A9DFD" w14:textId="77777777" w:rsidR="00753108" w:rsidRPr="00515AFA" w:rsidRDefault="00753108" w:rsidP="00753108">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E9BA6C2" w14:textId="77777777" w:rsidR="00753108" w:rsidRPr="00515AFA" w:rsidRDefault="00753108" w:rsidP="00753108">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45954FE" w14:textId="77777777" w:rsidR="00753108" w:rsidRPr="00515AFA" w:rsidRDefault="00753108" w:rsidP="00753108">
      <w:pPr>
        <w:pStyle w:val="Tekstpodstawowy"/>
        <w:spacing w:line="240" w:lineRule="auto"/>
        <w:ind w:right="-47"/>
        <w:rPr>
          <w:rFonts w:ascii="Times New Roman" w:hAnsi="Times New Roman"/>
          <w:b/>
          <w:sz w:val="22"/>
          <w:szCs w:val="22"/>
        </w:rPr>
      </w:pPr>
    </w:p>
    <w:p w14:paraId="421E590F"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14B648D"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45D2F5D" w14:textId="77777777" w:rsidR="00753108" w:rsidRPr="00515AFA" w:rsidRDefault="00753108" w:rsidP="00753108">
      <w:pPr>
        <w:pStyle w:val="Tekstpodstawowy"/>
        <w:spacing w:line="240" w:lineRule="auto"/>
        <w:ind w:right="-47"/>
        <w:jc w:val="both"/>
        <w:rPr>
          <w:rFonts w:ascii="Times New Roman" w:hAnsi="Times New Roman"/>
          <w:sz w:val="22"/>
          <w:szCs w:val="22"/>
        </w:rPr>
      </w:pPr>
    </w:p>
    <w:p w14:paraId="65EF0130" w14:textId="77777777" w:rsidR="00753108" w:rsidRPr="00515AFA" w:rsidRDefault="00753108" w:rsidP="00753108">
      <w:pPr>
        <w:spacing w:line="240" w:lineRule="atLeast"/>
        <w:ind w:right="-47"/>
        <w:jc w:val="center"/>
        <w:rPr>
          <w:b/>
          <w:sz w:val="22"/>
          <w:szCs w:val="22"/>
        </w:rPr>
      </w:pPr>
      <w:r w:rsidRPr="00515AFA">
        <w:rPr>
          <w:b/>
          <w:sz w:val="22"/>
          <w:szCs w:val="22"/>
        </w:rPr>
        <w:t>§ 10</w:t>
      </w:r>
    </w:p>
    <w:p w14:paraId="1D0D78B0" w14:textId="77777777" w:rsidR="00753108" w:rsidRPr="00515AFA" w:rsidRDefault="00753108" w:rsidP="00753108">
      <w:pPr>
        <w:spacing w:line="240" w:lineRule="atLeast"/>
        <w:ind w:right="-47"/>
        <w:rPr>
          <w:sz w:val="22"/>
          <w:szCs w:val="22"/>
          <w:lang w:val="pl-PL"/>
        </w:rPr>
      </w:pPr>
    </w:p>
    <w:p w14:paraId="28DBC125" w14:textId="77777777" w:rsidR="00753108" w:rsidRPr="00515AFA" w:rsidRDefault="00753108" w:rsidP="00753108">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18D6DAE" w14:textId="77777777" w:rsidR="00753108" w:rsidRPr="00515AFA" w:rsidRDefault="00753108" w:rsidP="00753108">
      <w:pPr>
        <w:tabs>
          <w:tab w:val="left" w:pos="367"/>
        </w:tabs>
        <w:spacing w:line="276" w:lineRule="auto"/>
        <w:ind w:left="360" w:right="60"/>
        <w:contextualSpacing/>
        <w:jc w:val="both"/>
        <w:rPr>
          <w:rFonts w:eastAsia="Calibri"/>
          <w:sz w:val="22"/>
          <w:szCs w:val="22"/>
          <w:lang w:val="pl-PL" w:eastAsia="en-US"/>
        </w:rPr>
      </w:pPr>
    </w:p>
    <w:p w14:paraId="79B55964" w14:textId="77777777" w:rsidR="00753108" w:rsidRPr="00515AFA" w:rsidRDefault="00753108" w:rsidP="0075310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3D333F79" w14:textId="77777777" w:rsidR="00753108" w:rsidRPr="00515AFA" w:rsidRDefault="00753108" w:rsidP="00753108">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216DF65" w14:textId="77777777" w:rsidR="00753108" w:rsidRPr="00515AFA" w:rsidRDefault="00753108" w:rsidP="00753108">
      <w:pPr>
        <w:tabs>
          <w:tab w:val="left" w:pos="387"/>
        </w:tabs>
        <w:spacing w:line="276" w:lineRule="auto"/>
        <w:ind w:left="720" w:right="60"/>
        <w:contextualSpacing/>
        <w:jc w:val="both"/>
        <w:rPr>
          <w:rFonts w:eastAsia="Calibri"/>
          <w:sz w:val="22"/>
          <w:szCs w:val="22"/>
          <w:lang w:val="pl-PL" w:eastAsia="en-US"/>
        </w:rPr>
      </w:pPr>
    </w:p>
    <w:p w14:paraId="728508BE" w14:textId="77777777" w:rsidR="00753108" w:rsidRPr="00515AFA" w:rsidRDefault="00753108" w:rsidP="00753108">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4AD6651" w14:textId="77777777" w:rsidR="00753108" w:rsidRPr="00515AFA" w:rsidRDefault="00753108" w:rsidP="0075310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B3B3706" w14:textId="77777777" w:rsidR="00753108" w:rsidRPr="00515AFA" w:rsidRDefault="00753108" w:rsidP="0075310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9BAB5EC" w14:textId="77777777" w:rsidR="00753108" w:rsidRPr="00515AFA" w:rsidRDefault="00753108" w:rsidP="0075310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AE20948" w14:textId="77777777" w:rsidR="00753108" w:rsidRPr="00515AFA" w:rsidRDefault="00753108" w:rsidP="00753108">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C8AF43D" w14:textId="77777777" w:rsidR="00753108" w:rsidRPr="00515AFA" w:rsidRDefault="00753108" w:rsidP="0075310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49C87CE9" w14:textId="77777777" w:rsidR="00753108" w:rsidRPr="00515AFA" w:rsidRDefault="00753108" w:rsidP="0075310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B6CCBB1" w14:textId="77777777" w:rsidR="00753108" w:rsidRPr="00515AFA" w:rsidRDefault="00753108" w:rsidP="0075310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7CEFF00" w14:textId="77777777" w:rsidR="00753108" w:rsidRPr="00515AFA" w:rsidRDefault="00753108" w:rsidP="00753108">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B19513B" w14:textId="77777777" w:rsidR="00753108" w:rsidRPr="00515AFA" w:rsidRDefault="00753108" w:rsidP="00753108">
      <w:pPr>
        <w:pStyle w:val="Standard"/>
        <w:widowControl w:val="0"/>
        <w:spacing w:after="0"/>
        <w:jc w:val="both"/>
        <w:rPr>
          <w:rFonts w:ascii="Times New Roman" w:eastAsia="Lucida Sans Unicode" w:hAnsi="Times New Roman" w:cs="Times New Roman"/>
          <w:lang w:eastAsia="ar-SA"/>
        </w:rPr>
      </w:pPr>
    </w:p>
    <w:p w14:paraId="054E210D" w14:textId="77777777" w:rsidR="00753108" w:rsidRPr="00515AFA" w:rsidRDefault="00753108" w:rsidP="00753108">
      <w:pPr>
        <w:tabs>
          <w:tab w:val="left" w:pos="387"/>
        </w:tabs>
        <w:spacing w:line="276" w:lineRule="auto"/>
        <w:ind w:left="720" w:right="60"/>
        <w:contextualSpacing/>
        <w:jc w:val="both"/>
        <w:rPr>
          <w:rFonts w:eastAsia="Calibri"/>
          <w:sz w:val="22"/>
          <w:szCs w:val="22"/>
          <w:lang w:val="pl-PL" w:eastAsia="en-US"/>
        </w:rPr>
      </w:pPr>
    </w:p>
    <w:p w14:paraId="21569052" w14:textId="77777777" w:rsidR="00753108" w:rsidRPr="00515AFA" w:rsidRDefault="00753108" w:rsidP="00753108">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0EB4DCB" w14:textId="77777777" w:rsidR="00753108" w:rsidRPr="00515AFA" w:rsidRDefault="00753108" w:rsidP="0075310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E141A79" w14:textId="77777777" w:rsidR="00753108" w:rsidRPr="00515AFA" w:rsidRDefault="00753108" w:rsidP="0075310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4485080" w14:textId="77777777" w:rsidR="00753108" w:rsidRPr="00515AFA" w:rsidRDefault="00753108" w:rsidP="00753108">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5450F58" w14:textId="77777777" w:rsidR="00753108" w:rsidRPr="00515AFA" w:rsidRDefault="00753108" w:rsidP="00753108">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56AA2CB" w14:textId="77777777" w:rsidR="00753108" w:rsidRPr="00515AFA" w:rsidRDefault="00753108" w:rsidP="0075310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6F44175" w14:textId="77777777" w:rsidR="00753108" w:rsidRPr="00515AFA" w:rsidRDefault="00753108" w:rsidP="00753108">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37FD4C9" w14:textId="77777777" w:rsidR="00753108" w:rsidRPr="00515AFA" w:rsidRDefault="00753108" w:rsidP="00753108">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A12EE19" w14:textId="77777777" w:rsidR="00753108" w:rsidRPr="00515AFA" w:rsidRDefault="00753108" w:rsidP="0075310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3450F12" w14:textId="77777777" w:rsidR="00753108" w:rsidRPr="00515AFA" w:rsidRDefault="00753108" w:rsidP="00753108">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B600526" w14:textId="77777777" w:rsidR="00753108" w:rsidRPr="00515AFA" w:rsidRDefault="00753108" w:rsidP="00753108">
      <w:pPr>
        <w:widowControl w:val="0"/>
        <w:suppressAutoHyphens/>
        <w:autoSpaceDN w:val="0"/>
        <w:ind w:left="360"/>
        <w:jc w:val="center"/>
        <w:textAlignment w:val="baseline"/>
        <w:rPr>
          <w:rFonts w:eastAsia="SimSun"/>
          <w:b/>
          <w:bCs/>
          <w:color w:val="000000"/>
          <w:kern w:val="2"/>
          <w:sz w:val="22"/>
          <w:szCs w:val="22"/>
          <w:lang w:val="pl-PL"/>
        </w:rPr>
      </w:pPr>
    </w:p>
    <w:p w14:paraId="4DB253F4" w14:textId="77777777" w:rsidR="00753108" w:rsidRPr="00515AFA" w:rsidRDefault="00753108" w:rsidP="00753108">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D4B869D" w14:textId="77777777" w:rsidR="00753108" w:rsidRPr="00515AFA" w:rsidRDefault="00753108" w:rsidP="0075310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578201B" w14:textId="77777777" w:rsidR="00753108" w:rsidRPr="00515AFA" w:rsidRDefault="00753108" w:rsidP="0075310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4C749B4D" w14:textId="77777777" w:rsidR="00753108" w:rsidRPr="00515AFA" w:rsidRDefault="00753108" w:rsidP="0075310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76BD9A" w14:textId="77777777" w:rsidR="00753108" w:rsidRPr="00515AFA" w:rsidRDefault="00753108" w:rsidP="00753108">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54949C"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5D61272" w14:textId="77777777" w:rsidR="00753108" w:rsidRPr="00515AFA" w:rsidRDefault="00753108" w:rsidP="00753108">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08E56DD" w14:textId="77777777" w:rsidR="00753108" w:rsidRPr="00515AFA" w:rsidRDefault="00753108" w:rsidP="00753108">
      <w:pPr>
        <w:jc w:val="center"/>
        <w:rPr>
          <w:b/>
          <w:sz w:val="22"/>
          <w:szCs w:val="22"/>
          <w:lang w:val="pl-PL"/>
        </w:rPr>
      </w:pPr>
    </w:p>
    <w:p w14:paraId="6FA71FA5" w14:textId="77777777" w:rsidR="00753108" w:rsidRPr="00515AFA" w:rsidRDefault="00753108" w:rsidP="00753108">
      <w:pPr>
        <w:jc w:val="center"/>
        <w:rPr>
          <w:b/>
          <w:sz w:val="22"/>
          <w:szCs w:val="22"/>
          <w:lang w:val="pl-PL"/>
        </w:rPr>
      </w:pPr>
      <w:r w:rsidRPr="00515AFA">
        <w:rPr>
          <w:b/>
          <w:sz w:val="22"/>
          <w:szCs w:val="22"/>
          <w:lang w:val="pl-PL"/>
        </w:rPr>
        <w:t>§1</w:t>
      </w:r>
      <w:r>
        <w:rPr>
          <w:b/>
          <w:sz w:val="22"/>
          <w:szCs w:val="22"/>
          <w:lang w:val="pl-PL"/>
        </w:rPr>
        <w:t>5</w:t>
      </w:r>
    </w:p>
    <w:p w14:paraId="7975E218"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A6FA057"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6766F98D"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4808F27" w14:textId="77777777" w:rsidR="00753108" w:rsidRPr="00515AFA" w:rsidRDefault="00753108" w:rsidP="00753108">
      <w:pPr>
        <w:pStyle w:val="Tekstpodstawowy"/>
        <w:spacing w:line="240" w:lineRule="auto"/>
        <w:ind w:right="-47"/>
        <w:jc w:val="center"/>
        <w:rPr>
          <w:rFonts w:ascii="Times New Roman" w:hAnsi="Times New Roman"/>
          <w:b/>
          <w:sz w:val="22"/>
          <w:szCs w:val="22"/>
        </w:rPr>
      </w:pPr>
    </w:p>
    <w:p w14:paraId="0300D1D1" w14:textId="77777777" w:rsidR="00753108" w:rsidRDefault="00753108" w:rsidP="00753108">
      <w:pPr>
        <w:pStyle w:val="Tekstpodstawowy"/>
        <w:spacing w:line="240" w:lineRule="auto"/>
        <w:ind w:right="-47"/>
        <w:jc w:val="center"/>
        <w:rPr>
          <w:rFonts w:ascii="Times New Roman" w:hAnsi="Times New Roman"/>
          <w:b/>
          <w:sz w:val="22"/>
          <w:szCs w:val="22"/>
        </w:rPr>
      </w:pPr>
    </w:p>
    <w:p w14:paraId="517E0223"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6A24CFEE" w14:textId="77777777" w:rsidR="00753108" w:rsidRPr="00515AFA" w:rsidRDefault="00753108" w:rsidP="00753108">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149DECA" w14:textId="77777777" w:rsidR="00753108" w:rsidRPr="00515AFA" w:rsidRDefault="00753108" w:rsidP="00753108">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9F4B27E" w14:textId="77777777" w:rsidR="00753108" w:rsidRPr="00515AFA" w:rsidRDefault="00753108" w:rsidP="00753108">
      <w:pPr>
        <w:pStyle w:val="Tekstpodstawowy"/>
        <w:spacing w:line="240" w:lineRule="auto"/>
        <w:ind w:right="-47"/>
        <w:jc w:val="both"/>
        <w:rPr>
          <w:rFonts w:ascii="Times New Roman" w:hAnsi="Times New Roman"/>
          <w:sz w:val="22"/>
          <w:szCs w:val="22"/>
        </w:rPr>
      </w:pPr>
    </w:p>
    <w:p w14:paraId="2B704DB6" w14:textId="77777777" w:rsidR="00753108" w:rsidRPr="00515AFA" w:rsidRDefault="00753108" w:rsidP="00753108">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0E6212F7" w14:textId="77777777" w:rsidR="00753108" w:rsidRPr="00515AFA" w:rsidRDefault="00753108" w:rsidP="00753108">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7E4B05" w14:textId="77777777" w:rsidR="00753108" w:rsidRPr="00515AFA" w:rsidRDefault="00753108" w:rsidP="00753108">
      <w:pPr>
        <w:pStyle w:val="Tekstpodstawowy2"/>
        <w:spacing w:line="240" w:lineRule="auto"/>
        <w:ind w:right="-47"/>
        <w:rPr>
          <w:sz w:val="22"/>
          <w:szCs w:val="22"/>
        </w:rPr>
      </w:pPr>
    </w:p>
    <w:p w14:paraId="7F10EEFB" w14:textId="77777777" w:rsidR="00753108" w:rsidRPr="00515AFA" w:rsidRDefault="00753108" w:rsidP="00753108">
      <w:pPr>
        <w:pStyle w:val="Tekstpodstawowy2"/>
        <w:spacing w:line="240" w:lineRule="auto"/>
        <w:ind w:right="-47"/>
        <w:rPr>
          <w:sz w:val="22"/>
          <w:szCs w:val="22"/>
        </w:rPr>
      </w:pPr>
    </w:p>
    <w:p w14:paraId="47AD102A" w14:textId="77777777" w:rsidR="00753108" w:rsidRPr="00515AFA" w:rsidRDefault="00753108" w:rsidP="00753108">
      <w:pPr>
        <w:pStyle w:val="Tekstpodstawowy2"/>
        <w:spacing w:line="240" w:lineRule="auto"/>
        <w:ind w:right="-47"/>
        <w:rPr>
          <w:b/>
          <w:sz w:val="22"/>
          <w:szCs w:val="22"/>
        </w:rPr>
      </w:pPr>
      <w:r w:rsidRPr="00515AFA">
        <w:rPr>
          <w:b/>
          <w:sz w:val="22"/>
          <w:szCs w:val="22"/>
        </w:rPr>
        <w:t xml:space="preserve">         Za Sprzedawcę                                                                  Za Kupującego</w:t>
      </w:r>
    </w:p>
    <w:p w14:paraId="5551F432" w14:textId="77777777" w:rsidR="00753108" w:rsidRPr="00515AFA" w:rsidRDefault="00753108" w:rsidP="00753108">
      <w:pPr>
        <w:rPr>
          <w:sz w:val="22"/>
          <w:szCs w:val="22"/>
          <w:lang w:val="pl-PL"/>
        </w:rPr>
      </w:pPr>
    </w:p>
    <w:p w14:paraId="4412134E" w14:textId="77777777" w:rsidR="00753108" w:rsidRPr="00515AFA" w:rsidRDefault="00753108" w:rsidP="00753108">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47B7BD2"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049CAA9"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79F05EAD"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156D1646"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14FC45FC"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2D15A41F"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32460F5B"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44C7E495"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43990FC1"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61FE40F8"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720F4C79"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p>
    <w:p w14:paraId="4FF5AAC1"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EA47E10" w14:textId="77777777" w:rsidR="00753108" w:rsidRPr="00515AFA" w:rsidRDefault="00753108" w:rsidP="00753108">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784FE63" w14:textId="77777777" w:rsidR="00753108" w:rsidRDefault="00753108" w:rsidP="00753108">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41FD5E3" w14:textId="77777777" w:rsidR="00753108" w:rsidRPr="00515AFA" w:rsidRDefault="00753108" w:rsidP="00753108">
      <w:pPr>
        <w:widowControl w:val="0"/>
        <w:autoSpaceDE w:val="0"/>
        <w:autoSpaceDN w:val="0"/>
        <w:jc w:val="right"/>
        <w:textAlignment w:val="baseline"/>
        <w:rPr>
          <w:sz w:val="22"/>
          <w:szCs w:val="22"/>
          <w:lang w:val="pl-PL"/>
        </w:rPr>
      </w:pPr>
      <w:r w:rsidRPr="00515AFA">
        <w:rPr>
          <w:sz w:val="22"/>
          <w:szCs w:val="22"/>
          <w:lang w:val="pl-PL"/>
        </w:rPr>
        <w:t>Załącznik nr 2 do umowy</w:t>
      </w:r>
    </w:p>
    <w:p w14:paraId="445D289A" w14:textId="77777777" w:rsidR="00753108" w:rsidRPr="00515AFA" w:rsidRDefault="00753108" w:rsidP="00753108">
      <w:pPr>
        <w:widowControl w:val="0"/>
        <w:autoSpaceDE w:val="0"/>
        <w:autoSpaceDN w:val="0"/>
        <w:jc w:val="both"/>
        <w:textAlignment w:val="baseline"/>
        <w:rPr>
          <w:sz w:val="22"/>
          <w:szCs w:val="22"/>
          <w:lang w:val="pl-PL"/>
        </w:rPr>
      </w:pPr>
    </w:p>
    <w:p w14:paraId="44EB6C32" w14:textId="77777777" w:rsidR="00753108" w:rsidRPr="00515AFA" w:rsidRDefault="00753108" w:rsidP="00753108">
      <w:pPr>
        <w:widowControl w:val="0"/>
        <w:autoSpaceDE w:val="0"/>
        <w:autoSpaceDN w:val="0"/>
        <w:jc w:val="both"/>
        <w:textAlignment w:val="baseline"/>
        <w:rPr>
          <w:sz w:val="22"/>
          <w:szCs w:val="22"/>
          <w:lang w:val="pl-PL"/>
        </w:rPr>
      </w:pPr>
    </w:p>
    <w:p w14:paraId="16A2823F" w14:textId="77777777" w:rsidR="00753108" w:rsidRPr="00515AFA" w:rsidRDefault="00753108" w:rsidP="00753108">
      <w:pPr>
        <w:widowControl w:val="0"/>
        <w:autoSpaceDE w:val="0"/>
        <w:autoSpaceDN w:val="0"/>
        <w:jc w:val="both"/>
        <w:textAlignment w:val="baseline"/>
        <w:rPr>
          <w:sz w:val="22"/>
          <w:szCs w:val="22"/>
          <w:lang w:val="pl-PL"/>
        </w:rPr>
      </w:pPr>
      <w:r w:rsidRPr="00515AFA">
        <w:rPr>
          <w:sz w:val="22"/>
          <w:szCs w:val="22"/>
          <w:lang w:val="pl-PL"/>
        </w:rPr>
        <w:t>.....................................… </w:t>
      </w:r>
    </w:p>
    <w:p w14:paraId="736B7AAF" w14:textId="77777777" w:rsidR="00753108" w:rsidRPr="00515AFA" w:rsidRDefault="00753108" w:rsidP="00753108">
      <w:pPr>
        <w:widowControl w:val="0"/>
        <w:autoSpaceDE w:val="0"/>
        <w:autoSpaceDN w:val="0"/>
        <w:ind w:firstLine="555"/>
        <w:textAlignment w:val="baseline"/>
        <w:rPr>
          <w:sz w:val="22"/>
          <w:szCs w:val="22"/>
          <w:lang w:val="pl-PL"/>
        </w:rPr>
      </w:pPr>
      <w:r w:rsidRPr="00515AFA">
        <w:rPr>
          <w:sz w:val="22"/>
          <w:szCs w:val="22"/>
          <w:lang w:val="pl-PL"/>
        </w:rPr>
        <w:t>Nazwa Wykonawcy</w:t>
      </w:r>
    </w:p>
    <w:p w14:paraId="7D4E7692" w14:textId="77777777" w:rsidR="00753108" w:rsidRPr="00515AFA" w:rsidRDefault="00753108" w:rsidP="00753108">
      <w:pPr>
        <w:widowControl w:val="0"/>
        <w:autoSpaceDE w:val="0"/>
        <w:autoSpaceDN w:val="0"/>
        <w:textAlignment w:val="baseline"/>
        <w:rPr>
          <w:sz w:val="22"/>
          <w:szCs w:val="22"/>
          <w:lang w:val="pl-PL"/>
        </w:rPr>
      </w:pPr>
    </w:p>
    <w:p w14:paraId="4627A790" w14:textId="77777777" w:rsidR="00753108" w:rsidRPr="00515AFA" w:rsidRDefault="00753108" w:rsidP="00753108">
      <w:pPr>
        <w:widowControl w:val="0"/>
        <w:autoSpaceDE w:val="0"/>
        <w:autoSpaceDN w:val="0"/>
        <w:jc w:val="both"/>
        <w:textAlignment w:val="baseline"/>
        <w:rPr>
          <w:sz w:val="22"/>
          <w:szCs w:val="22"/>
          <w:lang w:val="pl-PL"/>
        </w:rPr>
      </w:pPr>
      <w:r w:rsidRPr="00515AFA">
        <w:rPr>
          <w:sz w:val="22"/>
          <w:szCs w:val="22"/>
          <w:lang w:val="pl-PL"/>
        </w:rPr>
        <w:t>.....................................…</w:t>
      </w:r>
    </w:p>
    <w:p w14:paraId="7A542822" w14:textId="77777777" w:rsidR="00753108" w:rsidRPr="00515AFA" w:rsidRDefault="00753108" w:rsidP="00753108">
      <w:pPr>
        <w:widowControl w:val="0"/>
        <w:autoSpaceDE w:val="0"/>
        <w:autoSpaceDN w:val="0"/>
        <w:ind w:firstLine="840"/>
        <w:textAlignment w:val="baseline"/>
        <w:rPr>
          <w:sz w:val="22"/>
          <w:szCs w:val="22"/>
          <w:lang w:val="pl-PL"/>
        </w:rPr>
      </w:pPr>
      <w:r w:rsidRPr="00515AFA">
        <w:rPr>
          <w:sz w:val="22"/>
          <w:szCs w:val="22"/>
          <w:lang w:val="pl-PL"/>
        </w:rPr>
        <w:lastRenderedPageBreak/>
        <w:t>NIP</w:t>
      </w:r>
      <w:r w:rsidRPr="00515AFA">
        <w:rPr>
          <w:sz w:val="22"/>
          <w:szCs w:val="22"/>
          <w:lang w:val="pl-PL"/>
        </w:rPr>
        <w:tab/>
        <w:t> </w:t>
      </w:r>
    </w:p>
    <w:p w14:paraId="0994A4FA" w14:textId="77777777" w:rsidR="00753108" w:rsidRPr="00515AFA" w:rsidRDefault="00753108" w:rsidP="00753108">
      <w:pPr>
        <w:widowControl w:val="0"/>
        <w:autoSpaceDE w:val="0"/>
        <w:autoSpaceDN w:val="0"/>
        <w:spacing w:before="90"/>
        <w:ind w:left="115" w:right="110"/>
        <w:jc w:val="both"/>
        <w:outlineLvl w:val="0"/>
        <w:rPr>
          <w:rFonts w:eastAsia="Verdana"/>
          <w:b/>
          <w:bCs/>
          <w:sz w:val="22"/>
          <w:szCs w:val="22"/>
          <w:lang w:val="pl-PL" w:eastAsia="en-US"/>
        </w:rPr>
      </w:pPr>
    </w:p>
    <w:p w14:paraId="2689D1C7" w14:textId="77777777" w:rsidR="00753108" w:rsidRPr="00515AFA" w:rsidRDefault="00753108" w:rsidP="00753108">
      <w:pPr>
        <w:widowControl w:val="0"/>
        <w:autoSpaceDE w:val="0"/>
        <w:autoSpaceDN w:val="0"/>
        <w:spacing w:before="90"/>
        <w:ind w:right="110"/>
        <w:jc w:val="both"/>
        <w:outlineLvl w:val="0"/>
        <w:rPr>
          <w:rFonts w:eastAsia="Verdana"/>
          <w:b/>
          <w:bCs/>
          <w:sz w:val="22"/>
          <w:szCs w:val="22"/>
          <w:lang w:val="pl-PL" w:eastAsia="en-US"/>
        </w:rPr>
      </w:pPr>
    </w:p>
    <w:p w14:paraId="104199A9" w14:textId="77777777" w:rsidR="00753108" w:rsidRPr="00515AFA" w:rsidRDefault="00753108" w:rsidP="00753108">
      <w:pPr>
        <w:widowControl w:val="0"/>
        <w:autoSpaceDE w:val="0"/>
        <w:autoSpaceDN w:val="0"/>
        <w:jc w:val="center"/>
        <w:textAlignment w:val="baseline"/>
        <w:rPr>
          <w:b/>
          <w:bCs/>
          <w:sz w:val="22"/>
          <w:szCs w:val="22"/>
          <w:lang w:val="pl-PL"/>
        </w:rPr>
      </w:pPr>
    </w:p>
    <w:p w14:paraId="3FB09E1E" w14:textId="77777777" w:rsidR="00753108" w:rsidRPr="00515AFA" w:rsidRDefault="00753108" w:rsidP="00753108">
      <w:pPr>
        <w:widowControl w:val="0"/>
        <w:autoSpaceDE w:val="0"/>
        <w:autoSpaceDN w:val="0"/>
        <w:jc w:val="center"/>
        <w:textAlignment w:val="baseline"/>
        <w:rPr>
          <w:b/>
          <w:bCs/>
          <w:sz w:val="22"/>
          <w:szCs w:val="22"/>
          <w:lang w:val="pl-PL"/>
        </w:rPr>
      </w:pPr>
    </w:p>
    <w:p w14:paraId="75AEC7CD" w14:textId="77777777" w:rsidR="00753108" w:rsidRPr="00515AFA" w:rsidRDefault="00753108" w:rsidP="00753108">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D33FAAF" w14:textId="77777777" w:rsidR="00753108" w:rsidRPr="00515AFA" w:rsidRDefault="00753108" w:rsidP="00753108">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E24E51D" w14:textId="77777777" w:rsidR="00753108" w:rsidRPr="00515AFA" w:rsidRDefault="00753108" w:rsidP="00753108">
      <w:pPr>
        <w:widowControl w:val="0"/>
        <w:autoSpaceDE w:val="0"/>
        <w:autoSpaceDN w:val="0"/>
        <w:jc w:val="center"/>
        <w:textAlignment w:val="baseline"/>
        <w:rPr>
          <w:b/>
          <w:bCs/>
          <w:sz w:val="22"/>
          <w:szCs w:val="22"/>
          <w:lang w:val="pl-PL"/>
        </w:rPr>
      </w:pPr>
    </w:p>
    <w:p w14:paraId="487665B2" w14:textId="77777777" w:rsidR="00753108" w:rsidRPr="00515AFA" w:rsidRDefault="00753108" w:rsidP="00753108">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128478B" w14:textId="77777777" w:rsidR="00753108" w:rsidRPr="00515AFA" w:rsidRDefault="00753108" w:rsidP="0075310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014D45DD" w14:textId="77777777" w:rsidR="00753108" w:rsidRPr="00515AFA" w:rsidRDefault="00753108" w:rsidP="0075310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C7DE2C4" w14:textId="77777777" w:rsidR="00753108" w:rsidRPr="00515AFA" w:rsidRDefault="00753108" w:rsidP="00753108">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54713003" w14:textId="77777777" w:rsidR="00753108" w:rsidRPr="00515AFA" w:rsidRDefault="00753108" w:rsidP="00753108">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r>
      <w:r w:rsidRPr="00515AFA">
        <w:rPr>
          <w:rFonts w:eastAsia="Calibri"/>
          <w:sz w:val="22"/>
          <w:szCs w:val="22"/>
          <w:lang w:val="pl-PL" w:eastAsia="en-US"/>
        </w:rPr>
        <w:lastRenderedPageBreak/>
        <w:t>w rozumieniu art. 24a ustawy z dnia 15 lutego 1992 r. o podatku dochodowym od osób prawnych.</w:t>
      </w:r>
    </w:p>
    <w:p w14:paraId="154BB423" w14:textId="77777777" w:rsidR="00753108" w:rsidRPr="00515AFA" w:rsidRDefault="00753108" w:rsidP="00753108">
      <w:pPr>
        <w:spacing w:after="200" w:line="276" w:lineRule="auto"/>
        <w:ind w:left="780"/>
        <w:contextualSpacing/>
        <w:textAlignment w:val="baseline"/>
        <w:rPr>
          <w:sz w:val="22"/>
          <w:szCs w:val="22"/>
          <w:lang w:val="pl-PL"/>
        </w:rPr>
      </w:pPr>
    </w:p>
    <w:p w14:paraId="144A634E" w14:textId="77777777" w:rsidR="00753108" w:rsidRPr="00515AFA" w:rsidRDefault="00753108" w:rsidP="00753108">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4D070D8" w14:textId="77777777" w:rsidR="00753108" w:rsidRPr="00515AFA" w:rsidRDefault="00753108" w:rsidP="00753108">
      <w:pPr>
        <w:widowControl w:val="0"/>
        <w:autoSpaceDE w:val="0"/>
        <w:autoSpaceDN w:val="0"/>
        <w:spacing w:before="90"/>
        <w:ind w:right="110"/>
        <w:jc w:val="both"/>
        <w:outlineLvl w:val="0"/>
        <w:rPr>
          <w:rFonts w:eastAsia="Verdana"/>
          <w:b/>
          <w:bCs/>
          <w:sz w:val="22"/>
          <w:szCs w:val="22"/>
          <w:lang w:val="pl-PL" w:eastAsia="en-US"/>
        </w:rPr>
      </w:pPr>
    </w:p>
    <w:p w14:paraId="4B85C936" w14:textId="77777777" w:rsidR="00753108" w:rsidRPr="00515AFA" w:rsidRDefault="00753108" w:rsidP="00753108">
      <w:pPr>
        <w:widowControl w:val="0"/>
        <w:autoSpaceDE w:val="0"/>
        <w:autoSpaceDN w:val="0"/>
        <w:spacing w:before="90"/>
        <w:ind w:right="110"/>
        <w:jc w:val="both"/>
        <w:outlineLvl w:val="0"/>
        <w:rPr>
          <w:rFonts w:eastAsia="Verdana"/>
          <w:b/>
          <w:bCs/>
          <w:sz w:val="22"/>
          <w:szCs w:val="22"/>
          <w:lang w:val="pl-PL" w:eastAsia="en-US"/>
        </w:rPr>
      </w:pPr>
    </w:p>
    <w:p w14:paraId="6685060A" w14:textId="77777777" w:rsidR="00753108" w:rsidRPr="00515AFA" w:rsidRDefault="00753108" w:rsidP="00753108">
      <w:pPr>
        <w:widowControl w:val="0"/>
        <w:autoSpaceDE w:val="0"/>
        <w:autoSpaceDN w:val="0"/>
        <w:spacing w:before="90"/>
        <w:ind w:right="110"/>
        <w:jc w:val="both"/>
        <w:outlineLvl w:val="0"/>
        <w:rPr>
          <w:rFonts w:eastAsia="Verdana"/>
          <w:b/>
          <w:bCs/>
          <w:sz w:val="22"/>
          <w:szCs w:val="22"/>
          <w:lang w:val="pl-PL" w:eastAsia="en-US"/>
        </w:rPr>
      </w:pPr>
    </w:p>
    <w:p w14:paraId="18459D47" w14:textId="77777777" w:rsidR="00753108" w:rsidRPr="00515AFA" w:rsidRDefault="00753108" w:rsidP="00753108">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53108" w:rsidRPr="00B66D91" w14:paraId="35D993F8" w14:textId="77777777" w:rsidTr="000025A0">
        <w:tc>
          <w:tcPr>
            <w:tcW w:w="4105" w:type="dxa"/>
            <w:hideMark/>
          </w:tcPr>
          <w:p w14:paraId="41AF78FF" w14:textId="77777777" w:rsidR="00753108" w:rsidRPr="00515AFA" w:rsidRDefault="00753108" w:rsidP="000025A0">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3C19E11" w14:textId="77777777" w:rsidR="00753108" w:rsidRPr="00515AFA" w:rsidRDefault="00753108" w:rsidP="000025A0">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70E67DC" w14:textId="77777777" w:rsidR="00753108" w:rsidRPr="00515AFA" w:rsidRDefault="00753108" w:rsidP="00753108">
      <w:pPr>
        <w:spacing w:line="360" w:lineRule="auto"/>
        <w:jc w:val="both"/>
        <w:rPr>
          <w:rFonts w:eastAsia="Calibri"/>
          <w:color w:val="222A35"/>
          <w:sz w:val="22"/>
          <w:szCs w:val="22"/>
          <w:lang w:val="pl-PL" w:eastAsia="x-none"/>
        </w:rPr>
      </w:pPr>
    </w:p>
    <w:p w14:paraId="7EB349CC" w14:textId="77777777" w:rsidR="00753108" w:rsidRPr="002E3AF9" w:rsidRDefault="00753108" w:rsidP="00753108">
      <w:pPr>
        <w:rPr>
          <w:lang w:val="pl-PL"/>
        </w:rPr>
      </w:pPr>
    </w:p>
    <w:p w14:paraId="3F230016" w14:textId="77777777" w:rsidR="00753108" w:rsidRPr="00107444" w:rsidRDefault="00753108" w:rsidP="00753108">
      <w:pPr>
        <w:rPr>
          <w:lang w:val="pl-PL"/>
        </w:rPr>
      </w:pPr>
    </w:p>
    <w:p w14:paraId="3CC711E7" w14:textId="77777777" w:rsidR="00753108" w:rsidRPr="00233C0F" w:rsidRDefault="00753108" w:rsidP="00753108">
      <w:pPr>
        <w:rPr>
          <w:lang w:val="pl-PL"/>
        </w:rPr>
      </w:pPr>
    </w:p>
    <w:p w14:paraId="3C069074" w14:textId="77777777" w:rsidR="00753108" w:rsidRPr="00F76E64" w:rsidRDefault="00753108" w:rsidP="00753108">
      <w:pPr>
        <w:rPr>
          <w:lang w:val="pl-PL"/>
        </w:rPr>
      </w:pPr>
    </w:p>
    <w:p w14:paraId="62E07B32" w14:textId="77777777" w:rsidR="00753108" w:rsidRPr="009169FF" w:rsidRDefault="00753108" w:rsidP="00753108">
      <w:pPr>
        <w:rPr>
          <w:lang w:val="pl-PL"/>
        </w:rPr>
      </w:pPr>
    </w:p>
    <w:p w14:paraId="58E30AD3" w14:textId="77777777" w:rsidR="00753108" w:rsidRPr="00DB1FCD" w:rsidRDefault="00753108" w:rsidP="00753108">
      <w:pPr>
        <w:pStyle w:val="Zwykytekst"/>
        <w:tabs>
          <w:tab w:val="left" w:pos="7050"/>
        </w:tabs>
        <w:rPr>
          <w:lang w:val="pl-PL"/>
        </w:rPr>
      </w:pPr>
    </w:p>
    <w:p w14:paraId="19231C71" w14:textId="77777777" w:rsidR="00753108" w:rsidRPr="00A128F5" w:rsidRDefault="00753108" w:rsidP="00753108">
      <w:pPr>
        <w:rPr>
          <w:lang w:val="pl-PL"/>
        </w:rPr>
      </w:pPr>
    </w:p>
    <w:p w14:paraId="7306E214" w14:textId="77777777" w:rsidR="00753108" w:rsidRPr="005432C7" w:rsidRDefault="00753108" w:rsidP="00753108">
      <w:pPr>
        <w:rPr>
          <w:lang w:val="pl-PL"/>
        </w:rPr>
      </w:pPr>
    </w:p>
    <w:p w14:paraId="6A1C20F5" w14:textId="77777777" w:rsidR="00753108" w:rsidRPr="005C5222" w:rsidRDefault="00753108" w:rsidP="00753108">
      <w:pPr>
        <w:rPr>
          <w:lang w:val="pl-PL"/>
        </w:rPr>
      </w:pPr>
    </w:p>
    <w:p w14:paraId="54295568" w14:textId="77777777" w:rsidR="00753108" w:rsidRPr="007824F0" w:rsidRDefault="00753108" w:rsidP="00753108">
      <w:pPr>
        <w:rPr>
          <w:lang w:val="pl-PL"/>
        </w:rPr>
      </w:pPr>
    </w:p>
    <w:p w14:paraId="50BE6107" w14:textId="77777777" w:rsidR="00753108" w:rsidRPr="006C7C9E" w:rsidRDefault="00753108" w:rsidP="00753108">
      <w:pPr>
        <w:rPr>
          <w:lang w:val="pl-PL"/>
        </w:rPr>
      </w:pPr>
    </w:p>
    <w:p w14:paraId="329D391D" w14:textId="77777777" w:rsidR="00753108" w:rsidRPr="00540430" w:rsidRDefault="00753108" w:rsidP="00753108">
      <w:pPr>
        <w:rPr>
          <w:lang w:val="pl-PL"/>
        </w:rPr>
      </w:pPr>
    </w:p>
    <w:p w14:paraId="587B64B3" w14:textId="77777777" w:rsidR="00496551" w:rsidRPr="00753108" w:rsidRDefault="00496551" w:rsidP="00753108">
      <w:pPr>
        <w:rPr>
          <w:lang w:val="pl-PL"/>
        </w:rPr>
      </w:pPr>
    </w:p>
    <w:sectPr w:rsidR="00496551" w:rsidRPr="0075310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9B51F" w14:textId="77777777" w:rsidR="00033066" w:rsidRDefault="00033066">
      <w:r>
        <w:separator/>
      </w:r>
    </w:p>
  </w:endnote>
  <w:endnote w:type="continuationSeparator" w:id="0">
    <w:p w14:paraId="4DF87591" w14:textId="77777777" w:rsidR="00033066" w:rsidRDefault="00033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7909F" w14:textId="77777777" w:rsidR="00882E80" w:rsidRDefault="00882E8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85EDD" w14:textId="77777777" w:rsidR="00753108" w:rsidRDefault="00753108">
    <w:pPr>
      <w:pStyle w:val="Stopka"/>
      <w:jc w:val="right"/>
    </w:pPr>
    <w:r>
      <w:fldChar w:fldCharType="begin"/>
    </w:r>
    <w:r>
      <w:instrText>PAGE   \* MERGEFORMAT</w:instrText>
    </w:r>
    <w:r>
      <w:fldChar w:fldCharType="separate"/>
    </w:r>
    <w:r>
      <w:rPr>
        <w:lang w:val="pl-PL"/>
      </w:rPr>
      <w:t>2</w:t>
    </w:r>
    <w:r>
      <w:fldChar w:fldCharType="end"/>
    </w:r>
  </w:p>
  <w:p w14:paraId="5726A713" w14:textId="77777777" w:rsidR="00882E80" w:rsidRDefault="00882E8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C1C0A" w14:textId="77777777" w:rsidR="00882E80" w:rsidRDefault="00882E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88D69" w14:textId="77777777" w:rsidR="00033066" w:rsidRDefault="00033066">
      <w:r>
        <w:separator/>
      </w:r>
    </w:p>
  </w:footnote>
  <w:footnote w:type="continuationSeparator" w:id="0">
    <w:p w14:paraId="22E161E9" w14:textId="77777777" w:rsidR="00033066" w:rsidRDefault="00033066">
      <w:r>
        <w:continuationSeparator/>
      </w:r>
    </w:p>
  </w:footnote>
  <w:footnote w:id="1">
    <w:p w14:paraId="54A4D2C5" w14:textId="77777777" w:rsidR="00753108" w:rsidRDefault="00753108" w:rsidP="007531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36A31C" w14:textId="77777777" w:rsidR="00753108" w:rsidRDefault="00753108" w:rsidP="0075310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51C5752" w14:textId="77777777" w:rsidR="00753108" w:rsidRDefault="00753108" w:rsidP="0075310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B4E98B6" w14:textId="77777777" w:rsidR="00753108" w:rsidRDefault="00753108" w:rsidP="0075310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145799A" w14:textId="77777777" w:rsidR="00753108" w:rsidRDefault="00753108" w:rsidP="0075310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156C99C" w14:textId="77777777" w:rsidR="00753108" w:rsidRDefault="00753108" w:rsidP="0075310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9813625" w14:textId="77777777" w:rsidR="00753108" w:rsidRDefault="00753108" w:rsidP="0075310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D07066E" w14:textId="77777777" w:rsidR="00753108" w:rsidRDefault="00753108" w:rsidP="0075310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18E6D66" w14:textId="77777777" w:rsidR="00753108" w:rsidRDefault="00753108" w:rsidP="0075310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007A7D0" w14:textId="77777777" w:rsidR="00753108" w:rsidRDefault="00753108" w:rsidP="0075310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BDB487" w14:textId="77777777" w:rsidR="00753108" w:rsidRDefault="00753108" w:rsidP="0075310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C349FB" w14:textId="77777777" w:rsidR="00753108" w:rsidRDefault="00753108" w:rsidP="0075310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6F9D8BC" w14:textId="77777777" w:rsidR="00753108" w:rsidRDefault="00753108" w:rsidP="0075310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C6C43" w14:textId="77777777" w:rsidR="00753108" w:rsidRDefault="00753108" w:rsidP="007531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3D24544" w14:textId="77777777" w:rsidR="00753108" w:rsidRDefault="00753108" w:rsidP="0075310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4B83685" w14:textId="77777777" w:rsidR="00753108" w:rsidRDefault="00753108" w:rsidP="007531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A10469B" w14:textId="77777777" w:rsidR="00753108" w:rsidRDefault="00753108" w:rsidP="007531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1B4A6" w14:textId="77777777" w:rsidR="00753108" w:rsidRDefault="00753108" w:rsidP="007531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E2C2662" w14:textId="77777777" w:rsidR="00753108" w:rsidRDefault="00753108" w:rsidP="0075310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EC974E4" w14:textId="77777777" w:rsidR="00753108" w:rsidRDefault="00753108" w:rsidP="007531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9608E7" w14:textId="77777777" w:rsidR="00753108" w:rsidRDefault="00753108" w:rsidP="007531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E030A0" w14:textId="77777777" w:rsidR="00753108" w:rsidRDefault="00753108" w:rsidP="0075310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AB6587E" w14:textId="77777777" w:rsidR="00753108" w:rsidRDefault="00753108" w:rsidP="0075310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06DD495" w14:textId="77777777" w:rsidR="00753108" w:rsidRDefault="00753108" w:rsidP="0075310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08126E1" w14:textId="77777777" w:rsidR="00753108" w:rsidRDefault="00753108" w:rsidP="0075310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5BD5BE9" w14:textId="77777777" w:rsidR="00753108" w:rsidRDefault="00753108" w:rsidP="0075310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C7BA8C6" w14:textId="77777777" w:rsidR="00753108" w:rsidRDefault="00753108" w:rsidP="0075310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F06976F" w14:textId="77777777" w:rsidR="00753108" w:rsidRDefault="00753108" w:rsidP="0075310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AEC5F8D" w14:textId="77777777" w:rsidR="00753108" w:rsidRDefault="00753108" w:rsidP="0075310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1AA972" w14:textId="77777777" w:rsidR="00753108" w:rsidRDefault="00753108" w:rsidP="0075310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28E8B" w14:textId="77777777" w:rsidR="00882E80" w:rsidRDefault="00882E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87F4" w14:textId="77777777" w:rsidR="00882E80" w:rsidRDefault="00882E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934EA" w14:textId="77777777" w:rsidR="00882E80" w:rsidRDefault="00882E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21952001">
    <w:abstractNumId w:val="19"/>
  </w:num>
  <w:num w:numId="2" w16cid:durableId="182524537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89438288">
    <w:abstractNumId w:val="29"/>
  </w:num>
  <w:num w:numId="4" w16cid:durableId="1980718695">
    <w:abstractNumId w:val="11"/>
  </w:num>
  <w:num w:numId="5" w16cid:durableId="1887718776">
    <w:abstractNumId w:val="30"/>
  </w:num>
  <w:num w:numId="6" w16cid:durableId="1268394541">
    <w:abstractNumId w:val="32"/>
  </w:num>
  <w:num w:numId="7" w16cid:durableId="1169563210">
    <w:abstractNumId w:val="35"/>
  </w:num>
  <w:num w:numId="8" w16cid:durableId="978458223">
    <w:abstractNumId w:val="25"/>
  </w:num>
  <w:num w:numId="9" w16cid:durableId="1160000897">
    <w:abstractNumId w:val="39"/>
  </w:num>
  <w:num w:numId="10" w16cid:durableId="1295525936">
    <w:abstractNumId w:val="27"/>
  </w:num>
  <w:num w:numId="11" w16cid:durableId="1675186225">
    <w:abstractNumId w:val="6"/>
  </w:num>
  <w:num w:numId="12" w16cid:durableId="479611708">
    <w:abstractNumId w:val="10"/>
  </w:num>
  <w:num w:numId="13" w16cid:durableId="175583147">
    <w:abstractNumId w:val="14"/>
  </w:num>
  <w:num w:numId="14" w16cid:durableId="1693338475">
    <w:abstractNumId w:val="40"/>
  </w:num>
  <w:num w:numId="15" w16cid:durableId="296491711">
    <w:abstractNumId w:val="13"/>
  </w:num>
  <w:num w:numId="16" w16cid:durableId="1132598066">
    <w:abstractNumId w:val="9"/>
  </w:num>
  <w:num w:numId="17" w16cid:durableId="118498932">
    <w:abstractNumId w:val="37"/>
  </w:num>
  <w:num w:numId="18" w16cid:durableId="1581137073">
    <w:abstractNumId w:val="28"/>
  </w:num>
  <w:num w:numId="19" w16cid:durableId="474687782">
    <w:abstractNumId w:val="23"/>
  </w:num>
  <w:num w:numId="20" w16cid:durableId="1427918664">
    <w:abstractNumId w:val="26"/>
  </w:num>
  <w:num w:numId="21" w16cid:durableId="1061060001">
    <w:abstractNumId w:val="20"/>
  </w:num>
  <w:num w:numId="22" w16cid:durableId="1323856694">
    <w:abstractNumId w:val="0"/>
  </w:num>
  <w:num w:numId="23" w16cid:durableId="655650473">
    <w:abstractNumId w:val="38"/>
  </w:num>
  <w:num w:numId="24" w16cid:durableId="620579289">
    <w:abstractNumId w:val="18"/>
  </w:num>
  <w:num w:numId="25" w16cid:durableId="1209760962">
    <w:abstractNumId w:val="3"/>
  </w:num>
  <w:num w:numId="26" w16cid:durableId="23023323">
    <w:abstractNumId w:val="31"/>
  </w:num>
  <w:num w:numId="27" w16cid:durableId="19534354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26669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92708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42156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12107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754269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059902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02762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05502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97262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588115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608185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896276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705504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187394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59302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229565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146594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440024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961875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591850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862220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3066"/>
    <w:rsid w:val="000033EA"/>
    <w:rsid w:val="0002467C"/>
    <w:rsid w:val="00033066"/>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304FA"/>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53108"/>
    <w:rsid w:val="007A2EF1"/>
    <w:rsid w:val="007B00D4"/>
    <w:rsid w:val="007D703B"/>
    <w:rsid w:val="007F018E"/>
    <w:rsid w:val="00800261"/>
    <w:rsid w:val="00841B63"/>
    <w:rsid w:val="0086736E"/>
    <w:rsid w:val="00882E80"/>
    <w:rsid w:val="008D3AF3"/>
    <w:rsid w:val="008E0730"/>
    <w:rsid w:val="0092337E"/>
    <w:rsid w:val="0092730E"/>
    <w:rsid w:val="009561DA"/>
    <w:rsid w:val="0098432D"/>
    <w:rsid w:val="00997B0E"/>
    <w:rsid w:val="009A694A"/>
    <w:rsid w:val="009A7064"/>
    <w:rsid w:val="009F7ECA"/>
    <w:rsid w:val="00A0499A"/>
    <w:rsid w:val="00A57131"/>
    <w:rsid w:val="00A601F8"/>
    <w:rsid w:val="00A701A7"/>
    <w:rsid w:val="00A70EA7"/>
    <w:rsid w:val="00AA7F39"/>
    <w:rsid w:val="00AF7449"/>
    <w:rsid w:val="00B66D91"/>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12999"/>
  <w15:chartTrackingRefBased/>
  <w15:docId w15:val="{D8564FF4-EEFA-4236-8B88-3E2C58C87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310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531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3132</Words>
  <Characters>20857</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2025-09-15T11:09:00Z</cp:lastPrinted>
  <dcterms:created xsi:type="dcterms:W3CDTF">2025-09-15T11:09:00Z</dcterms:created>
  <dcterms:modified xsi:type="dcterms:W3CDTF">2025-10-01T12:28:00Z</dcterms:modified>
</cp:coreProperties>
</file>