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EDA00" w14:textId="77777777" w:rsidR="00284414" w:rsidRPr="002A16E2" w:rsidRDefault="00284414" w:rsidP="00284414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7BBE2889" w14:textId="77777777" w:rsidR="00284414" w:rsidRPr="002A16E2" w:rsidRDefault="00284414" w:rsidP="0028441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925F765" w14:textId="77777777" w:rsidR="00284414" w:rsidRPr="002A16E2" w:rsidRDefault="00284414" w:rsidP="0028441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5090BF9F" w14:textId="77777777" w:rsidR="00284414" w:rsidRPr="002A16E2" w:rsidRDefault="00284414" w:rsidP="00284414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C14201C" w14:textId="77777777" w:rsidR="00284414" w:rsidRPr="002A16E2" w:rsidRDefault="00284414" w:rsidP="0028441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B20BADA" w14:textId="77777777" w:rsidR="00284414" w:rsidRPr="00FA50AF" w:rsidRDefault="00284414" w:rsidP="0028441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1ACE729" w14:textId="77777777" w:rsidR="00284414" w:rsidRPr="002A16E2" w:rsidRDefault="00284414" w:rsidP="0028441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12CB894" w14:textId="77777777" w:rsidR="00284414" w:rsidRPr="002A16E2" w:rsidRDefault="00284414" w:rsidP="0028441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0BB1F7D0" w14:textId="77777777" w:rsidR="00284414" w:rsidRPr="002A16E2" w:rsidRDefault="00284414" w:rsidP="0028441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57C9C36" w14:textId="77777777" w:rsidR="00284414" w:rsidRPr="002A16E2" w:rsidRDefault="00284414" w:rsidP="0028441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8819F8E" w14:textId="77777777" w:rsidR="00284414" w:rsidRPr="002A16E2" w:rsidRDefault="00284414" w:rsidP="0028441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FD2DF8D" w14:textId="77777777" w:rsidR="00284414" w:rsidRPr="002A16E2" w:rsidRDefault="00284414" w:rsidP="0028441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57D723AD" w14:textId="77777777" w:rsidR="00284414" w:rsidRPr="002A16E2" w:rsidRDefault="00284414" w:rsidP="0028441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73807CA3" w14:textId="77777777" w:rsidR="00284414" w:rsidRPr="002A16E2" w:rsidRDefault="00284414" w:rsidP="00284414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33A5C6C" w14:textId="77777777" w:rsidR="00284414" w:rsidRPr="002A16E2" w:rsidRDefault="00284414" w:rsidP="0028441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10F86198" w14:textId="77777777" w:rsidR="00284414" w:rsidRPr="002A16E2" w:rsidRDefault="00284414" w:rsidP="0028441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3C4CD33" w14:textId="77777777" w:rsidR="00284414" w:rsidRPr="002A16E2" w:rsidRDefault="00284414" w:rsidP="0028441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5000F438" w14:textId="77777777" w:rsidR="00284414" w:rsidRPr="002A16E2" w:rsidRDefault="00284414" w:rsidP="0028441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4FA5E840" w14:textId="77777777" w:rsidR="00284414" w:rsidRPr="002A16E2" w:rsidRDefault="00284414" w:rsidP="00284414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2ACBCC46" w14:textId="77777777" w:rsidR="00284414" w:rsidRPr="002A16E2" w:rsidRDefault="00284414" w:rsidP="00284414">
      <w:pPr>
        <w:ind w:firstLine="3969"/>
        <w:rPr>
          <w:b/>
          <w:sz w:val="22"/>
          <w:szCs w:val="22"/>
        </w:rPr>
      </w:pPr>
    </w:p>
    <w:p w14:paraId="676857EB" w14:textId="6848EB11" w:rsidR="00284414" w:rsidRDefault="00284414" w:rsidP="00284414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6B43DB">
        <w:rPr>
          <w:b/>
          <w:bCs/>
        </w:rPr>
        <w:t xml:space="preserve">Dostawa </w:t>
      </w:r>
      <w:r>
        <w:rPr>
          <w:b/>
          <w:bCs/>
        </w:rPr>
        <w:t xml:space="preserve">7 szt. switchy </w:t>
      </w:r>
      <w:r>
        <w:rPr>
          <w:b/>
          <w:bCs/>
        </w:rPr>
        <w:t xml:space="preserve">na </w:t>
      </w:r>
      <w:r w:rsidRPr="006B43DB">
        <w:rPr>
          <w:b/>
          <w:bCs/>
        </w:rPr>
        <w:t xml:space="preserve">potrzeby </w:t>
      </w:r>
      <w:r>
        <w:rPr>
          <w:b/>
          <w:bCs/>
        </w:rPr>
        <w:t>WIMiIP</w:t>
      </w:r>
      <w:r>
        <w:rPr>
          <w:b/>
          <w:sz w:val="22"/>
          <w:szCs w:val="22"/>
        </w:rPr>
        <w:t xml:space="preserve">, nr sprawy: </w:t>
      </w:r>
      <w:r>
        <w:rPr>
          <w:b/>
          <w:sz w:val="22"/>
          <w:szCs w:val="22"/>
        </w:rPr>
        <w:t>KC-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-zp.272-</w:t>
      </w:r>
      <w:r>
        <w:rPr>
          <w:b/>
          <w:sz w:val="22"/>
          <w:szCs w:val="22"/>
        </w:rPr>
        <w:t>573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2901BEF2" w14:textId="77777777" w:rsidR="00284414" w:rsidRDefault="00284414" w:rsidP="00284414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284414" w:rsidRPr="002A16E2" w14:paraId="1E043982" w14:textId="77777777" w:rsidTr="00AD0FA3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C76DF9" w14:textId="77777777" w:rsidR="00284414" w:rsidRPr="002A16E2" w:rsidRDefault="00284414" w:rsidP="00AD0FA3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D2A52E" w14:textId="77777777" w:rsidR="00284414" w:rsidRPr="008A2B7D" w:rsidRDefault="00284414" w:rsidP="00AD0FA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178045" w14:textId="77777777" w:rsidR="00284414" w:rsidRPr="0084309D" w:rsidRDefault="00284414" w:rsidP="00AD0FA3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A0B780" w14:textId="77777777" w:rsidR="00284414" w:rsidRPr="008A2B7D" w:rsidRDefault="00284414" w:rsidP="00AD0FA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7FAC7A92" w14:textId="77777777" w:rsidR="00284414" w:rsidRPr="008A2B7D" w:rsidRDefault="00284414" w:rsidP="00AD0FA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E72169" w14:textId="77777777" w:rsidR="00284414" w:rsidRPr="008A2B7D" w:rsidRDefault="00284414" w:rsidP="00AD0FA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F9820D" w14:textId="77777777" w:rsidR="00284414" w:rsidRPr="008A2B7D" w:rsidRDefault="00284414" w:rsidP="00AD0FA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6DFEFC72" w14:textId="77777777" w:rsidR="00284414" w:rsidRPr="008A2B7D" w:rsidRDefault="00284414" w:rsidP="00AD0FA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A278571" w14:textId="77777777" w:rsidR="00284414" w:rsidRPr="008A2B7D" w:rsidRDefault="00284414" w:rsidP="00AD0FA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09372CC7" w14:textId="77777777" w:rsidR="00284414" w:rsidRPr="008A2B7D" w:rsidRDefault="00284414" w:rsidP="00AD0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24BD70E9" w14:textId="77777777" w:rsidR="00284414" w:rsidRPr="008A2B7D" w:rsidRDefault="00284414" w:rsidP="00AD0F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2A17157" w14:textId="77777777" w:rsidR="00284414" w:rsidRPr="008A2B7D" w:rsidRDefault="00284414" w:rsidP="00AD0FA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685D026" w14:textId="77777777" w:rsidR="00284414" w:rsidRPr="008A2B7D" w:rsidRDefault="00284414" w:rsidP="00AD0FA3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668F2ED3" w14:textId="77777777" w:rsidR="00284414" w:rsidRPr="008A2B7D" w:rsidRDefault="00284414" w:rsidP="00AD0FA3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84414" w:rsidRPr="002A16E2" w14:paraId="23E32566" w14:textId="77777777" w:rsidTr="00AD0FA3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1EF670" w14:textId="77777777" w:rsidR="00284414" w:rsidRPr="002A16E2" w:rsidRDefault="00284414" w:rsidP="00AD0F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E0E1BA" w14:textId="77777777" w:rsidR="00284414" w:rsidRPr="002A16E2" w:rsidRDefault="00284414" w:rsidP="00AD0F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40A1DE" w14:textId="77777777" w:rsidR="00284414" w:rsidRPr="002A16E2" w:rsidRDefault="00284414" w:rsidP="00AD0F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8EA0E1" w14:textId="77777777" w:rsidR="00284414" w:rsidRPr="002A16E2" w:rsidRDefault="00284414" w:rsidP="00AD0F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BED2C5" w14:textId="77777777" w:rsidR="00284414" w:rsidRPr="002A16E2" w:rsidRDefault="00284414" w:rsidP="00AD0F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A8B34C" w14:textId="77777777" w:rsidR="00284414" w:rsidRPr="002A16E2" w:rsidRDefault="00284414" w:rsidP="00AD0F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4F33B62" w14:textId="77777777" w:rsidR="00284414" w:rsidRPr="002A16E2" w:rsidRDefault="00284414" w:rsidP="00AD0F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239F11A" w14:textId="77777777" w:rsidR="00284414" w:rsidRPr="002A16E2" w:rsidRDefault="00284414" w:rsidP="00AD0FA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84414" w:rsidRPr="002A16E2" w14:paraId="38F9B1C9" w14:textId="77777777" w:rsidTr="00AD0FA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1E814F" w14:textId="77777777" w:rsidR="00284414" w:rsidRPr="002A16E2" w:rsidRDefault="00284414" w:rsidP="00AD0FA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A9F0" w14:textId="696DD125" w:rsidR="00284414" w:rsidRPr="00125021" w:rsidRDefault="00284414" w:rsidP="00AD0FA3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Switche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27CA" w14:textId="77777777" w:rsidR="00284414" w:rsidRPr="00A47B30" w:rsidRDefault="00284414" w:rsidP="00AD0FA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254C9" w14:textId="4BBBDA9E" w:rsidR="00284414" w:rsidRPr="00F55968" w:rsidRDefault="00284414" w:rsidP="00AD0FA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8C25" w14:textId="77777777" w:rsidR="00284414" w:rsidRPr="002A16E2" w:rsidRDefault="00284414" w:rsidP="00AD0FA3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C3B4A" w14:textId="77777777" w:rsidR="00284414" w:rsidRPr="002A16E2" w:rsidRDefault="00284414" w:rsidP="00AD0FA3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DB432D" w14:textId="77777777" w:rsidR="00284414" w:rsidRPr="002A16E2" w:rsidRDefault="00284414" w:rsidP="00AD0FA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ACDF27" w14:textId="77777777" w:rsidR="00284414" w:rsidRPr="002A16E2" w:rsidRDefault="00284414" w:rsidP="00AD0FA3">
            <w:pPr>
              <w:ind w:right="425"/>
              <w:rPr>
                <w:sz w:val="22"/>
                <w:szCs w:val="22"/>
              </w:rPr>
            </w:pPr>
          </w:p>
        </w:tc>
      </w:tr>
      <w:tr w:rsidR="00284414" w:rsidRPr="002A16E2" w14:paraId="53A1FA7B" w14:textId="77777777" w:rsidTr="00AD0FA3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F6B3D9" w14:textId="77777777" w:rsidR="00284414" w:rsidRDefault="00284414" w:rsidP="00AD0FA3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405E435B" w14:textId="77777777" w:rsidR="00284414" w:rsidRDefault="00284414" w:rsidP="00AD0FA3">
            <w:pPr>
              <w:ind w:right="425"/>
              <w:rPr>
                <w:sz w:val="22"/>
                <w:szCs w:val="22"/>
              </w:rPr>
            </w:pPr>
          </w:p>
          <w:p w14:paraId="7B4ACFE3" w14:textId="77777777" w:rsidR="00284414" w:rsidRPr="002A16E2" w:rsidRDefault="00284414" w:rsidP="00AD0FA3">
            <w:pPr>
              <w:ind w:right="425"/>
              <w:rPr>
                <w:sz w:val="22"/>
                <w:szCs w:val="22"/>
              </w:rPr>
            </w:pPr>
          </w:p>
          <w:p w14:paraId="0016271D" w14:textId="77777777" w:rsidR="00284414" w:rsidRDefault="00284414" w:rsidP="00AD0FA3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CE72985" w14:textId="77777777" w:rsidR="00284414" w:rsidRPr="002A16E2" w:rsidRDefault="00284414" w:rsidP="00AD0FA3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D70A" w14:textId="77777777" w:rsidR="00284414" w:rsidRPr="002A16E2" w:rsidRDefault="00284414" w:rsidP="00AD0FA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B68EB3" w14:textId="77777777" w:rsidR="00284414" w:rsidRPr="002A16E2" w:rsidRDefault="00284414" w:rsidP="00AD0FA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8D2A71" w14:textId="77777777" w:rsidR="00284414" w:rsidRPr="002A16E2" w:rsidRDefault="00284414" w:rsidP="00AD0FA3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47919E3" w14:textId="77777777" w:rsidR="00284414" w:rsidRPr="00FB1B4F" w:rsidRDefault="00284414" w:rsidP="00284414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4E30A01" w14:textId="77777777" w:rsidR="00284414" w:rsidRPr="00FB1B4F" w:rsidRDefault="00284414" w:rsidP="00284414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7503C1F8" w14:textId="77777777" w:rsidR="00284414" w:rsidRPr="00FB1B4F" w:rsidRDefault="00284414" w:rsidP="00284414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C353FBB" w14:textId="77777777" w:rsidR="00284414" w:rsidRDefault="00284414" w:rsidP="00284414">
      <w:pPr>
        <w:pStyle w:val="Tekstpodstawowy"/>
      </w:pPr>
      <w:r>
        <w:t>Powyższa cena zawiera  podatek VAT w wysokości 23% tj.…………………….PLN</w:t>
      </w:r>
    </w:p>
    <w:p w14:paraId="630C501D" w14:textId="77777777" w:rsidR="00284414" w:rsidRDefault="00284414" w:rsidP="00284414">
      <w:pPr>
        <w:widowControl w:val="0"/>
        <w:ind w:right="1"/>
        <w:jc w:val="both"/>
        <w:rPr>
          <w:sz w:val="22"/>
          <w:szCs w:val="22"/>
        </w:rPr>
      </w:pPr>
    </w:p>
    <w:p w14:paraId="6A6A4991" w14:textId="50940EB2" w:rsidR="00284414" w:rsidRPr="002A16E2" w:rsidRDefault="00284414" w:rsidP="00284414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</w:t>
      </w:r>
      <w:r>
        <w:rPr>
          <w:b/>
          <w:bCs/>
          <w:i/>
          <w:iCs/>
          <w:sz w:val="22"/>
          <w:szCs w:val="22"/>
        </w:rPr>
        <w:t>witche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</w:t>
      </w:r>
      <w:r w:rsidRPr="002A16E2">
        <w:rPr>
          <w:i/>
          <w:iCs/>
          <w:sz w:val="22"/>
          <w:szCs w:val="22"/>
        </w:rPr>
        <w:lastRenderedPageBreak/>
        <w:t xml:space="preserve">Zamawiającego zamówienia potwierdzonego przez organ nadzorujący Zamawiającego Wykonawca uwzględni w wystawionej fakturze 0% stawkę podatku VAT.  </w:t>
      </w:r>
    </w:p>
    <w:p w14:paraId="0A952223" w14:textId="77777777" w:rsidR="00284414" w:rsidRPr="002A16E2" w:rsidRDefault="00284414" w:rsidP="00284414">
      <w:pPr>
        <w:tabs>
          <w:tab w:val="right" w:pos="9000"/>
        </w:tabs>
        <w:rPr>
          <w:sz w:val="22"/>
          <w:szCs w:val="22"/>
        </w:rPr>
      </w:pPr>
    </w:p>
    <w:p w14:paraId="164B3FC1" w14:textId="29CF3778" w:rsidR="00284414" w:rsidRPr="005B5A90" w:rsidRDefault="00284414" w:rsidP="00284414">
      <w:pPr>
        <w:widowControl w:val="0"/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3 </w:t>
      </w:r>
      <w:r w:rsidRPr="002A16E2">
        <w:rPr>
          <w:b/>
          <w:bCs/>
          <w:sz w:val="22"/>
          <w:szCs w:val="22"/>
        </w:rPr>
        <w:t>dni od daty otrzymania zamówienia potwierdzonego przez 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r>
        <w:rPr>
          <w:b/>
          <w:bCs/>
          <w:sz w:val="22"/>
          <w:szCs w:val="22"/>
        </w:rPr>
        <w:t xml:space="preserve"> </w:t>
      </w:r>
    </w:p>
    <w:p w14:paraId="5FD99AF0" w14:textId="77777777" w:rsidR="00284414" w:rsidRDefault="00284414" w:rsidP="00284414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3A19E27F" w14:textId="77777777" w:rsidR="00284414" w:rsidRPr="002A16E2" w:rsidRDefault="00284414" w:rsidP="0028441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0E12FEE7" w14:textId="77777777" w:rsidR="00284414" w:rsidRPr="005B5A90" w:rsidRDefault="00284414" w:rsidP="00284414">
      <w:pPr>
        <w:widowControl w:val="0"/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…………………..</w:t>
      </w:r>
      <w:r w:rsidRPr="009B4BB5">
        <w:rPr>
          <w:b/>
          <w:bCs/>
          <w:sz w:val="22"/>
          <w:szCs w:val="22"/>
        </w:rPr>
        <w:t xml:space="preserve"> miesięcy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9C99274" w14:textId="77777777" w:rsidR="00284414" w:rsidRDefault="00284414" w:rsidP="00284414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150417E7" w14:textId="77777777" w:rsidR="00284414" w:rsidRPr="002A16E2" w:rsidRDefault="00284414" w:rsidP="0028441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915AF64" w14:textId="77777777" w:rsidR="00284414" w:rsidRPr="00E63BA7" w:rsidRDefault="00284414" w:rsidP="00284414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FF66B31" w14:textId="77777777" w:rsidR="00284414" w:rsidRPr="002A16E2" w:rsidRDefault="00284414" w:rsidP="0028441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B7B04CE" w14:textId="77777777" w:rsidR="00284414" w:rsidRDefault="00284414" w:rsidP="00284414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br w:type="page"/>
      </w:r>
    </w:p>
    <w:p w14:paraId="597409AF" w14:textId="77777777" w:rsidR="00284414" w:rsidRPr="002A16E2" w:rsidRDefault="00284414" w:rsidP="00284414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53A456EA" w14:textId="77777777" w:rsidR="00284414" w:rsidRPr="002A16E2" w:rsidRDefault="00284414" w:rsidP="0028441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62A72EC4" w14:textId="77777777" w:rsidR="00284414" w:rsidRDefault="00284414" w:rsidP="0028441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42B9F44A" w14:textId="77777777" w:rsidR="00284414" w:rsidRDefault="00284414" w:rsidP="0028441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2DD819D" w14:textId="7B397A01" w:rsidR="00284414" w:rsidRPr="002A16E2" w:rsidRDefault="00284414" w:rsidP="0028441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switche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36C24FDC" w14:textId="614AB595" w:rsidR="00284414" w:rsidRPr="002A16E2" w:rsidRDefault="00284414" w:rsidP="00284414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switchy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>o podatku od towarów i usług (t. j. Dz. U. 2011 Nr 177 poz. 1054 z późn. zm.)</w:t>
      </w:r>
    </w:p>
    <w:p w14:paraId="577E6D15" w14:textId="77777777" w:rsidR="00284414" w:rsidRPr="002A16E2" w:rsidRDefault="00284414" w:rsidP="0028441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82BA761" w14:textId="77777777" w:rsidR="00284414" w:rsidRPr="002A16E2" w:rsidRDefault="00284414" w:rsidP="0028441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C10B88" w14:textId="77777777" w:rsidR="00284414" w:rsidRPr="002A16E2" w:rsidRDefault="00284414" w:rsidP="0028441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1E42B55" w14:textId="77777777" w:rsidR="00284414" w:rsidRPr="002A16E2" w:rsidRDefault="00284414" w:rsidP="0028441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84414" w:rsidRPr="002A16E2" w14:paraId="66C022F2" w14:textId="77777777" w:rsidTr="00AD0FA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5F4E4C" w14:textId="77777777" w:rsidR="00284414" w:rsidRPr="002A16E2" w:rsidRDefault="00284414" w:rsidP="00AD0F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4B7B19" w14:textId="77777777" w:rsidR="00284414" w:rsidRPr="002A16E2" w:rsidRDefault="00284414" w:rsidP="00AD0F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72BE3E7A" w14:textId="77777777" w:rsidR="00284414" w:rsidRPr="002A16E2" w:rsidRDefault="00284414" w:rsidP="00AD0F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6FCAB4" w14:textId="77777777" w:rsidR="00284414" w:rsidRPr="002A16E2" w:rsidRDefault="00284414" w:rsidP="00AD0F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284414" w:rsidRPr="002A16E2" w14:paraId="54401AB3" w14:textId="77777777" w:rsidTr="00AD0FA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989A8" w14:textId="77777777" w:rsidR="00284414" w:rsidRPr="002A16E2" w:rsidRDefault="00284414" w:rsidP="00AD0FA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2F9E1" w14:textId="77777777" w:rsidR="00284414" w:rsidRPr="002A16E2" w:rsidRDefault="00284414" w:rsidP="00AD0FA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8EC5B" w14:textId="77777777" w:rsidR="00284414" w:rsidRPr="002A16E2" w:rsidRDefault="00284414" w:rsidP="00AD0FA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4D3559" w14:textId="77777777" w:rsidR="00284414" w:rsidRPr="002A16E2" w:rsidRDefault="00284414" w:rsidP="0028441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F0463E9" w14:textId="77777777" w:rsidR="00284414" w:rsidRPr="002A16E2" w:rsidRDefault="00284414" w:rsidP="0028441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679AD8C" w14:textId="77777777" w:rsidR="00284414" w:rsidRPr="002A16E2" w:rsidRDefault="00284414" w:rsidP="0028441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2503ADC6" w14:textId="77777777" w:rsidR="00284414" w:rsidRPr="002A16E2" w:rsidRDefault="00284414" w:rsidP="0028441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92E5D93" w14:textId="77777777" w:rsidR="00284414" w:rsidRPr="002A16E2" w:rsidRDefault="00284414" w:rsidP="0028441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22C87F4F" w14:textId="77777777" w:rsidR="00284414" w:rsidRPr="002A16E2" w:rsidRDefault="00284414" w:rsidP="00284414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0C8C84E" w14:textId="77777777" w:rsidR="00284414" w:rsidRPr="002A16E2" w:rsidRDefault="00284414" w:rsidP="0028441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1B8FA34" w14:textId="77777777" w:rsidR="00284414" w:rsidRPr="002A16E2" w:rsidRDefault="00284414" w:rsidP="0028441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0637AA1" w14:textId="77777777" w:rsidR="00284414" w:rsidRPr="002A16E2" w:rsidRDefault="00284414" w:rsidP="0028441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3643A62" w14:textId="77777777" w:rsidR="00284414" w:rsidRPr="000545C7" w:rsidRDefault="00284414" w:rsidP="00284414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57209329" w14:textId="77777777" w:rsidR="00284414" w:rsidRPr="00270A16" w:rsidRDefault="00284414" w:rsidP="00284414"/>
    <w:p w14:paraId="13D69A73" w14:textId="77777777" w:rsidR="00FE545C" w:rsidRPr="00284414" w:rsidRDefault="00FE545C" w:rsidP="00284414"/>
    <w:sectPr w:rsidR="00FE545C" w:rsidRPr="002844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24DA9" w14:textId="77777777" w:rsidR="008F082F" w:rsidRDefault="008F082F">
      <w:r>
        <w:separator/>
      </w:r>
    </w:p>
  </w:endnote>
  <w:endnote w:type="continuationSeparator" w:id="0">
    <w:p w14:paraId="7E97CF24" w14:textId="77777777" w:rsidR="008F082F" w:rsidRDefault="008F0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ABE49" w14:textId="77777777" w:rsidR="00B001A3" w:rsidRDefault="00B001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70A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3914D" w14:textId="77777777" w:rsidR="00B001A3" w:rsidRDefault="00B001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9C621" w14:textId="77777777" w:rsidR="008F082F" w:rsidRDefault="008F082F">
      <w:r>
        <w:separator/>
      </w:r>
    </w:p>
  </w:footnote>
  <w:footnote w:type="continuationSeparator" w:id="0">
    <w:p w14:paraId="342EBE20" w14:textId="77777777" w:rsidR="008F082F" w:rsidRDefault="008F0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FD2DF" w14:textId="77777777" w:rsidR="00B001A3" w:rsidRDefault="00B001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3608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0B96F" w14:textId="77777777" w:rsidR="00B001A3" w:rsidRDefault="00B001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16330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8754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5320251">
    <w:abstractNumId w:val="0"/>
  </w:num>
  <w:num w:numId="4" w16cid:durableId="996908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082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4414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082F"/>
    <w:rsid w:val="008F1C66"/>
    <w:rsid w:val="00970FE4"/>
    <w:rsid w:val="00A0022B"/>
    <w:rsid w:val="00A346FE"/>
    <w:rsid w:val="00A47B4D"/>
    <w:rsid w:val="00A83018"/>
    <w:rsid w:val="00B001A3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960805C"/>
  <w15:chartTrackingRefBased/>
  <w15:docId w15:val="{EE116C37-A065-48F9-BB7F-23D1898D3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441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757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2025-09-15T10:51:00Z</dcterms:created>
  <dcterms:modified xsi:type="dcterms:W3CDTF">2025-09-15T11:00:00Z</dcterms:modified>
</cp:coreProperties>
</file>