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0713B" w14:textId="0F23AC91" w:rsidR="0080092F" w:rsidRDefault="0080092F" w:rsidP="0080092F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KC-DE</w:t>
      </w:r>
      <w:r>
        <w:rPr>
          <w:b/>
          <w:sz w:val="24"/>
        </w:rPr>
        <w:t>-zp.272-</w:t>
      </w:r>
      <w:r>
        <w:rPr>
          <w:b/>
          <w:sz w:val="24"/>
        </w:rPr>
        <w:t>573</w:t>
      </w:r>
      <w:r>
        <w:rPr>
          <w:b/>
          <w:sz w:val="24"/>
        </w:rPr>
        <w:t>/25</w:t>
      </w:r>
    </w:p>
    <w:p w14:paraId="7544BA4C" w14:textId="77777777" w:rsidR="0080092F" w:rsidRDefault="0080092F" w:rsidP="008009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68ABFBF4" w14:textId="77777777" w:rsidR="0080092F" w:rsidRDefault="0080092F" w:rsidP="0080092F">
      <w:pPr>
        <w:jc w:val="center"/>
        <w:rPr>
          <w:b/>
          <w:sz w:val="28"/>
          <w:szCs w:val="28"/>
        </w:rPr>
      </w:pPr>
    </w:p>
    <w:p w14:paraId="28EDB3B5" w14:textId="77777777" w:rsidR="0080092F" w:rsidRDefault="0080092F" w:rsidP="0080092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213E817" w14:textId="77777777" w:rsidR="0080092F" w:rsidRDefault="0080092F" w:rsidP="0080092F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0BBA32F" w14:textId="77777777" w:rsidR="0080092F" w:rsidRDefault="0080092F" w:rsidP="0080092F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96FF9F9" w14:textId="77777777" w:rsidR="0080092F" w:rsidRDefault="0080092F" w:rsidP="0080092F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7D58C44" w14:textId="281683B7" w:rsidR="0080092F" w:rsidRDefault="0080092F" w:rsidP="0080092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7</w:t>
      </w:r>
      <w:r w:rsidRPr="0045375C">
        <w:rPr>
          <w:b/>
        </w:rPr>
        <w:t xml:space="preserve"> szt. </w:t>
      </w:r>
      <w:proofErr w:type="spellStart"/>
      <w:r>
        <w:rPr>
          <w:b/>
        </w:rPr>
        <w:t>switchy</w:t>
      </w:r>
      <w:proofErr w:type="spellEnd"/>
      <w:r>
        <w:rPr>
          <w:b/>
        </w:rPr>
        <w:t xml:space="preserve"> </w:t>
      </w:r>
      <w:r w:rsidRPr="0045375C">
        <w:rPr>
          <w:b/>
        </w:rPr>
        <w:t xml:space="preserve">potrzeby </w:t>
      </w:r>
      <w:proofErr w:type="spellStart"/>
      <w:r>
        <w:rPr>
          <w:b/>
        </w:rPr>
        <w:t>WIMiC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w Krakowie, </w:t>
      </w:r>
    </w:p>
    <w:p w14:paraId="4672D921" w14:textId="77777777" w:rsidR="0080092F" w:rsidRDefault="0080092F" w:rsidP="0080092F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F00AB51" w14:textId="77777777" w:rsidR="0080092F" w:rsidRDefault="0080092F" w:rsidP="0080092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7B92496" w14:textId="77777777" w:rsidR="0080092F" w:rsidRDefault="0080092F" w:rsidP="0080092F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4BD4005" w14:textId="77777777" w:rsidR="0080092F" w:rsidRDefault="0080092F" w:rsidP="0080092F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5B4DDC20" w14:textId="77777777" w:rsidR="0080092F" w:rsidRDefault="0080092F" w:rsidP="0080092F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502AF6F" w14:textId="77777777" w:rsidR="0080092F" w:rsidRDefault="0080092F" w:rsidP="0080092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11202C" w14:textId="77777777" w:rsidR="0080092F" w:rsidRDefault="0080092F" w:rsidP="0080092F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0092F" w14:paraId="293A8EC0" w14:textId="77777777" w:rsidTr="000025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C1293" w14:textId="77777777" w:rsidR="0080092F" w:rsidRDefault="0080092F" w:rsidP="000025A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15C08" w14:textId="77777777" w:rsidR="0080092F" w:rsidRDefault="0080092F" w:rsidP="000025A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47572" w14:textId="77777777" w:rsidR="0080092F" w:rsidRDefault="0080092F" w:rsidP="000025A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80092F" w14:paraId="1D23225A" w14:textId="77777777" w:rsidTr="000025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32ACD" w14:textId="77777777" w:rsidR="0080092F" w:rsidRDefault="0080092F" w:rsidP="000025A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C627" w14:textId="77777777" w:rsidR="0080092F" w:rsidRDefault="0080092F" w:rsidP="000025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8B2C" w14:textId="77777777" w:rsidR="0080092F" w:rsidRDefault="0080092F" w:rsidP="000025A0">
            <w:pPr>
              <w:widowControl w:val="0"/>
              <w:spacing w:line="360" w:lineRule="auto"/>
              <w:jc w:val="both"/>
            </w:pPr>
          </w:p>
        </w:tc>
      </w:tr>
      <w:tr w:rsidR="0080092F" w14:paraId="61EBE6DD" w14:textId="77777777" w:rsidTr="000025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9AAD6" w14:textId="77777777" w:rsidR="0080092F" w:rsidRDefault="0080092F" w:rsidP="000025A0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D346" w14:textId="77777777" w:rsidR="0080092F" w:rsidRDefault="0080092F" w:rsidP="000025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DDC1" w14:textId="77777777" w:rsidR="0080092F" w:rsidRDefault="0080092F" w:rsidP="000025A0">
            <w:pPr>
              <w:widowControl w:val="0"/>
              <w:spacing w:line="360" w:lineRule="auto"/>
              <w:jc w:val="both"/>
            </w:pPr>
          </w:p>
        </w:tc>
      </w:tr>
      <w:tr w:rsidR="0080092F" w14:paraId="6A6E9990" w14:textId="77777777" w:rsidTr="000025A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9D81" w14:textId="77777777" w:rsidR="0080092F" w:rsidRDefault="0080092F" w:rsidP="000025A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22F2" w14:textId="77777777" w:rsidR="0080092F" w:rsidRDefault="0080092F" w:rsidP="000025A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889E4" w14:textId="77777777" w:rsidR="0080092F" w:rsidRDefault="0080092F" w:rsidP="000025A0">
            <w:pPr>
              <w:widowControl w:val="0"/>
              <w:spacing w:line="360" w:lineRule="auto"/>
              <w:jc w:val="both"/>
            </w:pPr>
          </w:p>
        </w:tc>
      </w:tr>
    </w:tbl>
    <w:p w14:paraId="300609D2" w14:textId="77777777" w:rsidR="0080092F" w:rsidRDefault="0080092F" w:rsidP="0080092F">
      <w:pPr>
        <w:widowControl w:val="0"/>
        <w:spacing w:line="360" w:lineRule="auto"/>
        <w:jc w:val="both"/>
      </w:pPr>
    </w:p>
    <w:p w14:paraId="72B39554" w14:textId="77777777" w:rsidR="0080092F" w:rsidRDefault="0080092F" w:rsidP="0080092F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E74A1C3" w14:textId="77777777" w:rsidR="0080092F" w:rsidRDefault="0080092F" w:rsidP="0080092F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B6EA590" w14:textId="77777777" w:rsidR="0080092F" w:rsidRDefault="0080092F" w:rsidP="0080092F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ED23232" w14:textId="77777777" w:rsidR="0080092F" w:rsidRDefault="0080092F" w:rsidP="0080092F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50DC7A6F" w14:textId="77777777" w:rsidR="0080092F" w:rsidRDefault="0080092F" w:rsidP="0080092F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3551DF19" w14:textId="77777777" w:rsidR="0080092F" w:rsidRDefault="0080092F" w:rsidP="0080092F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20E895B4" w14:textId="77777777" w:rsidR="0080092F" w:rsidRDefault="0080092F" w:rsidP="0080092F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5C3E925" w14:textId="77777777" w:rsidR="0080092F" w:rsidRDefault="0080092F" w:rsidP="0080092F">
      <w:pPr>
        <w:rPr>
          <w:rFonts w:eastAsia="Times New Roman"/>
          <w:lang w:eastAsia="pl-PL"/>
        </w:rPr>
      </w:pPr>
    </w:p>
    <w:p w14:paraId="17D3E040" w14:textId="77777777" w:rsidR="0080092F" w:rsidRDefault="0080092F" w:rsidP="0080092F"/>
    <w:p w14:paraId="364EA661" w14:textId="77777777" w:rsidR="0080092F" w:rsidRDefault="0080092F" w:rsidP="0080092F"/>
    <w:p w14:paraId="0251BABF" w14:textId="77777777" w:rsidR="0080092F" w:rsidRDefault="0080092F" w:rsidP="0080092F"/>
    <w:p w14:paraId="1475ED42" w14:textId="77777777" w:rsidR="0080092F" w:rsidRPr="00D54AE7" w:rsidRDefault="0080092F" w:rsidP="0080092F"/>
    <w:p w14:paraId="0B1BB57A" w14:textId="77777777" w:rsidR="0080092F" w:rsidRPr="007B5051" w:rsidRDefault="0080092F" w:rsidP="0080092F"/>
    <w:p w14:paraId="410DD227" w14:textId="77777777" w:rsidR="0080092F" w:rsidRPr="00EE068C" w:rsidRDefault="0080092F" w:rsidP="0080092F"/>
    <w:p w14:paraId="4A43EAEC" w14:textId="77777777" w:rsidR="0080092F" w:rsidRPr="00450928" w:rsidRDefault="0080092F" w:rsidP="0080092F"/>
    <w:p w14:paraId="2A9847E3" w14:textId="77777777" w:rsidR="0080092F" w:rsidRPr="00555234" w:rsidRDefault="0080092F" w:rsidP="0080092F"/>
    <w:p w14:paraId="2F0A9560" w14:textId="77777777" w:rsidR="0080092F" w:rsidRPr="003E2448" w:rsidRDefault="0080092F" w:rsidP="0080092F"/>
    <w:p w14:paraId="44114969" w14:textId="77777777" w:rsidR="0080092F" w:rsidRPr="00772084" w:rsidRDefault="0080092F" w:rsidP="0080092F"/>
    <w:p w14:paraId="249B8824" w14:textId="4950BB29" w:rsidR="00106AC7" w:rsidRPr="0080092F" w:rsidRDefault="00106AC7" w:rsidP="0080092F"/>
    <w:sectPr w:rsidR="00106AC7" w:rsidRPr="0080092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50ED2" w14:textId="77777777" w:rsidR="00212FFC" w:rsidRDefault="00212FFC">
      <w:r>
        <w:separator/>
      </w:r>
    </w:p>
  </w:endnote>
  <w:endnote w:type="continuationSeparator" w:id="0">
    <w:p w14:paraId="5458DBC2" w14:textId="77777777" w:rsidR="00212FFC" w:rsidRDefault="00212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5D70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96EF3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7E346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CD70172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6EEAD65">
        <v:line id="_x0000_s1025" style="position:absolute;left:0;text-align:left;z-index:251657728" from="-3.85pt,8.7pt" to="455.15pt,8.7pt"/>
      </w:pict>
    </w:r>
  </w:p>
  <w:p w14:paraId="6F5F468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C9A81" w14:textId="77777777" w:rsidR="004B3879" w:rsidRDefault="004B38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4A98C" w14:textId="77777777" w:rsidR="00212FFC" w:rsidRDefault="00212FFC">
      <w:r>
        <w:separator/>
      </w:r>
    </w:p>
  </w:footnote>
  <w:footnote w:type="continuationSeparator" w:id="0">
    <w:p w14:paraId="74E045ED" w14:textId="77777777" w:rsidR="00212FFC" w:rsidRDefault="00212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CCD89" w14:textId="77777777" w:rsidR="004B3879" w:rsidRDefault="004B38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8ED40" w14:textId="77777777" w:rsidR="004B3879" w:rsidRDefault="004B38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AF95F" w14:textId="77777777" w:rsidR="004B3879" w:rsidRDefault="004B38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957559">
    <w:abstractNumId w:val="15"/>
  </w:num>
  <w:num w:numId="2" w16cid:durableId="980813221">
    <w:abstractNumId w:val="0"/>
  </w:num>
  <w:num w:numId="3" w16cid:durableId="1051733467">
    <w:abstractNumId w:val="13"/>
  </w:num>
  <w:num w:numId="4" w16cid:durableId="1957324635">
    <w:abstractNumId w:val="8"/>
  </w:num>
  <w:num w:numId="5" w16cid:durableId="1528837393">
    <w:abstractNumId w:val="7"/>
  </w:num>
  <w:num w:numId="6" w16cid:durableId="158935527">
    <w:abstractNumId w:val="1"/>
  </w:num>
  <w:num w:numId="7" w16cid:durableId="742064613">
    <w:abstractNumId w:val="6"/>
  </w:num>
  <w:num w:numId="8" w16cid:durableId="1473716821">
    <w:abstractNumId w:val="3"/>
  </w:num>
  <w:num w:numId="9" w16cid:durableId="1623340998">
    <w:abstractNumId w:val="2"/>
  </w:num>
  <w:num w:numId="10" w16cid:durableId="1657371221">
    <w:abstractNumId w:val="5"/>
  </w:num>
  <w:num w:numId="11" w16cid:durableId="1416316837">
    <w:abstractNumId w:val="11"/>
  </w:num>
  <w:num w:numId="12" w16cid:durableId="1443768008">
    <w:abstractNumId w:val="4"/>
  </w:num>
  <w:num w:numId="13" w16cid:durableId="195891185">
    <w:abstractNumId w:val="10"/>
  </w:num>
  <w:num w:numId="14" w16cid:durableId="1045132551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2FF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2FFC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3879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092F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A476935"/>
  <w15:chartTrackingRefBased/>
  <w15:docId w15:val="{D0ADCC85-F7AA-44C5-8F90-E4BAA7FAD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0092F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80092F"/>
  </w:style>
  <w:style w:type="paragraph" w:styleId="Akapitzlist">
    <w:name w:val="List Paragraph"/>
    <w:basedOn w:val="Normalny"/>
    <w:uiPriority w:val="34"/>
    <w:qFormat/>
    <w:rsid w:val="0080092F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2025-09-15T11:06:00Z</cp:lastPrinted>
  <dcterms:created xsi:type="dcterms:W3CDTF">2025-09-15T11:03:00Z</dcterms:created>
  <dcterms:modified xsi:type="dcterms:W3CDTF">2025-09-15T11:06:00Z</dcterms:modified>
</cp:coreProperties>
</file>