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97FDA" w14:textId="6D93F8F6" w:rsidR="008D2AB8" w:rsidRPr="0067735C" w:rsidRDefault="008D2AB8" w:rsidP="0067735C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b w:val="0"/>
          <w:sz w:val="20"/>
          <w:szCs w:val="20"/>
        </w:rPr>
        <w:tab/>
      </w:r>
      <w:r w:rsidRPr="0067735C">
        <w:rPr>
          <w:rFonts w:ascii="Verdana" w:hAnsi="Verdana"/>
          <w:b w:val="0"/>
          <w:sz w:val="20"/>
          <w:szCs w:val="20"/>
        </w:rPr>
        <w:tab/>
      </w:r>
      <w:r w:rsidRPr="0067735C">
        <w:rPr>
          <w:rFonts w:ascii="Verdana" w:hAnsi="Verdana"/>
          <w:b w:val="0"/>
          <w:sz w:val="20"/>
          <w:szCs w:val="20"/>
        </w:rPr>
        <w:tab/>
      </w:r>
      <w:r w:rsidRPr="0067735C">
        <w:rPr>
          <w:rFonts w:ascii="Verdana" w:hAnsi="Verdana"/>
          <w:b w:val="0"/>
          <w:sz w:val="20"/>
          <w:szCs w:val="20"/>
        </w:rPr>
        <w:tab/>
      </w:r>
      <w:r w:rsidRPr="0067735C">
        <w:rPr>
          <w:rFonts w:ascii="Verdana" w:hAnsi="Verdana"/>
          <w:b w:val="0"/>
          <w:sz w:val="20"/>
          <w:szCs w:val="20"/>
        </w:rPr>
        <w:tab/>
      </w:r>
      <w:r w:rsidRPr="0067735C">
        <w:rPr>
          <w:rFonts w:ascii="Verdana" w:hAnsi="Verdana"/>
          <w:b w:val="0"/>
          <w:sz w:val="20"/>
          <w:szCs w:val="20"/>
        </w:rPr>
        <w:tab/>
      </w:r>
      <w:r w:rsidRPr="0067735C">
        <w:rPr>
          <w:rFonts w:ascii="Verdana" w:hAnsi="Verdana"/>
          <w:b w:val="0"/>
          <w:sz w:val="20"/>
          <w:szCs w:val="20"/>
        </w:rPr>
        <w:tab/>
      </w:r>
      <w:r w:rsidRPr="0067735C">
        <w:rPr>
          <w:rFonts w:ascii="Verdana" w:hAnsi="Verdana"/>
          <w:sz w:val="20"/>
          <w:szCs w:val="20"/>
        </w:rPr>
        <w:t xml:space="preserve">Załącznik nr </w:t>
      </w:r>
      <w:r w:rsidR="00012286" w:rsidRPr="0067735C">
        <w:rPr>
          <w:rFonts w:ascii="Verdana" w:hAnsi="Verdana"/>
          <w:sz w:val="20"/>
          <w:szCs w:val="20"/>
        </w:rPr>
        <w:t>1</w:t>
      </w:r>
    </w:p>
    <w:p w14:paraId="71FAB2D2" w14:textId="77777777" w:rsidR="008D2AB8" w:rsidRPr="0067735C" w:rsidRDefault="008D2AB8" w:rsidP="0067735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AB2065" w14:textId="77777777" w:rsidR="008D2AB8" w:rsidRPr="0067735C" w:rsidRDefault="008D2AB8" w:rsidP="0067735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7735C">
        <w:rPr>
          <w:rFonts w:ascii="Verdana" w:hAnsi="Verdana"/>
          <w:b/>
          <w:sz w:val="20"/>
          <w:szCs w:val="20"/>
        </w:rPr>
        <w:t>FORMULARZ OFERTY</w:t>
      </w:r>
    </w:p>
    <w:p w14:paraId="75069123" w14:textId="77777777" w:rsidR="008D2AB8" w:rsidRPr="0067735C" w:rsidRDefault="008D2AB8" w:rsidP="0067735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7FAF2BD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13EFC6D" w14:textId="309907B4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FORMA PROWADZONEJ DZIAŁALNOŚCI: ..............................................</w:t>
      </w:r>
    </w:p>
    <w:p w14:paraId="3866AB2E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5C1C56C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5BFA58B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7735C">
        <w:rPr>
          <w:rFonts w:ascii="Verdana" w:hAnsi="Verdana"/>
          <w:sz w:val="20"/>
          <w:szCs w:val="20"/>
          <w:lang w:val="de-DE"/>
        </w:rPr>
        <w:t>TEL.</w:t>
      </w:r>
      <w:r w:rsidRPr="0067735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43E68CA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7735C">
        <w:rPr>
          <w:rFonts w:ascii="Verdana" w:hAnsi="Verdana"/>
          <w:sz w:val="20"/>
          <w:szCs w:val="20"/>
          <w:lang w:val="de-DE"/>
        </w:rPr>
        <w:t xml:space="preserve">FAX </w:t>
      </w:r>
      <w:r w:rsidRPr="0067735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946D611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7735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D8F04FE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7735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2BF74AA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5EB8948" w14:textId="77777777" w:rsidR="008D2AB8" w:rsidRPr="0067735C" w:rsidRDefault="008D2AB8" w:rsidP="0067735C">
      <w:pPr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Do: Nazwa i siedziba Zamawiającego:</w:t>
      </w:r>
    </w:p>
    <w:p w14:paraId="3B8A421E" w14:textId="77777777" w:rsidR="0067735C" w:rsidRDefault="0067735C" w:rsidP="0067735C">
      <w:pPr>
        <w:ind w:right="-110"/>
        <w:rPr>
          <w:rFonts w:ascii="Verdana" w:hAnsi="Verdana"/>
          <w:b/>
          <w:sz w:val="20"/>
          <w:szCs w:val="20"/>
        </w:rPr>
      </w:pPr>
    </w:p>
    <w:p w14:paraId="6414E711" w14:textId="334FEC49" w:rsidR="00775F87" w:rsidRPr="0067735C" w:rsidRDefault="00775F87" w:rsidP="0067735C">
      <w:pPr>
        <w:ind w:right="-110"/>
        <w:rPr>
          <w:rFonts w:ascii="Verdana" w:hAnsi="Verdana"/>
          <w:b/>
          <w:sz w:val="20"/>
          <w:szCs w:val="20"/>
        </w:rPr>
      </w:pPr>
      <w:r w:rsidRPr="0067735C">
        <w:rPr>
          <w:rFonts w:ascii="Verdana" w:hAnsi="Verdana"/>
          <w:b/>
          <w:sz w:val="20"/>
          <w:szCs w:val="20"/>
        </w:rPr>
        <w:t xml:space="preserve">Akademia Górniczo </w:t>
      </w:r>
      <w:r w:rsidR="0067735C">
        <w:rPr>
          <w:rFonts w:ascii="Verdana" w:hAnsi="Verdana"/>
          <w:b/>
          <w:sz w:val="20"/>
          <w:szCs w:val="20"/>
        </w:rPr>
        <w:t>–</w:t>
      </w:r>
      <w:r w:rsidRPr="0067735C">
        <w:rPr>
          <w:rFonts w:ascii="Verdana" w:hAnsi="Verdana"/>
          <w:b/>
          <w:sz w:val="20"/>
          <w:szCs w:val="20"/>
        </w:rPr>
        <w:t xml:space="preserve"> Hutnicza</w:t>
      </w:r>
      <w:r w:rsidR="0067735C">
        <w:rPr>
          <w:rFonts w:ascii="Verdana" w:hAnsi="Verdana"/>
          <w:b/>
          <w:sz w:val="20"/>
          <w:szCs w:val="20"/>
        </w:rPr>
        <w:t xml:space="preserve"> </w:t>
      </w:r>
      <w:r w:rsidRPr="0067735C">
        <w:rPr>
          <w:rFonts w:ascii="Verdana" w:hAnsi="Verdana"/>
          <w:b/>
          <w:sz w:val="20"/>
          <w:szCs w:val="20"/>
        </w:rPr>
        <w:t>im. Stanisława Staszica w Krakowie</w:t>
      </w:r>
    </w:p>
    <w:p w14:paraId="10F17356" w14:textId="77777777" w:rsidR="008D2AB8" w:rsidRPr="0067735C" w:rsidRDefault="00775F87" w:rsidP="0067735C">
      <w:pPr>
        <w:ind w:right="-110"/>
        <w:rPr>
          <w:rFonts w:ascii="Verdana" w:hAnsi="Verdana"/>
          <w:b/>
          <w:sz w:val="20"/>
          <w:szCs w:val="20"/>
        </w:rPr>
      </w:pPr>
      <w:r w:rsidRPr="0067735C">
        <w:rPr>
          <w:rFonts w:ascii="Verdana" w:hAnsi="Verdana"/>
          <w:b/>
          <w:sz w:val="20"/>
          <w:szCs w:val="20"/>
        </w:rPr>
        <w:t>Dział Zamówień Publicznych</w:t>
      </w:r>
      <w:r w:rsidR="008D2AB8" w:rsidRPr="0067735C">
        <w:rPr>
          <w:rFonts w:ascii="Verdana" w:hAnsi="Verdana"/>
          <w:b/>
          <w:sz w:val="20"/>
          <w:szCs w:val="20"/>
        </w:rPr>
        <w:t xml:space="preserve">  </w:t>
      </w:r>
    </w:p>
    <w:p w14:paraId="1C128EF1" w14:textId="75A96A94" w:rsidR="008D2AB8" w:rsidRPr="0067735C" w:rsidRDefault="00775F87" w:rsidP="0067735C">
      <w:pPr>
        <w:ind w:right="-110"/>
        <w:rPr>
          <w:rFonts w:ascii="Verdana" w:hAnsi="Verdana"/>
          <w:b/>
          <w:sz w:val="20"/>
          <w:szCs w:val="20"/>
        </w:rPr>
      </w:pPr>
      <w:r w:rsidRPr="0067735C">
        <w:rPr>
          <w:rFonts w:ascii="Verdana" w:hAnsi="Verdana"/>
          <w:b/>
          <w:sz w:val="20"/>
          <w:szCs w:val="20"/>
        </w:rPr>
        <w:t>Al. Mickiewicza</w:t>
      </w:r>
      <w:r w:rsidR="008D2AB8" w:rsidRPr="0067735C">
        <w:rPr>
          <w:rFonts w:ascii="Verdana" w:hAnsi="Verdana"/>
          <w:b/>
          <w:sz w:val="20"/>
          <w:szCs w:val="20"/>
        </w:rPr>
        <w:t xml:space="preserve"> </w:t>
      </w:r>
      <w:r w:rsidRPr="0067735C">
        <w:rPr>
          <w:rFonts w:ascii="Verdana" w:hAnsi="Verdana"/>
          <w:b/>
          <w:sz w:val="20"/>
          <w:szCs w:val="20"/>
        </w:rPr>
        <w:t>30</w:t>
      </w:r>
      <w:r w:rsidR="0067735C">
        <w:rPr>
          <w:rFonts w:ascii="Verdana" w:hAnsi="Verdana"/>
          <w:b/>
          <w:sz w:val="20"/>
          <w:szCs w:val="20"/>
        </w:rPr>
        <w:t xml:space="preserve">, </w:t>
      </w:r>
      <w:r w:rsidRPr="0067735C">
        <w:rPr>
          <w:rFonts w:ascii="Verdana" w:hAnsi="Verdana"/>
          <w:b/>
          <w:sz w:val="20"/>
          <w:szCs w:val="20"/>
        </w:rPr>
        <w:t>30-059</w:t>
      </w:r>
      <w:r w:rsidR="008D2AB8" w:rsidRPr="0067735C">
        <w:rPr>
          <w:rFonts w:ascii="Verdana" w:hAnsi="Verdana"/>
          <w:b/>
          <w:sz w:val="20"/>
          <w:szCs w:val="20"/>
        </w:rPr>
        <w:t xml:space="preserve"> </w:t>
      </w:r>
      <w:r w:rsidRPr="0067735C">
        <w:rPr>
          <w:rFonts w:ascii="Verdana" w:hAnsi="Verdana"/>
          <w:b/>
          <w:sz w:val="20"/>
          <w:szCs w:val="20"/>
        </w:rPr>
        <w:t>Kraków</w:t>
      </w:r>
      <w:r w:rsidR="008D2AB8" w:rsidRPr="0067735C">
        <w:rPr>
          <w:rFonts w:ascii="Verdana" w:hAnsi="Verdana"/>
          <w:b/>
          <w:sz w:val="20"/>
          <w:szCs w:val="20"/>
        </w:rPr>
        <w:t xml:space="preserve">,  </w:t>
      </w:r>
    </w:p>
    <w:p w14:paraId="0F026D8C" w14:textId="77777777" w:rsidR="008D2AB8" w:rsidRPr="0067735C" w:rsidRDefault="008D2AB8" w:rsidP="0067735C">
      <w:pPr>
        <w:ind w:firstLine="3969"/>
        <w:rPr>
          <w:rFonts w:ascii="Verdana" w:hAnsi="Verdana"/>
          <w:b/>
          <w:sz w:val="20"/>
          <w:szCs w:val="20"/>
        </w:rPr>
      </w:pPr>
    </w:p>
    <w:p w14:paraId="6B315DF6" w14:textId="5744A549" w:rsidR="008D2AB8" w:rsidRPr="0067735C" w:rsidRDefault="008D2AB8" w:rsidP="0067735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775F87" w:rsidRPr="0067735C">
        <w:rPr>
          <w:rFonts w:ascii="Verdana" w:hAnsi="Verdana"/>
          <w:b/>
          <w:sz w:val="20"/>
          <w:szCs w:val="20"/>
        </w:rPr>
        <w:t xml:space="preserve">dostawa i montaż wyposażenia pomieszczeń dziekanatów oraz pomieszczeń socjalnych </w:t>
      </w:r>
      <w:proofErr w:type="spellStart"/>
      <w:r w:rsidR="00775F87" w:rsidRPr="0067735C">
        <w:rPr>
          <w:rFonts w:ascii="Verdana" w:hAnsi="Verdana"/>
          <w:b/>
          <w:sz w:val="20"/>
          <w:szCs w:val="20"/>
        </w:rPr>
        <w:t>WILiGZ</w:t>
      </w:r>
      <w:proofErr w:type="spellEnd"/>
      <w:r w:rsidR="00775F87" w:rsidRPr="0067735C">
        <w:rPr>
          <w:rFonts w:ascii="Verdana" w:hAnsi="Verdana"/>
          <w:b/>
          <w:sz w:val="20"/>
          <w:szCs w:val="20"/>
        </w:rPr>
        <w:t xml:space="preserve"> - KC-DE-zp.272-543/25</w:t>
      </w:r>
      <w:r w:rsidRPr="0067735C">
        <w:rPr>
          <w:rFonts w:ascii="Verdana" w:hAnsi="Verdana"/>
          <w:b/>
          <w:sz w:val="20"/>
          <w:szCs w:val="20"/>
        </w:rPr>
        <w:t xml:space="preserve">, </w:t>
      </w:r>
      <w:r w:rsidRPr="0067735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FEE98DB" w14:textId="77777777" w:rsidR="008D2AB8" w:rsidRPr="0067735C" w:rsidRDefault="008D2AB8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268"/>
        <w:gridCol w:w="2126"/>
        <w:gridCol w:w="709"/>
        <w:gridCol w:w="1134"/>
        <w:gridCol w:w="1133"/>
        <w:gridCol w:w="851"/>
        <w:gridCol w:w="1133"/>
      </w:tblGrid>
      <w:tr w:rsidR="00D75375" w:rsidRPr="00D75375" w14:paraId="1D6B322C" w14:textId="77777777" w:rsidTr="00D75375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F8AEB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528DF9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1D62D9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3665ED0F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 xml:space="preserve">i model/ wyrób własny </w:t>
            </w:r>
          </w:p>
          <w:p w14:paraId="7F442433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42DAADD" w14:textId="77777777" w:rsidR="00D75375" w:rsidRPr="00D75375" w:rsidRDefault="00D75375" w:rsidP="00D75375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0E7AF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8C4E0BF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EEAD6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7EC367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81AF360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F7831D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E6DD630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BEC36E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3F5C448D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[PLN]</w:t>
            </w:r>
          </w:p>
          <w:p w14:paraId="51BEBD26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D75375" w:rsidRPr="00D75375" w14:paraId="0F3AA5B5" w14:textId="77777777" w:rsidTr="00D75375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7093E2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E60D08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8ED421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6CE93A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3C3DD9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1D774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751F7A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4578DF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D75375" w:rsidRPr="00D75375" w14:paraId="438ACF6B" w14:textId="77777777" w:rsidTr="00D75375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3C80D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469F" w14:textId="2A24906F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STÓŁ o wymiarach: 70cmx90cmxwys.75cm - Zgodnie z rys. M01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2318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27B0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159D47DB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69E3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F9D3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A8F968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74D7E2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07E8756D" w14:textId="77777777" w:rsidTr="00D75375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1F4D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A83D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BLAT  o wymiarach 108cm x 50cm - Zgodnie z rys. M01</w:t>
            </w:r>
          </w:p>
          <w:p w14:paraId="2A4FE8C7" w14:textId="77777777" w:rsidR="00D75375" w:rsidRPr="00D75375" w:rsidRDefault="00D75375" w:rsidP="00D7537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F21C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F185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1A2B2A86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1ACB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957F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E6E201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793B66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3B172AD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D8101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FC39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ZABUDOWA ANEKSU KUCHENNEGO - Zgodnie z rys. M02</w:t>
            </w:r>
          </w:p>
          <w:p w14:paraId="462AF019" w14:textId="77777777" w:rsidR="00D75375" w:rsidRPr="00D75375" w:rsidRDefault="00D75375" w:rsidP="00D7537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BD4E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4B7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6D3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D8A6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CC4F12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0220CF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06BFCF53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8929A4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6DC3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ZABUDOWA ANEKSU KUCHENNEGO - Zgodnie z rys. M03, M04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D557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3C0D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A991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20C8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EB4AEF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A68817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75728F14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814506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AE8E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BIURKO - Zgodnie z rys. 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39FA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1517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1B6C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F90B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6FE9BF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671A8F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CA82630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E7D5C5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18F9" w14:textId="705C862A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SZAFY NA DOKUMENTY -zgodnie z rysunkiem M06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BA48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5458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74EE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BAD0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5663B3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3BB554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195B1F08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CDF500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DA9E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REGAŁ NA POCZTĘ, SZAFKA NA DOKUMENTY,</w:t>
            </w:r>
          </w:p>
          <w:p w14:paraId="76C2DD02" w14:textId="2893EB60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zgodnie z rysunkiem M07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8931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F331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893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40AC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13C38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41D37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2653E6DE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C2275C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C9C4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SZAFA UBRANIOWA</w:t>
            </w:r>
          </w:p>
          <w:p w14:paraId="1806250B" w14:textId="4DB98DED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- zgodnie z rysunkiem M08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CEBE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2E43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6EA6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9385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573E85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0628B1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61C9933C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CCA0F2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lastRenderedPageBreak/>
              <w:t>9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5CFF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SZAFA UBRANIOWA</w:t>
            </w:r>
          </w:p>
          <w:p w14:paraId="330D02E4" w14:textId="6286A4F2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- zgodnie z rysunkiem M09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BCDF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7AE6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92C3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0813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E69473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9C78E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66BAE05A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22605B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4AB0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KOMODA, wymiary: </w:t>
            </w:r>
            <w:proofErr w:type="spellStart"/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szer</w:t>
            </w:r>
            <w:proofErr w:type="spellEnd"/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120cm, głębokość 45cm, wysokość 75cm</w:t>
            </w:r>
          </w:p>
          <w:p w14:paraId="305934A7" w14:textId="77777777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- Zgodnie z rys. 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C81A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7AB1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ABB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ABE0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C26C8A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AE4DE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32CCCA78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D661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CEFA" w14:textId="6272CEAC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SZAFY NA DOKUMENTY - zgodnie z rysunkiem M11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FA7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FF5E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AF76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1470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9ECF8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F4CF99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60D59272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8025AC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2DA5" w14:textId="77777777" w:rsidR="00D75375" w:rsidRPr="00D75375" w:rsidRDefault="00D75375" w:rsidP="00D75375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 xml:space="preserve"> PÓŁKA STOJĄCA OTWARTA</w:t>
            </w:r>
          </w:p>
          <w:p w14:paraId="23D6A896" w14:textId="696F98DD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- zgodnie z rysunkiem M12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40C1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2A25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9500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E66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AB1F16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D44E87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384AC256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60047D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30E4" w14:textId="77777777" w:rsidR="00D75375" w:rsidRPr="00D75375" w:rsidRDefault="00D75375" w:rsidP="00D75375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PÓŁKA PROSTA WISZĄCA</w:t>
            </w:r>
          </w:p>
          <w:p w14:paraId="0AD6251E" w14:textId="646D6AA3" w:rsidR="00D75375" w:rsidRPr="00D75375" w:rsidRDefault="00D75375" w:rsidP="00D75375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- zgodnie z rysunkiem M12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A625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C6C3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0134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03FA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4E70BB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47606A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C2F2C74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0E3270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A824" w14:textId="54A0D0D8" w:rsidR="00D75375" w:rsidRPr="00D75375" w:rsidRDefault="00D75375" w:rsidP="00D75375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LODÓWKA DO ZABUDOWY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4A70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90F8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2B3F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EFB9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CE4BE6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2792A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3ECBA8C0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C94312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07C4" w14:textId="3878E24F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KUCHENKA MIKROFALOWA DO ZABUDOWY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C996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6219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346C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D6D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E909F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30DE45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3CBACC6A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15A39F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B13A" w14:textId="108EC380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ZLEW  JEDNOKOMOROWY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DECE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4B6A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25C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4DE1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B298BE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9A68FF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2B294A15" w14:textId="77777777" w:rsidTr="00D75375">
        <w:trPr>
          <w:trHeight w:val="30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40C6D0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4430" w14:textId="77777777" w:rsid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BATERIA KUCHENNA</w:t>
            </w:r>
          </w:p>
          <w:p w14:paraId="10825557" w14:textId="4FEEADF6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ADE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ED83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AF8E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A2D1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DD09A9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C87B26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038096C8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0BC2F8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9EE6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ZMYWARKA W ZABUDOWIE</w:t>
            </w:r>
          </w:p>
          <w:p w14:paraId="1D33D298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E06A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427D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722D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0E1A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91C88C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C7792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B9DF14F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252B8D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C990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STÓŁ KONFERENCYJNY</w:t>
            </w:r>
          </w:p>
          <w:p w14:paraId="1AB59792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71FD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C85B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35E9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DFDF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8D38A3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C2C21F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7475FBDC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3F3991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D405" w14:textId="31D6B1A4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BIURKO zintegrowane z kredensem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A48C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7BCE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6BB9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6289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DF02CE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7B54E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3FA27199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4C192F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D549" w14:textId="1469B001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KRZESŁO z nakładką tapicerowaną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0346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5F49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389B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57EA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59A265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B7D63A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437680D8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ECBE3E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2B2F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STOLIK okrągły</w:t>
            </w:r>
          </w:p>
          <w:p w14:paraId="3CC4A209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05C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098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FA92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A947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6BD465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C00B18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C21D8F2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39B23D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AAD9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KRZESŁO BAROWE</w:t>
            </w:r>
          </w:p>
          <w:p w14:paraId="1DE214C3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2CB9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6B4D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EB9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6B86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19D5F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330A60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7E82DF29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8C9994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7831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KRZESŁO drewniane</w:t>
            </w:r>
          </w:p>
          <w:p w14:paraId="27CBB6D6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EAB6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2016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A8E8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BFF9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4E7852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6A927E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0168AF4D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B81D9A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74C2" w14:textId="3591DE85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OPRAWA OŚWIETLENIOWA NATYNKOWA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F977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0C8C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00D3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5E57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461894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29D1F7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007D821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19C3CA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26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4225" w14:textId="38126B16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OPRAWA OŚWIETLENIOWA WPUSZCZANA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6FC4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8261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8459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449D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2A25A9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F38A27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94F44FE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FB3B49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27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2ACB" w14:textId="35A2EB82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OPRAWA OŚWIETLENIOWA WISZĄCA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77A0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12B5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A4F1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5657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802891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A0F7C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7DE191F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16B617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28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66D2" w14:textId="77777777" w:rsidR="00D75375" w:rsidRPr="00D75375" w:rsidRDefault="00D75375" w:rsidP="00D75375">
            <w:pPr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SZYNY DO ZASŁON</w:t>
            </w:r>
          </w:p>
          <w:p w14:paraId="13F977A9" w14:textId="77777777" w:rsidR="00D75375" w:rsidRPr="00D75375" w:rsidRDefault="00D75375" w:rsidP="00D75375">
            <w:pPr>
              <w:widowControl w:val="0"/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Nastropowe</w:t>
            </w:r>
            <w:proofErr w:type="spellEnd"/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3B20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2553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9,11 MB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ADCE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8AB6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F178D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72EE0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0B543FA9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769A9E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29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8FDE" w14:textId="77777777" w:rsidR="00D75375" w:rsidRPr="00D75375" w:rsidRDefault="00D75375" w:rsidP="00D75375">
            <w:pPr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ŻALUZJE</w:t>
            </w:r>
          </w:p>
          <w:p w14:paraId="279A03DA" w14:textId="77777777" w:rsidR="00D75375" w:rsidRPr="00D75375" w:rsidRDefault="00D75375" w:rsidP="00D75375">
            <w:pPr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919E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48EB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3623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C397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1860C1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44B157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4D7C1B7D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1ADCD5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lastRenderedPageBreak/>
              <w:t>30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D6FD" w14:textId="46319CC3" w:rsidR="00D75375" w:rsidRPr="00D75375" w:rsidRDefault="00D75375" w:rsidP="00D75375">
            <w:pPr>
              <w:tabs>
                <w:tab w:val="left" w:pos="557"/>
                <w:tab w:val="left" w:pos="4320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</w:pPr>
            <w:r w:rsidRPr="00D75375">
              <w:rPr>
                <w:rFonts w:ascii="Verdana" w:eastAsia="NSimSun" w:hAnsi="Verdana" w:cs="Lucida Sans"/>
                <w:kern w:val="3"/>
                <w:sz w:val="18"/>
                <w:szCs w:val="18"/>
                <w:lang w:eastAsia="zh-CN" w:bidi="hi-IN"/>
              </w:rPr>
              <w:t>ŻALUZJE Z NAPĘDEM ELEKTRYCZNYM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81AC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948C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75375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C2CF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5418" w14:textId="77777777" w:rsidR="00D75375" w:rsidRPr="00D75375" w:rsidRDefault="00D75375" w:rsidP="00D7537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72EED6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418AF1" w14:textId="77777777" w:rsidR="00D75375" w:rsidRPr="00D75375" w:rsidRDefault="00D75375" w:rsidP="00D75375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052077E5" w14:textId="77777777" w:rsidTr="00D75375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375F61" w14:textId="77777777" w:rsidR="00D75375" w:rsidRPr="00D75375" w:rsidRDefault="00D75375" w:rsidP="00D75375">
            <w:pPr>
              <w:autoSpaceDE w:val="0"/>
              <w:autoSpaceDN w:val="0"/>
              <w:adjustRightInd w:val="0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E554" w14:textId="7857CA11" w:rsidR="00D75375" w:rsidRPr="00D75375" w:rsidRDefault="00D75375" w:rsidP="00D753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A03B" w14:textId="77777777" w:rsidR="00D75375" w:rsidRPr="00D75375" w:rsidRDefault="00D75375" w:rsidP="00D75375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D3AC" w14:textId="77777777" w:rsidR="00D75375" w:rsidRPr="00D75375" w:rsidRDefault="00D75375" w:rsidP="00D75375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37F6" w14:textId="77777777" w:rsidR="00D75375" w:rsidRPr="00D75375" w:rsidRDefault="00D75375" w:rsidP="00D75375">
            <w:pPr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C755" w14:textId="77777777" w:rsidR="00D75375" w:rsidRPr="00D75375" w:rsidRDefault="00D75375" w:rsidP="00D75375">
            <w:pPr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AB0874" w14:textId="77777777" w:rsidR="00D75375" w:rsidRPr="00D75375" w:rsidRDefault="00D75375" w:rsidP="00D75375">
            <w:pPr>
              <w:ind w:right="425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703EA7" w14:textId="77777777" w:rsidR="00D75375" w:rsidRPr="00D75375" w:rsidRDefault="00D75375" w:rsidP="00D75375">
            <w:pPr>
              <w:ind w:right="425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D75375" w:rsidRPr="00D75375" w14:paraId="1F55CAA5" w14:textId="77777777" w:rsidTr="00BC528C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A43CF8" w14:textId="77777777" w:rsidR="00D75375" w:rsidRPr="00D75375" w:rsidRDefault="00D75375" w:rsidP="00D753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D973" w14:textId="77777777" w:rsidR="00D75375" w:rsidRPr="00D75375" w:rsidRDefault="00D75375" w:rsidP="00D75375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 w:cs="Calibri"/>
                <w:b/>
                <w:bCs/>
                <w:sz w:val="18"/>
                <w:szCs w:val="18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79E512" w14:textId="77777777" w:rsidR="00D75375" w:rsidRPr="00D75375" w:rsidRDefault="00D75375" w:rsidP="00D753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3E5ADA34" w14:textId="77777777" w:rsidTr="00BC528C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4BCD05" w14:textId="77777777" w:rsidR="00D75375" w:rsidRPr="00D75375" w:rsidRDefault="00D75375" w:rsidP="00D753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511AF" w14:textId="77777777" w:rsidR="00D75375" w:rsidRPr="00D75375" w:rsidRDefault="00D75375" w:rsidP="00D75375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 w:cs="Calibri"/>
                <w:b/>
                <w:bCs/>
                <w:sz w:val="18"/>
                <w:szCs w:val="18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42A62" w14:textId="77777777" w:rsidR="00D75375" w:rsidRPr="00D75375" w:rsidRDefault="00D75375" w:rsidP="00D753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75375" w:rsidRPr="00D75375" w14:paraId="51AA0DE1" w14:textId="77777777" w:rsidTr="00BC528C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71C63F" w14:textId="77777777" w:rsidR="00D75375" w:rsidRPr="00D75375" w:rsidRDefault="00D75375" w:rsidP="00D7537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320F" w14:textId="77777777" w:rsidR="00D75375" w:rsidRPr="00D75375" w:rsidRDefault="00D75375" w:rsidP="00D75375">
            <w:pPr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D75375">
              <w:rPr>
                <w:rFonts w:ascii="Verdana" w:hAnsi="Verdana" w:cs="Calibri"/>
                <w:b/>
                <w:bCs/>
                <w:sz w:val="18"/>
                <w:szCs w:val="18"/>
              </w:rPr>
              <w:t>RAZEM (brutto)</w:t>
            </w:r>
          </w:p>
          <w:p w14:paraId="00C034C2" w14:textId="77777777" w:rsidR="00D75375" w:rsidRPr="00D75375" w:rsidRDefault="00D75375" w:rsidP="00D75375">
            <w:pPr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8B498A4" w14:textId="77777777" w:rsidR="00D75375" w:rsidRPr="00D75375" w:rsidRDefault="00D75375" w:rsidP="00D75375">
            <w:pPr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Słownie brutto: ……………………………………………………/</w:t>
            </w:r>
          </w:p>
          <w:p w14:paraId="7350C52F" w14:textId="77777777" w:rsidR="00D75375" w:rsidRPr="00D75375" w:rsidRDefault="00D75375" w:rsidP="00D75375">
            <w:pPr>
              <w:ind w:right="425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9A02B" w14:textId="77777777" w:rsidR="00D75375" w:rsidRPr="00D75375" w:rsidRDefault="00D75375" w:rsidP="00D753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2729AD1" w14:textId="77777777" w:rsidR="00D75375" w:rsidRPr="00D75375" w:rsidRDefault="00D75375" w:rsidP="00D75375">
            <w:pPr>
              <w:rPr>
                <w:rFonts w:ascii="Verdana" w:hAnsi="Verdana"/>
                <w:sz w:val="18"/>
                <w:szCs w:val="18"/>
              </w:rPr>
            </w:pPr>
            <w:r w:rsidRPr="00D75375">
              <w:rPr>
                <w:rFonts w:ascii="Verdana" w:hAnsi="Verdana"/>
                <w:sz w:val="18"/>
                <w:szCs w:val="18"/>
              </w:rPr>
              <w:t>…………….</w:t>
            </w:r>
          </w:p>
        </w:tc>
      </w:tr>
    </w:tbl>
    <w:p w14:paraId="4E40C168" w14:textId="0427B546" w:rsidR="00FE545C" w:rsidRPr="0067735C" w:rsidRDefault="00FE545C" w:rsidP="00D75375">
      <w:pPr>
        <w:rPr>
          <w:rFonts w:ascii="Verdana" w:hAnsi="Verdana"/>
          <w:sz w:val="20"/>
          <w:szCs w:val="20"/>
        </w:rPr>
      </w:pPr>
    </w:p>
    <w:p w14:paraId="55CBD91E" w14:textId="77777777" w:rsidR="0067735C" w:rsidRPr="0067735C" w:rsidRDefault="0067735C" w:rsidP="0067735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8554425" w14:textId="77777777" w:rsidR="0067735C" w:rsidRPr="0067735C" w:rsidRDefault="0067735C" w:rsidP="0067735C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67735C">
        <w:rPr>
          <w:rFonts w:ascii="Verdana" w:hAnsi="Verdana"/>
          <w:b/>
          <w:sz w:val="20"/>
          <w:szCs w:val="20"/>
        </w:rPr>
        <w:t xml:space="preserve">Termin realizacji umowy: do </w:t>
      </w:r>
      <w:r w:rsidRPr="0067735C">
        <w:rPr>
          <w:rFonts w:ascii="Verdana" w:hAnsi="Verdana"/>
          <w:b/>
          <w:bCs/>
          <w:sz w:val="20"/>
          <w:szCs w:val="20"/>
        </w:rPr>
        <w:t>……. dni od daty podpisania umowy*</w:t>
      </w:r>
      <w:r w:rsidRPr="0067735C">
        <w:rPr>
          <w:rFonts w:ascii="Verdana" w:hAnsi="Verdana"/>
          <w:color w:val="FF0000"/>
          <w:sz w:val="20"/>
          <w:szCs w:val="20"/>
        </w:rPr>
        <w:t xml:space="preserve"> </w:t>
      </w:r>
      <w:r w:rsidRPr="0067735C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4A23F6AA" w14:textId="77777777" w:rsidR="0067735C" w:rsidRPr="0067735C" w:rsidRDefault="0067735C" w:rsidP="0067735C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67735C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terminu realizacji, Zamawiający przyjmie maksymalny termin realizacji wskazany w SWZ</w:t>
      </w:r>
    </w:p>
    <w:p w14:paraId="60BAAC93" w14:textId="30F368FB" w:rsidR="0067735C" w:rsidRPr="0067735C" w:rsidRDefault="0067735C" w:rsidP="0067735C">
      <w:pPr>
        <w:pStyle w:val="Tekstpodstawowy"/>
        <w:spacing w:line="240" w:lineRule="auto"/>
        <w:jc w:val="both"/>
        <w:rPr>
          <w:rFonts w:ascii="Verdana" w:hAnsi="Verdana"/>
          <w:color w:val="FF0000"/>
          <w:sz w:val="20"/>
          <w:szCs w:val="20"/>
        </w:rPr>
      </w:pPr>
      <w:r w:rsidRPr="0067735C">
        <w:rPr>
          <w:rFonts w:ascii="Verdana" w:hAnsi="Verdana" w:cs="Aptos"/>
          <w:bCs/>
          <w:sz w:val="20"/>
          <w:szCs w:val="20"/>
        </w:rPr>
        <w:t>Okres udzielonej gwarancji</w:t>
      </w:r>
      <w:r w:rsidRPr="0067735C">
        <w:rPr>
          <w:rFonts w:ascii="Verdana" w:hAnsi="Verdana"/>
          <w:bCs/>
          <w:sz w:val="20"/>
          <w:szCs w:val="20"/>
        </w:rPr>
        <w:t>:</w:t>
      </w:r>
      <w:r w:rsidRPr="0067735C">
        <w:rPr>
          <w:rFonts w:ascii="Verdana" w:hAnsi="Verdana"/>
          <w:sz w:val="20"/>
          <w:szCs w:val="20"/>
        </w:rPr>
        <w:t xml:space="preserve"> </w:t>
      </w:r>
      <w:r w:rsidRPr="0067735C">
        <w:rPr>
          <w:rFonts w:ascii="Verdana" w:hAnsi="Verdana"/>
          <w:bCs/>
          <w:sz w:val="20"/>
          <w:szCs w:val="20"/>
        </w:rPr>
        <w:t xml:space="preserve">……. </w:t>
      </w:r>
      <w:r>
        <w:rPr>
          <w:rFonts w:ascii="Verdana" w:hAnsi="Verdana"/>
          <w:bCs/>
          <w:sz w:val="20"/>
          <w:szCs w:val="20"/>
        </w:rPr>
        <w:t>m</w:t>
      </w:r>
      <w:r w:rsidRPr="0067735C">
        <w:rPr>
          <w:rFonts w:ascii="Verdana" w:hAnsi="Verdana"/>
          <w:bCs/>
          <w:sz w:val="20"/>
          <w:szCs w:val="20"/>
        </w:rPr>
        <w:t>iesięcy</w:t>
      </w:r>
      <w:r>
        <w:rPr>
          <w:rFonts w:ascii="Verdana" w:hAnsi="Verdana"/>
          <w:bCs/>
          <w:sz w:val="20"/>
          <w:szCs w:val="20"/>
        </w:rPr>
        <w:t>*</w:t>
      </w:r>
    </w:p>
    <w:p w14:paraId="747B74EA" w14:textId="77777777" w:rsidR="0067735C" w:rsidRPr="0067735C" w:rsidRDefault="0067735C" w:rsidP="0067735C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67735C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okresu gwarancji, Zamawiający przyjmie minimalny wymagany okres gwarancji wskazany w SWZ</w:t>
      </w:r>
    </w:p>
    <w:p w14:paraId="3F413C54" w14:textId="77777777" w:rsidR="0067735C" w:rsidRPr="0067735C" w:rsidRDefault="0067735C" w:rsidP="0067735C">
      <w:pPr>
        <w:pStyle w:val="Tekstpodstawowy"/>
        <w:spacing w:line="240" w:lineRule="auto"/>
        <w:jc w:val="both"/>
        <w:rPr>
          <w:rFonts w:ascii="Verdana" w:hAnsi="Verdana" w:cs="Aptos"/>
          <w:sz w:val="20"/>
          <w:szCs w:val="20"/>
        </w:rPr>
      </w:pPr>
    </w:p>
    <w:p w14:paraId="44B43E27" w14:textId="77777777" w:rsidR="0067735C" w:rsidRPr="0067735C" w:rsidRDefault="0067735C" w:rsidP="0067735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7735C">
        <w:rPr>
          <w:rFonts w:ascii="Verdana" w:hAnsi="Verdana"/>
          <w:b/>
          <w:sz w:val="20"/>
          <w:szCs w:val="20"/>
        </w:rPr>
        <w:t xml:space="preserve"> TAK/NIE</w:t>
      </w:r>
    </w:p>
    <w:p w14:paraId="51C13DA0" w14:textId="77777777" w:rsidR="0067735C" w:rsidRPr="0067735C" w:rsidRDefault="0067735C" w:rsidP="0067735C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67735C">
        <w:rPr>
          <w:rFonts w:ascii="Verdana" w:hAnsi="Verdana"/>
          <w:b/>
          <w:sz w:val="20"/>
          <w:szCs w:val="20"/>
        </w:rPr>
        <w:t xml:space="preserve">Termin płatności: </w:t>
      </w:r>
      <w:r w:rsidRPr="0067735C">
        <w:rPr>
          <w:rFonts w:ascii="Verdana" w:hAnsi="Verdana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D660CB2" w14:textId="77777777" w:rsidR="0067735C" w:rsidRPr="0067735C" w:rsidRDefault="0067735C" w:rsidP="0067735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F02063E" w14:textId="77777777" w:rsidR="0067735C" w:rsidRPr="0067735C" w:rsidRDefault="0067735C" w:rsidP="0067735C">
      <w:pPr>
        <w:rPr>
          <w:rFonts w:ascii="Verdana" w:hAnsi="Verdana"/>
          <w:b/>
          <w:sz w:val="20"/>
          <w:szCs w:val="20"/>
          <w:u w:val="single"/>
        </w:rPr>
      </w:pPr>
      <w:r w:rsidRPr="0067735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BB662D9" w14:textId="77777777" w:rsidR="0067735C" w:rsidRPr="0067735C" w:rsidRDefault="0067735C" w:rsidP="006773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7735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EFAEF01" w14:textId="5221727B" w:rsidR="0067735C" w:rsidRPr="0067735C" w:rsidRDefault="0067735C" w:rsidP="006773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7735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</w:t>
      </w:r>
      <w:r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67735C">
        <w:rPr>
          <w:rFonts w:ascii="Verdana" w:hAnsi="Verdana"/>
          <w:color w:val="000000"/>
          <w:sz w:val="20"/>
          <w:szCs w:val="20"/>
          <w:lang w:eastAsia="ar-SA"/>
        </w:rPr>
        <w:t>w  Specyfikacji Warunków Zamówienia, akceptujemy je i zobowiązujemy się,</w:t>
      </w:r>
      <w:r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67735C">
        <w:rPr>
          <w:rFonts w:ascii="Verdana" w:hAnsi="Verdana"/>
          <w:color w:val="000000"/>
          <w:sz w:val="20"/>
          <w:szCs w:val="20"/>
          <w:lang w:eastAsia="ar-SA"/>
        </w:rPr>
        <w:t>w przypadku wyboru naszej oferty, do zawarcia umowy zgodnej z niniejszą ofertą, na warunkach określonych w Specyfikacji Warunków Zamówienia, w miejscu i terminie wyznaczonym przez zamawiającego</w:t>
      </w:r>
      <w:r w:rsidRPr="0067735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BAFE0D7" w14:textId="77777777" w:rsidR="0067735C" w:rsidRPr="0067735C" w:rsidRDefault="0067735C" w:rsidP="006773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5516C06" w14:textId="77777777" w:rsidR="0067735C" w:rsidRPr="0067735C" w:rsidRDefault="0067735C" w:rsidP="006773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735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AA0CCD" w14:textId="77777777" w:rsidR="0067735C" w:rsidRPr="0067735C" w:rsidRDefault="0067735C" w:rsidP="006773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735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BA0085" w14:textId="77777777" w:rsidR="0067735C" w:rsidRPr="0067735C" w:rsidRDefault="0067735C" w:rsidP="006773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7735C" w:rsidRPr="0067735C" w14:paraId="6A3665F0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2C576" w14:textId="77777777" w:rsidR="0067735C" w:rsidRPr="0067735C" w:rsidRDefault="0067735C" w:rsidP="006773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7735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DFCDB" w14:textId="77777777" w:rsidR="0067735C" w:rsidRPr="0067735C" w:rsidRDefault="0067735C" w:rsidP="006773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7735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2EA5837" w14:textId="77777777" w:rsidR="0067735C" w:rsidRPr="0067735C" w:rsidRDefault="0067735C" w:rsidP="006773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7735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71D28" w14:textId="77777777" w:rsidR="0067735C" w:rsidRPr="0067735C" w:rsidRDefault="0067735C" w:rsidP="006773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7735C">
              <w:rPr>
                <w:rFonts w:ascii="Verdana" w:hAnsi="Verdana"/>
                <w:sz w:val="20"/>
                <w:szCs w:val="20"/>
              </w:rPr>
              <w:t>Nazwa podwykonawcy</w:t>
            </w:r>
            <w:r w:rsidRPr="0067735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67735C" w:rsidRPr="0067735C" w14:paraId="0F9A57C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1A34B" w14:textId="77777777" w:rsidR="0067735C" w:rsidRPr="0067735C" w:rsidRDefault="0067735C" w:rsidP="006773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5ECC" w14:textId="77777777" w:rsidR="0067735C" w:rsidRPr="0067735C" w:rsidRDefault="0067735C" w:rsidP="0067735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B76D3" w14:textId="77777777" w:rsidR="0067735C" w:rsidRPr="0067735C" w:rsidRDefault="0067735C" w:rsidP="0067735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67735C" w:rsidRPr="0067735C" w14:paraId="458FEAD7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5CF40" w14:textId="77777777" w:rsidR="0067735C" w:rsidRPr="0067735C" w:rsidRDefault="0067735C" w:rsidP="006773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C83F2" w14:textId="77777777" w:rsidR="0067735C" w:rsidRPr="0067735C" w:rsidRDefault="0067735C" w:rsidP="0067735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EAF83" w14:textId="77777777" w:rsidR="0067735C" w:rsidRPr="0067735C" w:rsidRDefault="0067735C" w:rsidP="0067735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D310110" w14:textId="77777777" w:rsidR="0067735C" w:rsidRPr="0067735C" w:rsidRDefault="0067735C" w:rsidP="0067735C">
      <w:pPr>
        <w:jc w:val="both"/>
        <w:rPr>
          <w:rFonts w:ascii="Verdana" w:hAnsi="Verdana"/>
          <w:sz w:val="20"/>
          <w:szCs w:val="20"/>
        </w:rPr>
      </w:pPr>
    </w:p>
    <w:p w14:paraId="1C029D2E" w14:textId="77777777" w:rsidR="0067735C" w:rsidRPr="0067735C" w:rsidRDefault="0067735C" w:rsidP="006773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B54A370" w14:textId="77777777" w:rsidR="0067735C" w:rsidRPr="0067735C" w:rsidRDefault="0067735C" w:rsidP="0067735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67735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67735C">
        <w:rPr>
          <w:rFonts w:ascii="Verdana" w:hAnsi="Verdana"/>
          <w:b/>
          <w:bCs/>
          <w:kern w:val="32"/>
          <w:sz w:val="20"/>
          <w:szCs w:val="20"/>
        </w:rPr>
        <w:tab/>
      </w:r>
      <w:r w:rsidRPr="0067735C">
        <w:rPr>
          <w:rFonts w:ascii="Verdana" w:hAnsi="Verdana"/>
          <w:b/>
          <w:bCs/>
          <w:kern w:val="32"/>
          <w:sz w:val="20"/>
          <w:szCs w:val="20"/>
        </w:rPr>
        <w:tab/>
      </w:r>
      <w:r w:rsidRPr="0067735C">
        <w:rPr>
          <w:rFonts w:ascii="Verdana" w:hAnsi="Verdana"/>
          <w:b/>
          <w:bCs/>
          <w:kern w:val="32"/>
          <w:sz w:val="20"/>
          <w:szCs w:val="20"/>
        </w:rPr>
        <w:tab/>
      </w:r>
      <w:r w:rsidRPr="0067735C">
        <w:rPr>
          <w:rFonts w:ascii="Verdana" w:hAnsi="Verdana"/>
          <w:b/>
          <w:bCs/>
          <w:kern w:val="32"/>
          <w:sz w:val="20"/>
          <w:szCs w:val="20"/>
        </w:rPr>
        <w:tab/>
      </w:r>
      <w:r w:rsidRPr="0067735C">
        <w:rPr>
          <w:rFonts w:ascii="Verdana" w:hAnsi="Verdana"/>
          <w:b/>
          <w:bCs/>
          <w:kern w:val="32"/>
          <w:sz w:val="20"/>
          <w:szCs w:val="20"/>
        </w:rPr>
        <w:tab/>
      </w:r>
      <w:r w:rsidRPr="0067735C">
        <w:rPr>
          <w:rFonts w:ascii="Verdana" w:hAnsi="Verdana"/>
          <w:b/>
          <w:bCs/>
          <w:kern w:val="32"/>
          <w:sz w:val="20"/>
          <w:szCs w:val="20"/>
        </w:rPr>
        <w:tab/>
      </w:r>
      <w:r w:rsidRPr="0067735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557F447" w14:textId="6C48C44E" w:rsidR="0067735C" w:rsidRPr="0067735C" w:rsidRDefault="0067735C" w:rsidP="0067735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7735C">
        <w:rPr>
          <w:rFonts w:ascii="Verdana" w:hAnsi="Verdana"/>
          <w:sz w:val="20"/>
          <w:szCs w:val="20"/>
        </w:rPr>
        <w:tab/>
      </w:r>
      <w:r w:rsidRPr="0067735C">
        <w:rPr>
          <w:rFonts w:ascii="Verdana" w:hAnsi="Verdana"/>
          <w:sz w:val="20"/>
          <w:szCs w:val="20"/>
        </w:rPr>
        <w:tab/>
        <w:t xml:space="preserve"> </w:t>
      </w:r>
      <w:r w:rsidRPr="0067735C">
        <w:rPr>
          <w:rFonts w:ascii="Verdana" w:hAnsi="Verdana"/>
          <w:sz w:val="20"/>
          <w:szCs w:val="20"/>
        </w:rPr>
        <w:tab/>
        <w:t xml:space="preserve"> </w:t>
      </w:r>
    </w:p>
    <w:p w14:paraId="121F741C" w14:textId="30A45267" w:rsidR="0067735C" w:rsidRPr="0067735C" w:rsidRDefault="0067735C" w:rsidP="005F2A9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lastRenderedPageBreak/>
        <w:t>upoważnienie dla powyżej wskazanych osób wynika z następującego (</w:t>
      </w:r>
      <w:proofErr w:type="spellStart"/>
      <w:r w:rsidRPr="0067735C">
        <w:rPr>
          <w:rFonts w:ascii="Verdana" w:hAnsi="Verdana"/>
          <w:sz w:val="20"/>
          <w:szCs w:val="20"/>
        </w:rPr>
        <w:t>ych</w:t>
      </w:r>
      <w:proofErr w:type="spellEnd"/>
      <w:r w:rsidRPr="0067735C">
        <w:rPr>
          <w:rFonts w:ascii="Verdana" w:hAnsi="Verdana"/>
          <w:sz w:val="20"/>
          <w:szCs w:val="20"/>
        </w:rPr>
        <w:t>) dokumentu(ów)</w:t>
      </w:r>
      <w:r>
        <w:rPr>
          <w:rFonts w:ascii="Verdana" w:hAnsi="Verdana"/>
          <w:sz w:val="20"/>
          <w:szCs w:val="20"/>
        </w:rPr>
        <w:t xml:space="preserve">   </w:t>
      </w:r>
      <w:r w:rsidRPr="0067735C">
        <w:rPr>
          <w:rFonts w:ascii="Verdana" w:hAnsi="Verdana"/>
          <w:sz w:val="20"/>
          <w:szCs w:val="20"/>
        </w:rPr>
        <w:t>…………………………………………………</w:t>
      </w:r>
      <w:r>
        <w:rPr>
          <w:rFonts w:ascii="Verdana" w:hAnsi="Verdana"/>
          <w:sz w:val="20"/>
          <w:szCs w:val="20"/>
        </w:rPr>
        <w:t>,</w:t>
      </w:r>
      <w:r w:rsidRPr="0067735C">
        <w:rPr>
          <w:rFonts w:ascii="Verdana" w:hAnsi="Verdana"/>
          <w:sz w:val="20"/>
          <w:szCs w:val="20"/>
        </w:rPr>
        <w:t xml:space="preserve"> które dołączamy do oferty.</w:t>
      </w:r>
    </w:p>
    <w:p w14:paraId="5BB60560" w14:textId="77777777" w:rsidR="0067735C" w:rsidRPr="0067735C" w:rsidRDefault="0067735C" w:rsidP="006773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załącznikami do niniejszej oferty są:</w:t>
      </w:r>
    </w:p>
    <w:p w14:paraId="70F91E58" w14:textId="77777777" w:rsidR="0067735C" w:rsidRPr="0067735C" w:rsidRDefault="0067735C" w:rsidP="0067735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00E1A72" w14:textId="77777777" w:rsidR="0067735C" w:rsidRPr="0067735C" w:rsidRDefault="0067735C" w:rsidP="0067735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8194049" w14:textId="77777777" w:rsidR="0067735C" w:rsidRPr="0067735C" w:rsidRDefault="0067735C" w:rsidP="0067735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7735C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5BC40530" w14:textId="77777777" w:rsidR="0067735C" w:rsidRPr="0067735C" w:rsidRDefault="0067735C" w:rsidP="0067735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0A07E605" w14:textId="77777777" w:rsidR="0067735C" w:rsidRPr="0067735C" w:rsidRDefault="0067735C" w:rsidP="0067735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color w:val="FF0000"/>
          <w:sz w:val="20"/>
          <w:szCs w:val="20"/>
          <w:lang w:eastAsia="zh-CN"/>
        </w:rPr>
      </w:pPr>
      <w:r w:rsidRPr="0067735C">
        <w:rPr>
          <w:rFonts w:ascii="Verdana" w:hAnsi="Verdana"/>
          <w:i/>
          <w:color w:val="FF0000"/>
          <w:sz w:val="20"/>
          <w:szCs w:val="20"/>
          <w:lang w:eastAsia="zh-CN"/>
        </w:rPr>
        <w:t>Formularz Oferty należy złożyć, z zachowaniem postaci elektronicznej i podpisać kwalifikowanym podpisem elektronicznym.</w:t>
      </w:r>
    </w:p>
    <w:p w14:paraId="25488C06" w14:textId="77777777" w:rsidR="00FE545C" w:rsidRPr="0067735C" w:rsidRDefault="00FE545C" w:rsidP="0067735C">
      <w:pPr>
        <w:jc w:val="right"/>
        <w:rPr>
          <w:rFonts w:ascii="Verdana" w:hAnsi="Verdana"/>
          <w:sz w:val="20"/>
          <w:szCs w:val="20"/>
        </w:rPr>
      </w:pPr>
    </w:p>
    <w:sectPr w:rsidR="00FE545C" w:rsidRPr="006773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C376F" w14:textId="77777777" w:rsidR="00B62F86" w:rsidRDefault="00B62F86">
      <w:r>
        <w:separator/>
      </w:r>
    </w:p>
  </w:endnote>
  <w:endnote w:type="continuationSeparator" w:id="0">
    <w:p w14:paraId="3B54C2AA" w14:textId="77777777" w:rsidR="00B62F86" w:rsidRDefault="00B62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78E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EB128" w14:textId="77777777" w:rsidR="00B62F86" w:rsidRDefault="00B62F86">
      <w:r>
        <w:separator/>
      </w:r>
    </w:p>
  </w:footnote>
  <w:footnote w:type="continuationSeparator" w:id="0">
    <w:p w14:paraId="46F13AD8" w14:textId="77777777" w:rsidR="00B62F86" w:rsidRDefault="00B62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12225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59249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1783959">
    <w:abstractNumId w:val="0"/>
  </w:num>
  <w:num w:numId="4" w16cid:durableId="679546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F86"/>
    <w:rsid w:val="00012286"/>
    <w:rsid w:val="000704FC"/>
    <w:rsid w:val="00071CCC"/>
    <w:rsid w:val="000B731D"/>
    <w:rsid w:val="000C2917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735C"/>
    <w:rsid w:val="006815F6"/>
    <w:rsid w:val="00744F24"/>
    <w:rsid w:val="007748F0"/>
    <w:rsid w:val="00775F87"/>
    <w:rsid w:val="007A4321"/>
    <w:rsid w:val="007B2371"/>
    <w:rsid w:val="00833933"/>
    <w:rsid w:val="00853083"/>
    <w:rsid w:val="008B2F0C"/>
    <w:rsid w:val="008B4928"/>
    <w:rsid w:val="008D2AB8"/>
    <w:rsid w:val="008F1C66"/>
    <w:rsid w:val="00970FE4"/>
    <w:rsid w:val="00980C5D"/>
    <w:rsid w:val="00A0022B"/>
    <w:rsid w:val="00A346FE"/>
    <w:rsid w:val="00A47B4D"/>
    <w:rsid w:val="00A83018"/>
    <w:rsid w:val="00B62F86"/>
    <w:rsid w:val="00B774DC"/>
    <w:rsid w:val="00BB4D8C"/>
    <w:rsid w:val="00C86F10"/>
    <w:rsid w:val="00C969A6"/>
    <w:rsid w:val="00CA7D36"/>
    <w:rsid w:val="00D24208"/>
    <w:rsid w:val="00D60C38"/>
    <w:rsid w:val="00D66893"/>
    <w:rsid w:val="00D75375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C8572"/>
  <w15:chartTrackingRefBased/>
  <w15:docId w15:val="{46CD153C-9819-4735-A6BD-CDDD3A65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728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2025-09-03T11:41:00Z</dcterms:created>
  <dcterms:modified xsi:type="dcterms:W3CDTF">2025-09-11T06:54:00Z</dcterms:modified>
</cp:coreProperties>
</file>