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13EAD" w14:textId="77777777" w:rsidR="00CF7835" w:rsidRPr="00904193" w:rsidRDefault="001A3F41" w:rsidP="00904193">
      <w:pPr>
        <w:jc w:val="right"/>
      </w:pPr>
      <w:r w:rsidRPr="00904193">
        <w:t>Niepołomice</w:t>
      </w:r>
      <w:r w:rsidR="00CF7835" w:rsidRPr="00904193">
        <w:t xml:space="preserve"> dnia: </w:t>
      </w:r>
      <w:r w:rsidRPr="00904193">
        <w:t>2025-10-02</w:t>
      </w:r>
    </w:p>
    <w:p w14:paraId="31BE5501" w14:textId="77777777" w:rsidR="00CF7835" w:rsidRPr="00904193" w:rsidRDefault="001A3F41" w:rsidP="00904193">
      <w:pPr>
        <w:spacing w:line="360" w:lineRule="auto"/>
        <w:rPr>
          <w:b/>
          <w:bCs/>
        </w:rPr>
      </w:pPr>
      <w:r w:rsidRPr="00904193">
        <w:rPr>
          <w:b/>
          <w:bCs/>
        </w:rPr>
        <w:t>GMINA NIEPOŁOMICE</w:t>
      </w:r>
    </w:p>
    <w:p w14:paraId="6DCFDF40" w14:textId="77777777" w:rsidR="00CF7835" w:rsidRPr="00904193" w:rsidRDefault="001A3F41" w:rsidP="00904193">
      <w:pPr>
        <w:spacing w:line="360" w:lineRule="auto"/>
      </w:pPr>
      <w:r w:rsidRPr="00904193">
        <w:t>Pl. Zwycięstwa</w:t>
      </w:r>
      <w:r w:rsidR="00CF7835" w:rsidRPr="00904193">
        <w:t xml:space="preserve"> </w:t>
      </w:r>
      <w:r w:rsidRPr="00904193">
        <w:t>13</w:t>
      </w:r>
    </w:p>
    <w:p w14:paraId="5AB49CEC" w14:textId="77777777" w:rsidR="00CF7835" w:rsidRPr="00904193" w:rsidRDefault="001A3F41" w:rsidP="00904193">
      <w:r w:rsidRPr="00904193">
        <w:t>32-005</w:t>
      </w:r>
      <w:r w:rsidR="00CF7835" w:rsidRPr="00904193">
        <w:t xml:space="preserve"> </w:t>
      </w:r>
      <w:r w:rsidRPr="00904193">
        <w:t>Niepołomice</w:t>
      </w:r>
    </w:p>
    <w:p w14:paraId="1B491C59" w14:textId="45FCBCB8" w:rsidR="00CF7835" w:rsidRPr="00904193" w:rsidRDefault="00CF7835" w:rsidP="00904193">
      <w:pPr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04193" w14:paraId="1B26D69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D1368E" w14:textId="77777777" w:rsidR="00CF7835" w:rsidRPr="00904193" w:rsidRDefault="00CF7835" w:rsidP="00904193">
            <w:pPr>
              <w:keepNext/>
              <w:spacing w:before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04193">
              <w:rPr>
                <w:b/>
                <w:spacing w:val="20"/>
              </w:rPr>
              <w:t>INFORMACJA Z OTWARCIA OFERT</w:t>
            </w:r>
          </w:p>
        </w:tc>
      </w:tr>
    </w:tbl>
    <w:p w14:paraId="3C02C24F" w14:textId="77777777" w:rsidR="00CF7835" w:rsidRPr="00904193" w:rsidRDefault="00CF7835" w:rsidP="00904193">
      <w:pPr>
        <w:pStyle w:val="Nagwek"/>
        <w:tabs>
          <w:tab w:val="clear" w:pos="4536"/>
        </w:tabs>
      </w:pPr>
      <w:r w:rsidRPr="00904193">
        <w:tab/>
        <w:t xml:space="preserve"> </w:t>
      </w:r>
    </w:p>
    <w:p w14:paraId="50E522AC" w14:textId="77777777" w:rsidR="00CF7835" w:rsidRPr="00904193" w:rsidRDefault="00CF7835" w:rsidP="00904193">
      <w:pPr>
        <w:spacing w:line="360" w:lineRule="auto"/>
        <w:jc w:val="both"/>
        <w:rPr>
          <w:rFonts w:eastAsia="Calibri"/>
          <w:lang w:eastAsia="en-US"/>
        </w:rPr>
      </w:pPr>
      <w:r w:rsidRPr="00904193">
        <w:rPr>
          <w:rFonts w:eastAsia="Calibri"/>
          <w:lang w:eastAsia="en-US"/>
        </w:rPr>
        <w:t xml:space="preserve">Dotyczy </w:t>
      </w:r>
      <w:r w:rsidRPr="00904193">
        <w:t>postępowania o udzielenie zamówienia publicznego</w:t>
      </w:r>
      <w:r w:rsidRPr="0090419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04193" w14:paraId="2153FB02" w14:textId="77777777" w:rsidTr="000C1C6D">
        <w:tc>
          <w:tcPr>
            <w:tcW w:w="2269" w:type="dxa"/>
          </w:tcPr>
          <w:p w14:paraId="016FEF63" w14:textId="77777777" w:rsidR="00CF7835" w:rsidRPr="0090419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04193">
              <w:t>Nazwa zamówienia:</w:t>
            </w:r>
          </w:p>
        </w:tc>
        <w:tc>
          <w:tcPr>
            <w:tcW w:w="6803" w:type="dxa"/>
          </w:tcPr>
          <w:p w14:paraId="3E3F66B5" w14:textId="77777777" w:rsidR="00CF7835" w:rsidRPr="00904193" w:rsidRDefault="001A3F4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04193">
              <w:rPr>
                <w:bCs/>
              </w:rPr>
              <w:t>Usługa publicznego transportu zbiorowego w ramach linii użyteczności publicznej na rzecz Miasta i Gminy Niepołomice</w:t>
            </w:r>
            <w:r w:rsidR="00CF7835" w:rsidRPr="00904193">
              <w:rPr>
                <w:bCs/>
              </w:rPr>
              <w:t>.</w:t>
            </w:r>
          </w:p>
        </w:tc>
      </w:tr>
      <w:tr w:rsidR="001A3F41" w:rsidRPr="00904193" w14:paraId="4308C8C7" w14:textId="77777777" w:rsidTr="000065F3">
        <w:tc>
          <w:tcPr>
            <w:tcW w:w="2269" w:type="dxa"/>
          </w:tcPr>
          <w:p w14:paraId="2DD14515" w14:textId="77777777" w:rsidR="001A3F41" w:rsidRPr="00904193" w:rsidRDefault="001A3F41" w:rsidP="000065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04193">
              <w:t>Numer referencyjny:</w:t>
            </w:r>
          </w:p>
        </w:tc>
        <w:tc>
          <w:tcPr>
            <w:tcW w:w="6803" w:type="dxa"/>
          </w:tcPr>
          <w:p w14:paraId="505409CC" w14:textId="77777777" w:rsidR="001A3F41" w:rsidRPr="00904193" w:rsidRDefault="001A3F41" w:rsidP="000065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04193">
              <w:rPr>
                <w:bCs/>
              </w:rPr>
              <w:t>ZP.271.29.2025</w:t>
            </w:r>
          </w:p>
        </w:tc>
      </w:tr>
    </w:tbl>
    <w:p w14:paraId="430B42D3" w14:textId="77777777" w:rsidR="00D665F5" w:rsidRPr="00904193" w:rsidRDefault="00D665F5" w:rsidP="00CF7835">
      <w:pPr>
        <w:spacing w:before="480" w:line="360" w:lineRule="auto"/>
        <w:jc w:val="both"/>
      </w:pPr>
      <w:r w:rsidRPr="00904193">
        <w:t>Zamawiający, działając na podstawie art. 22</w:t>
      </w:r>
      <w:r w:rsidR="00601802" w:rsidRPr="00904193">
        <w:t>2</w:t>
      </w:r>
      <w:r w:rsidRPr="00904193">
        <w:t xml:space="preserve"> ust. 5 </w:t>
      </w:r>
      <w:r w:rsidRPr="00904193">
        <w:rPr>
          <w:bCs/>
        </w:rPr>
        <w:t>ustawy z dnia 11 września 2019r. Prawo zamówień publicznych</w:t>
      </w:r>
      <w:r w:rsidRPr="00904193">
        <w:t xml:space="preserve"> </w:t>
      </w:r>
      <w:r w:rsidR="001A3F41" w:rsidRPr="00904193">
        <w:t>(</w:t>
      </w:r>
      <w:proofErr w:type="spellStart"/>
      <w:r w:rsidR="001A3F41" w:rsidRPr="00904193">
        <w:t>t.j</w:t>
      </w:r>
      <w:proofErr w:type="spellEnd"/>
      <w:r w:rsidR="001A3F41" w:rsidRPr="00904193">
        <w:t>. Dz. U. z 2024 poz. 1320)</w:t>
      </w:r>
      <w:r w:rsidR="00490DC0" w:rsidRPr="00904193">
        <w:t xml:space="preserve"> </w:t>
      </w:r>
      <w:r w:rsidRPr="00904193">
        <w:t>udostępnia</w:t>
      </w:r>
      <w:r w:rsidR="00F95C33" w:rsidRPr="00904193">
        <w:t xml:space="preserve"> </w:t>
      </w:r>
      <w:r w:rsidR="004C7E9B" w:rsidRPr="00904193">
        <w:t>informacj</w:t>
      </w:r>
      <w:r w:rsidR="00577BC6" w:rsidRPr="00904193">
        <w:t>ę</w:t>
      </w:r>
      <w:r w:rsidR="00035488" w:rsidRPr="00904193">
        <w:t xml:space="preserve"> z otwarcia ofert</w:t>
      </w:r>
      <w:r w:rsidR="00577BC6" w:rsidRPr="00904193">
        <w:t>.</w:t>
      </w:r>
    </w:p>
    <w:p w14:paraId="220F6BE6" w14:textId="77777777" w:rsidR="00A80738" w:rsidRPr="00904193" w:rsidRDefault="00D665F5" w:rsidP="00CF7835">
      <w:pPr>
        <w:spacing w:before="120" w:after="120" w:line="360" w:lineRule="auto"/>
        <w:jc w:val="both"/>
      </w:pPr>
      <w:r w:rsidRPr="00904193">
        <w:t>Podczas otwarcia ofert, mającego miejsce</w:t>
      </w:r>
      <w:r w:rsidR="00FF4AB1" w:rsidRPr="00904193">
        <w:t xml:space="preserve"> w dniu </w:t>
      </w:r>
      <w:r w:rsidR="001A3F41" w:rsidRPr="00904193">
        <w:t>02/10/2025</w:t>
      </w:r>
      <w:r w:rsidR="00FF4AB1" w:rsidRPr="00904193">
        <w:t xml:space="preserve"> o godz. </w:t>
      </w:r>
      <w:r w:rsidR="001A3F41" w:rsidRPr="00904193">
        <w:t>09:30</w:t>
      </w:r>
      <w:r w:rsidRPr="0090419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528"/>
        <w:gridCol w:w="2268"/>
      </w:tblGrid>
      <w:tr w:rsidR="00D665F5" w:rsidRPr="00904193" w14:paraId="3D777118" w14:textId="77777777" w:rsidTr="00904193">
        <w:tc>
          <w:tcPr>
            <w:tcW w:w="1276" w:type="dxa"/>
            <w:shd w:val="clear" w:color="auto" w:fill="F2F2F2"/>
            <w:vAlign w:val="center"/>
          </w:tcPr>
          <w:p w14:paraId="44AB28D3" w14:textId="77777777" w:rsidR="00D665F5" w:rsidRPr="00904193" w:rsidRDefault="00960CEB" w:rsidP="003F57CD">
            <w:pPr>
              <w:spacing w:before="120" w:after="120"/>
              <w:jc w:val="center"/>
            </w:pPr>
            <w:r w:rsidRPr="00904193">
              <w:t>O</w:t>
            </w:r>
            <w:r w:rsidR="00D665F5" w:rsidRPr="00904193">
              <w:t>fert</w:t>
            </w:r>
            <w:r w:rsidRPr="00904193">
              <w:t>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754A116C" w14:textId="77777777" w:rsidR="00D665F5" w:rsidRPr="00904193" w:rsidRDefault="00D665F5" w:rsidP="003F57CD">
            <w:pPr>
              <w:spacing w:before="120" w:after="120"/>
              <w:jc w:val="center"/>
            </w:pPr>
            <w:r w:rsidRPr="00904193">
              <w:t>Nazwa</w:t>
            </w:r>
            <w:r w:rsidR="003F57CD" w:rsidRPr="00904193">
              <w:t xml:space="preserve"> </w:t>
            </w:r>
            <w:r w:rsidRPr="00904193">
              <w:t>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58B5638" w14:textId="77777777" w:rsidR="00D665F5" w:rsidRPr="00904193" w:rsidRDefault="00D665F5" w:rsidP="003F57CD">
            <w:pPr>
              <w:spacing w:before="120" w:after="120"/>
              <w:jc w:val="center"/>
            </w:pPr>
            <w:r w:rsidRPr="00904193">
              <w:t>Cena oferty</w:t>
            </w:r>
          </w:p>
        </w:tc>
      </w:tr>
      <w:tr w:rsidR="001A3F41" w:rsidRPr="00904193" w14:paraId="11D041FB" w14:textId="77777777" w:rsidTr="00904193">
        <w:tc>
          <w:tcPr>
            <w:tcW w:w="1276" w:type="dxa"/>
            <w:vAlign w:val="center"/>
          </w:tcPr>
          <w:p w14:paraId="2A3A7BE3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1</w:t>
            </w:r>
          </w:p>
        </w:tc>
        <w:tc>
          <w:tcPr>
            <w:tcW w:w="5528" w:type="dxa"/>
          </w:tcPr>
          <w:p w14:paraId="20AF88F6" w14:textId="7A408E17" w:rsidR="001A3F41" w:rsidRPr="00904193" w:rsidRDefault="001A3F41" w:rsidP="000065F3">
            <w:pPr>
              <w:spacing w:before="80" w:after="40"/>
            </w:pPr>
            <w:r w:rsidRPr="00904193">
              <w:t>TRANSPORT OSOBOWY MINI BUS A</w:t>
            </w:r>
            <w:r w:rsidR="00904193" w:rsidRPr="00904193">
              <w:t xml:space="preserve">ndrzej </w:t>
            </w:r>
            <w:r w:rsidR="00904193">
              <w:t>D</w:t>
            </w:r>
            <w:r w:rsidR="00904193" w:rsidRPr="00904193">
              <w:t>omagała</w:t>
            </w:r>
          </w:p>
          <w:p w14:paraId="09260283" w14:textId="7611E459" w:rsidR="001A3F41" w:rsidRPr="00904193" w:rsidRDefault="001A3F41" w:rsidP="000065F3">
            <w:r w:rsidRPr="00904193">
              <w:t>C</w:t>
            </w:r>
            <w:r w:rsidR="00904193" w:rsidRPr="00904193">
              <w:t>zuszów</w:t>
            </w:r>
            <w:r w:rsidRPr="00904193">
              <w:t xml:space="preserve"> </w:t>
            </w:r>
            <w:r w:rsidRPr="00904193">
              <w:t>9</w:t>
            </w:r>
            <w:r w:rsidRPr="00904193">
              <w:t xml:space="preserve"> </w:t>
            </w:r>
          </w:p>
          <w:p w14:paraId="123B1776" w14:textId="625DB583" w:rsidR="001A3F41" w:rsidRPr="00904193" w:rsidRDefault="001A3F41" w:rsidP="000065F3">
            <w:pPr>
              <w:spacing w:after="80"/>
              <w:jc w:val="both"/>
            </w:pPr>
            <w:r w:rsidRPr="00904193">
              <w:t>32-112</w:t>
            </w:r>
            <w:r w:rsidRPr="00904193">
              <w:t xml:space="preserve"> </w:t>
            </w:r>
            <w:r w:rsidRPr="00904193">
              <w:t>K</w:t>
            </w:r>
            <w:r w:rsidR="00904193" w:rsidRPr="00904193">
              <w:t>limontów</w:t>
            </w:r>
          </w:p>
        </w:tc>
        <w:tc>
          <w:tcPr>
            <w:tcW w:w="2268" w:type="dxa"/>
            <w:vAlign w:val="center"/>
          </w:tcPr>
          <w:p w14:paraId="7FFFC25C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19 348 355.20 zł</w:t>
            </w:r>
          </w:p>
        </w:tc>
      </w:tr>
      <w:tr w:rsidR="001A3F41" w:rsidRPr="00904193" w14:paraId="76D96260" w14:textId="77777777" w:rsidTr="00904193">
        <w:tc>
          <w:tcPr>
            <w:tcW w:w="1276" w:type="dxa"/>
            <w:vAlign w:val="center"/>
          </w:tcPr>
          <w:p w14:paraId="7D7FE5B7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2</w:t>
            </w:r>
          </w:p>
        </w:tc>
        <w:tc>
          <w:tcPr>
            <w:tcW w:w="5528" w:type="dxa"/>
          </w:tcPr>
          <w:p w14:paraId="2E9C8BC7" w14:textId="77777777" w:rsidR="001A3F41" w:rsidRPr="00904193" w:rsidRDefault="001A3F41" w:rsidP="000065F3">
            <w:pPr>
              <w:spacing w:before="80" w:after="40"/>
            </w:pPr>
            <w:r w:rsidRPr="00904193">
              <w:t>AD Transport Krajowy i Międzynarodowy Agnieszka Domagała</w:t>
            </w:r>
          </w:p>
          <w:p w14:paraId="436FE92D" w14:textId="77777777" w:rsidR="00904193" w:rsidRPr="00904193" w:rsidRDefault="00904193" w:rsidP="00904193">
            <w:r w:rsidRPr="00904193">
              <w:t xml:space="preserve">Czuszów 9 </w:t>
            </w:r>
          </w:p>
          <w:p w14:paraId="2C0AB269" w14:textId="37514CC6" w:rsidR="001A3F41" w:rsidRPr="00904193" w:rsidRDefault="00904193" w:rsidP="00904193">
            <w:pPr>
              <w:spacing w:after="80"/>
              <w:jc w:val="both"/>
            </w:pPr>
            <w:r w:rsidRPr="00904193">
              <w:t>32-112 Klimontów</w:t>
            </w:r>
          </w:p>
        </w:tc>
        <w:tc>
          <w:tcPr>
            <w:tcW w:w="2268" w:type="dxa"/>
            <w:vAlign w:val="center"/>
          </w:tcPr>
          <w:p w14:paraId="316B278F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20 740 323.20 zł</w:t>
            </w:r>
          </w:p>
        </w:tc>
      </w:tr>
      <w:tr w:rsidR="001A3F41" w:rsidRPr="00904193" w14:paraId="27B2A74C" w14:textId="77777777" w:rsidTr="00904193">
        <w:tc>
          <w:tcPr>
            <w:tcW w:w="1276" w:type="dxa"/>
            <w:vAlign w:val="center"/>
          </w:tcPr>
          <w:p w14:paraId="0C9FFD61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3</w:t>
            </w:r>
          </w:p>
        </w:tc>
        <w:tc>
          <w:tcPr>
            <w:tcW w:w="5528" w:type="dxa"/>
          </w:tcPr>
          <w:p w14:paraId="70C8397E" w14:textId="77777777" w:rsidR="001A3F41" w:rsidRPr="00904193" w:rsidRDefault="001A3F41" w:rsidP="000065F3">
            <w:pPr>
              <w:spacing w:before="80" w:after="40"/>
            </w:pPr>
            <w:r w:rsidRPr="00904193">
              <w:t>Transport Osobowy "AD-BUS" Angelika Domagała-Luty</w:t>
            </w:r>
          </w:p>
          <w:p w14:paraId="4C528D03" w14:textId="77777777" w:rsidR="001A3F41" w:rsidRPr="00904193" w:rsidRDefault="001A3F41" w:rsidP="000065F3">
            <w:r w:rsidRPr="00904193">
              <w:t>Czuszów</w:t>
            </w:r>
            <w:r w:rsidRPr="00904193">
              <w:t xml:space="preserve"> </w:t>
            </w:r>
            <w:r w:rsidRPr="00904193">
              <w:t>9</w:t>
            </w:r>
            <w:r w:rsidRPr="00904193">
              <w:t xml:space="preserve"> </w:t>
            </w:r>
          </w:p>
          <w:p w14:paraId="15F877D8" w14:textId="77777777" w:rsidR="001A3F41" w:rsidRPr="00904193" w:rsidRDefault="001A3F41" w:rsidP="000065F3">
            <w:pPr>
              <w:spacing w:after="80"/>
              <w:jc w:val="both"/>
            </w:pPr>
            <w:r w:rsidRPr="00904193">
              <w:t>32-112</w:t>
            </w:r>
            <w:r w:rsidRPr="00904193">
              <w:t xml:space="preserve"> </w:t>
            </w:r>
            <w:r w:rsidRPr="00904193">
              <w:t>Klimontów</w:t>
            </w:r>
          </w:p>
        </w:tc>
        <w:tc>
          <w:tcPr>
            <w:tcW w:w="2268" w:type="dxa"/>
            <w:vAlign w:val="center"/>
          </w:tcPr>
          <w:p w14:paraId="781A6571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26 168 998.40 zł</w:t>
            </w:r>
          </w:p>
        </w:tc>
      </w:tr>
      <w:tr w:rsidR="001A3F41" w:rsidRPr="00904193" w14:paraId="36490FC3" w14:textId="77777777" w:rsidTr="00904193">
        <w:tc>
          <w:tcPr>
            <w:tcW w:w="1276" w:type="dxa"/>
            <w:vAlign w:val="center"/>
          </w:tcPr>
          <w:p w14:paraId="0BC8E335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4</w:t>
            </w:r>
          </w:p>
        </w:tc>
        <w:tc>
          <w:tcPr>
            <w:tcW w:w="5528" w:type="dxa"/>
          </w:tcPr>
          <w:p w14:paraId="34C11E81" w14:textId="77777777" w:rsidR="001A3F41" w:rsidRPr="00904193" w:rsidRDefault="001A3F41" w:rsidP="000065F3">
            <w:pPr>
              <w:spacing w:before="80" w:after="40"/>
            </w:pPr>
            <w:r w:rsidRPr="00904193">
              <w:t>Mat Pol Mateusz Surówka</w:t>
            </w:r>
          </w:p>
          <w:p w14:paraId="6FBC01D1" w14:textId="77777777" w:rsidR="001A3F41" w:rsidRPr="00904193" w:rsidRDefault="001A3F41" w:rsidP="000065F3">
            <w:r w:rsidRPr="00904193">
              <w:t>Szczygłów</w:t>
            </w:r>
            <w:r w:rsidRPr="00904193">
              <w:t xml:space="preserve"> </w:t>
            </w:r>
            <w:r w:rsidRPr="00904193">
              <w:t>71</w:t>
            </w:r>
            <w:r w:rsidRPr="00904193">
              <w:t xml:space="preserve"> </w:t>
            </w:r>
          </w:p>
          <w:p w14:paraId="1A9EAFA8" w14:textId="67A5D438" w:rsidR="001A3F41" w:rsidRPr="00904193" w:rsidRDefault="001A3F41" w:rsidP="000065F3">
            <w:pPr>
              <w:spacing w:after="80"/>
              <w:jc w:val="both"/>
            </w:pPr>
            <w:r w:rsidRPr="00904193">
              <w:t>32-020</w:t>
            </w:r>
            <w:r w:rsidRPr="00904193">
              <w:t xml:space="preserve"> </w:t>
            </w:r>
            <w:r w:rsidR="00904193">
              <w:t>Wieliczka</w:t>
            </w:r>
          </w:p>
        </w:tc>
        <w:tc>
          <w:tcPr>
            <w:tcW w:w="2268" w:type="dxa"/>
            <w:vAlign w:val="center"/>
          </w:tcPr>
          <w:p w14:paraId="54C575E7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19 209 158.40 zł</w:t>
            </w:r>
          </w:p>
        </w:tc>
      </w:tr>
      <w:tr w:rsidR="001A3F41" w:rsidRPr="00904193" w14:paraId="2006AC5F" w14:textId="77777777" w:rsidTr="00904193">
        <w:tc>
          <w:tcPr>
            <w:tcW w:w="1276" w:type="dxa"/>
            <w:vAlign w:val="center"/>
          </w:tcPr>
          <w:p w14:paraId="2BEE7472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5</w:t>
            </w:r>
          </w:p>
        </w:tc>
        <w:tc>
          <w:tcPr>
            <w:tcW w:w="5528" w:type="dxa"/>
          </w:tcPr>
          <w:p w14:paraId="75F613A0" w14:textId="77777777" w:rsidR="001A3F41" w:rsidRPr="00904193" w:rsidRDefault="001A3F41" w:rsidP="000065F3">
            <w:pPr>
              <w:spacing w:before="80" w:after="40"/>
            </w:pPr>
            <w:r w:rsidRPr="00904193">
              <w:t xml:space="preserve">Firma Przewozowa </w:t>
            </w:r>
            <w:proofErr w:type="spellStart"/>
            <w:r w:rsidRPr="00904193">
              <w:t>Michalus</w:t>
            </w:r>
            <w:proofErr w:type="spellEnd"/>
            <w:r w:rsidRPr="00904193">
              <w:t xml:space="preserve"> </w:t>
            </w:r>
            <w:proofErr w:type="spellStart"/>
            <w:r w:rsidRPr="00904193">
              <w:t>Michal</w:t>
            </w:r>
            <w:proofErr w:type="spellEnd"/>
            <w:r w:rsidRPr="00904193">
              <w:t xml:space="preserve"> Bodzioch</w:t>
            </w:r>
          </w:p>
          <w:p w14:paraId="7C5BD5A3" w14:textId="77777777" w:rsidR="001A3F41" w:rsidRPr="00904193" w:rsidRDefault="001A3F41" w:rsidP="000065F3">
            <w:r w:rsidRPr="00904193">
              <w:t>Dziekanowice</w:t>
            </w:r>
            <w:r w:rsidRPr="00904193">
              <w:t xml:space="preserve"> </w:t>
            </w:r>
            <w:r w:rsidRPr="00904193">
              <w:t>49</w:t>
            </w:r>
            <w:r w:rsidRPr="00904193">
              <w:t xml:space="preserve"> </w:t>
            </w:r>
          </w:p>
          <w:p w14:paraId="6A1FB96F" w14:textId="77777777" w:rsidR="001A3F41" w:rsidRPr="00904193" w:rsidRDefault="001A3F41" w:rsidP="000065F3">
            <w:pPr>
              <w:spacing w:after="80"/>
              <w:jc w:val="both"/>
            </w:pPr>
            <w:r w:rsidRPr="00904193">
              <w:t>32-410</w:t>
            </w:r>
            <w:r w:rsidRPr="00904193">
              <w:t xml:space="preserve"> </w:t>
            </w:r>
            <w:r w:rsidRPr="00904193">
              <w:t>Dobczyce</w:t>
            </w:r>
          </w:p>
        </w:tc>
        <w:tc>
          <w:tcPr>
            <w:tcW w:w="2268" w:type="dxa"/>
            <w:vAlign w:val="center"/>
          </w:tcPr>
          <w:p w14:paraId="5E19D4D4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20 211 375.36 zł</w:t>
            </w:r>
          </w:p>
        </w:tc>
      </w:tr>
      <w:tr w:rsidR="001A3F41" w:rsidRPr="00904193" w14:paraId="5FDD333F" w14:textId="77777777" w:rsidTr="00904193">
        <w:tc>
          <w:tcPr>
            <w:tcW w:w="1276" w:type="dxa"/>
            <w:vAlign w:val="center"/>
          </w:tcPr>
          <w:p w14:paraId="3B0F8CCF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6</w:t>
            </w:r>
          </w:p>
        </w:tc>
        <w:tc>
          <w:tcPr>
            <w:tcW w:w="5528" w:type="dxa"/>
          </w:tcPr>
          <w:p w14:paraId="5E99A1F0" w14:textId="77777777" w:rsidR="001A3F41" w:rsidRPr="00904193" w:rsidRDefault="001A3F41" w:rsidP="000065F3">
            <w:pPr>
              <w:spacing w:before="80" w:after="40"/>
            </w:pPr>
            <w:r w:rsidRPr="00904193">
              <w:t xml:space="preserve">Jarosława </w:t>
            </w:r>
            <w:proofErr w:type="spellStart"/>
            <w:r w:rsidRPr="00904193">
              <w:t>Kordaszewska</w:t>
            </w:r>
            <w:proofErr w:type="spellEnd"/>
          </w:p>
          <w:p w14:paraId="46E64BA1" w14:textId="77777777" w:rsidR="001A3F41" w:rsidRPr="00904193" w:rsidRDefault="001A3F41" w:rsidP="000065F3">
            <w:r w:rsidRPr="00904193">
              <w:t>Przeginia</w:t>
            </w:r>
            <w:r w:rsidRPr="00904193">
              <w:t xml:space="preserve"> </w:t>
            </w:r>
            <w:r w:rsidRPr="00904193">
              <w:t>335A</w:t>
            </w:r>
            <w:r w:rsidRPr="00904193">
              <w:t xml:space="preserve"> </w:t>
            </w:r>
          </w:p>
          <w:p w14:paraId="0BF0385B" w14:textId="77777777" w:rsidR="001A3F41" w:rsidRPr="00904193" w:rsidRDefault="001A3F41" w:rsidP="000065F3">
            <w:pPr>
              <w:spacing w:after="80"/>
              <w:jc w:val="both"/>
            </w:pPr>
            <w:r w:rsidRPr="00904193">
              <w:t>32-049</w:t>
            </w:r>
            <w:r w:rsidRPr="00904193">
              <w:t xml:space="preserve"> </w:t>
            </w:r>
            <w:r w:rsidRPr="00904193">
              <w:t>Przeginia</w:t>
            </w:r>
          </w:p>
        </w:tc>
        <w:tc>
          <w:tcPr>
            <w:tcW w:w="2268" w:type="dxa"/>
            <w:vAlign w:val="center"/>
          </w:tcPr>
          <w:p w14:paraId="19AEBEDF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23 440 741.12 zł</w:t>
            </w:r>
          </w:p>
        </w:tc>
      </w:tr>
      <w:tr w:rsidR="001A3F41" w:rsidRPr="00904193" w14:paraId="7DFA06F4" w14:textId="77777777" w:rsidTr="00904193">
        <w:tc>
          <w:tcPr>
            <w:tcW w:w="1276" w:type="dxa"/>
            <w:vAlign w:val="center"/>
          </w:tcPr>
          <w:p w14:paraId="4403E79B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7</w:t>
            </w:r>
          </w:p>
        </w:tc>
        <w:tc>
          <w:tcPr>
            <w:tcW w:w="5528" w:type="dxa"/>
          </w:tcPr>
          <w:p w14:paraId="64D8F87A" w14:textId="77777777" w:rsidR="001A3F41" w:rsidRPr="00904193" w:rsidRDefault="001A3F41" w:rsidP="000065F3">
            <w:pPr>
              <w:spacing w:before="80" w:after="40"/>
            </w:pPr>
            <w:r w:rsidRPr="00904193">
              <w:t>"ADAM-TOURS" Sp. z o.o.</w:t>
            </w:r>
          </w:p>
          <w:p w14:paraId="72C151FC" w14:textId="77777777" w:rsidR="001A3F41" w:rsidRPr="00904193" w:rsidRDefault="001A3F41" w:rsidP="000065F3">
            <w:r w:rsidRPr="00904193">
              <w:t xml:space="preserve">ul. Stare </w:t>
            </w:r>
            <w:proofErr w:type="spellStart"/>
            <w:r w:rsidRPr="00904193">
              <w:t>Wiślisko</w:t>
            </w:r>
            <w:proofErr w:type="spellEnd"/>
            <w:r w:rsidRPr="00904193">
              <w:t xml:space="preserve"> </w:t>
            </w:r>
            <w:r w:rsidRPr="00904193">
              <w:t>31</w:t>
            </w:r>
            <w:r w:rsidRPr="00904193">
              <w:t xml:space="preserve"> </w:t>
            </w:r>
          </w:p>
          <w:p w14:paraId="7D731F70" w14:textId="77777777" w:rsidR="001A3F41" w:rsidRPr="00904193" w:rsidRDefault="001A3F41" w:rsidP="000065F3">
            <w:pPr>
              <w:spacing w:after="80"/>
              <w:jc w:val="both"/>
            </w:pPr>
            <w:r w:rsidRPr="00904193">
              <w:t>31-979</w:t>
            </w:r>
            <w:r w:rsidRPr="00904193">
              <w:t xml:space="preserve"> </w:t>
            </w:r>
            <w:r w:rsidRPr="00904193">
              <w:t>Kraków</w:t>
            </w:r>
          </w:p>
        </w:tc>
        <w:tc>
          <w:tcPr>
            <w:tcW w:w="2268" w:type="dxa"/>
            <w:vAlign w:val="center"/>
          </w:tcPr>
          <w:p w14:paraId="448A054C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27 421 769.00 zł</w:t>
            </w:r>
          </w:p>
        </w:tc>
      </w:tr>
      <w:tr w:rsidR="001A3F41" w:rsidRPr="00904193" w14:paraId="472DD0F9" w14:textId="77777777" w:rsidTr="00904193">
        <w:tc>
          <w:tcPr>
            <w:tcW w:w="1276" w:type="dxa"/>
            <w:vAlign w:val="center"/>
          </w:tcPr>
          <w:p w14:paraId="7BE9B061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8</w:t>
            </w:r>
          </w:p>
        </w:tc>
        <w:tc>
          <w:tcPr>
            <w:tcW w:w="5528" w:type="dxa"/>
          </w:tcPr>
          <w:p w14:paraId="4F206F40" w14:textId="4EF8AAFA" w:rsidR="001A3F41" w:rsidRPr="00904193" w:rsidRDefault="001A3F41" w:rsidP="000065F3">
            <w:pPr>
              <w:spacing w:before="80" w:after="40"/>
            </w:pPr>
            <w:r w:rsidRPr="00904193">
              <w:t xml:space="preserve">JKA BUS </w:t>
            </w:r>
            <w:r w:rsidR="00904193">
              <w:t>Sp. z o.o</w:t>
            </w:r>
          </w:p>
          <w:p w14:paraId="2A58C763" w14:textId="228CD2A4" w:rsidR="001A3F41" w:rsidRPr="00904193" w:rsidRDefault="00904193" w:rsidP="000065F3">
            <w:r>
              <w:t xml:space="preserve">Ul. </w:t>
            </w:r>
            <w:r w:rsidR="001A3F41" w:rsidRPr="00904193">
              <w:t>Pogodna</w:t>
            </w:r>
            <w:r w:rsidR="001A3F41" w:rsidRPr="00904193">
              <w:t xml:space="preserve"> </w:t>
            </w:r>
            <w:r w:rsidR="001A3F41" w:rsidRPr="00904193">
              <w:t>10</w:t>
            </w:r>
          </w:p>
          <w:p w14:paraId="2AE5F257" w14:textId="77777777" w:rsidR="001A3F41" w:rsidRPr="00904193" w:rsidRDefault="001A3F41" w:rsidP="000065F3">
            <w:pPr>
              <w:spacing w:after="80"/>
              <w:jc w:val="both"/>
            </w:pPr>
            <w:r w:rsidRPr="00904193">
              <w:t>32-048</w:t>
            </w:r>
            <w:r w:rsidRPr="00904193">
              <w:t xml:space="preserve"> </w:t>
            </w:r>
            <w:r w:rsidRPr="00904193">
              <w:t>Jerzmanowice</w:t>
            </w:r>
          </w:p>
        </w:tc>
        <w:tc>
          <w:tcPr>
            <w:tcW w:w="2268" w:type="dxa"/>
            <w:vAlign w:val="center"/>
          </w:tcPr>
          <w:p w14:paraId="528EB11F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20 656 805.12 zł</w:t>
            </w:r>
          </w:p>
        </w:tc>
      </w:tr>
      <w:tr w:rsidR="001A3F41" w:rsidRPr="00904193" w14:paraId="56E7E0D3" w14:textId="77777777" w:rsidTr="00904193">
        <w:tc>
          <w:tcPr>
            <w:tcW w:w="1276" w:type="dxa"/>
            <w:vAlign w:val="center"/>
          </w:tcPr>
          <w:p w14:paraId="43B6AAB6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9</w:t>
            </w:r>
          </w:p>
        </w:tc>
        <w:tc>
          <w:tcPr>
            <w:tcW w:w="5528" w:type="dxa"/>
          </w:tcPr>
          <w:p w14:paraId="51BFE22E" w14:textId="6250B0BE" w:rsidR="001A3F41" w:rsidRPr="00904193" w:rsidRDefault="001A3F41" w:rsidP="000065F3">
            <w:pPr>
              <w:spacing w:before="80" w:after="40"/>
            </w:pPr>
            <w:r w:rsidRPr="00904193">
              <w:t xml:space="preserve">RAFA INVEST </w:t>
            </w:r>
            <w:r w:rsidR="00904193">
              <w:t>S</w:t>
            </w:r>
            <w:r w:rsidR="00904193" w:rsidRPr="00904193">
              <w:t>p. z o.o.</w:t>
            </w:r>
          </w:p>
          <w:p w14:paraId="4954E54A" w14:textId="77777777" w:rsidR="001A3F41" w:rsidRPr="00904193" w:rsidRDefault="001A3F41" w:rsidP="000065F3">
            <w:r w:rsidRPr="00904193">
              <w:t>ul. Bolesława Limanowskiego</w:t>
            </w:r>
            <w:r w:rsidRPr="00904193">
              <w:t xml:space="preserve"> </w:t>
            </w:r>
            <w:r w:rsidRPr="00904193">
              <w:t>3/48</w:t>
            </w:r>
            <w:r w:rsidRPr="00904193">
              <w:t xml:space="preserve"> </w:t>
            </w:r>
          </w:p>
          <w:p w14:paraId="58ED14E8" w14:textId="77777777" w:rsidR="001A3F41" w:rsidRPr="00904193" w:rsidRDefault="001A3F41" w:rsidP="000065F3">
            <w:pPr>
              <w:spacing w:after="80"/>
              <w:jc w:val="both"/>
            </w:pPr>
            <w:r w:rsidRPr="00904193">
              <w:t>33-300</w:t>
            </w:r>
            <w:r w:rsidRPr="00904193">
              <w:t xml:space="preserve"> </w:t>
            </w:r>
            <w:r w:rsidRPr="00904193">
              <w:t>Nowy Sącz</w:t>
            </w:r>
          </w:p>
        </w:tc>
        <w:tc>
          <w:tcPr>
            <w:tcW w:w="2268" w:type="dxa"/>
            <w:vAlign w:val="center"/>
          </w:tcPr>
          <w:p w14:paraId="1A47FDFF" w14:textId="77777777" w:rsidR="001A3F41" w:rsidRPr="00904193" w:rsidRDefault="001A3F41" w:rsidP="000065F3">
            <w:pPr>
              <w:spacing w:before="80" w:after="80"/>
              <w:jc w:val="center"/>
            </w:pPr>
            <w:r w:rsidRPr="00904193">
              <w:t>19 507 042.10 zł</w:t>
            </w:r>
          </w:p>
        </w:tc>
      </w:tr>
    </w:tbl>
    <w:p w14:paraId="2DEF8CD2" w14:textId="77777777" w:rsidR="00904193" w:rsidRDefault="00904193" w:rsidP="00904193">
      <w:pPr>
        <w:jc w:val="right"/>
      </w:pPr>
    </w:p>
    <w:p w14:paraId="6C9207A0" w14:textId="77777777" w:rsidR="00904193" w:rsidRDefault="00904193" w:rsidP="00904193">
      <w:pPr>
        <w:jc w:val="right"/>
      </w:pPr>
    </w:p>
    <w:p w14:paraId="40A248E6" w14:textId="441DBC62" w:rsidR="00C236D3" w:rsidRPr="00904193" w:rsidRDefault="00C236D3" w:rsidP="00904193">
      <w:pPr>
        <w:jc w:val="right"/>
      </w:pPr>
    </w:p>
    <w:sectPr w:rsidR="00C236D3" w:rsidRPr="00904193" w:rsidSect="0090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851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96D1E" w14:textId="77777777" w:rsidR="00891115" w:rsidRDefault="00891115">
      <w:r>
        <w:separator/>
      </w:r>
    </w:p>
  </w:endnote>
  <w:endnote w:type="continuationSeparator" w:id="0">
    <w:p w14:paraId="026989F7" w14:textId="77777777" w:rsidR="00891115" w:rsidRDefault="00891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C98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3608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267E5" w14:textId="77777777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7DF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E45C79" w14:textId="77777777" w:rsidR="009F189D" w:rsidRDefault="009F189D">
    <w:pPr>
      <w:pStyle w:val="Stopka"/>
      <w:tabs>
        <w:tab w:val="clear" w:pos="4536"/>
      </w:tabs>
      <w:jc w:val="center"/>
    </w:pPr>
  </w:p>
  <w:p w14:paraId="40BC5F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81DF8" w14:textId="77777777" w:rsidR="00891115" w:rsidRDefault="00891115">
      <w:r>
        <w:separator/>
      </w:r>
    </w:p>
  </w:footnote>
  <w:footnote w:type="continuationSeparator" w:id="0">
    <w:p w14:paraId="79AA5A48" w14:textId="77777777" w:rsidR="00891115" w:rsidRDefault="00891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B7598" w14:textId="77777777" w:rsidR="001A3F41" w:rsidRDefault="001A3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B42A8" w14:textId="77777777" w:rsidR="001A3F41" w:rsidRDefault="001A3F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A6FB" w14:textId="77777777" w:rsidR="001A3F41" w:rsidRDefault="001A3F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15"/>
    <w:rsid w:val="00007727"/>
    <w:rsid w:val="00017720"/>
    <w:rsid w:val="00035488"/>
    <w:rsid w:val="000C1C6D"/>
    <w:rsid w:val="000D7F25"/>
    <w:rsid w:val="000E00E5"/>
    <w:rsid w:val="001146A4"/>
    <w:rsid w:val="00173B20"/>
    <w:rsid w:val="001A3F41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1115"/>
    <w:rsid w:val="008A26A5"/>
    <w:rsid w:val="008F318B"/>
    <w:rsid w:val="00904193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921A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D48D6"/>
  <w15:chartTrackingRefBased/>
  <w15:docId w15:val="{DFE61581-D097-41D7-9903-B2288AF9B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2025-10-02T15:45:00Z</cp:lastPrinted>
  <dcterms:created xsi:type="dcterms:W3CDTF">2025-10-02T15:45:00Z</dcterms:created>
  <dcterms:modified xsi:type="dcterms:W3CDTF">2025-10-02T15:45:00Z</dcterms:modified>
</cp:coreProperties>
</file>