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7536A0" w:rsidRPr="007536A0" w14:paraId="2CDD9D6A" w14:textId="77777777" w:rsidTr="0048596E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"/>
              <w:gridCol w:w="10121"/>
            </w:tblGrid>
            <w:tr w:rsidR="007536A0" w:rsidRPr="007536A0" w14:paraId="4E0C0262" w14:textId="77777777" w:rsidTr="0048596E">
              <w:trPr>
                <w:trHeight w:val="790"/>
                <w:jc w:val="center"/>
              </w:trPr>
              <w:tc>
                <w:tcPr>
                  <w:tcW w:w="80" w:type="dxa"/>
                </w:tcPr>
                <w:p w14:paraId="52219DC9" w14:textId="77777777" w:rsidR="007536A0" w:rsidRPr="007536A0" w:rsidRDefault="007536A0" w:rsidP="0048596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203722614"/>
                  <w:bookmarkStart w:id="1" w:name="_Hlk60301409"/>
                </w:p>
              </w:tc>
              <w:tc>
                <w:tcPr>
                  <w:tcW w:w="10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AF16D6" w14:textId="0FC8A0EC" w:rsidR="007536A0" w:rsidRPr="007536A0" w:rsidRDefault="00F075F0" w:rsidP="0048596E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drawing>
                      <wp:inline distT="0" distB="0" distL="0" distR="0" wp14:anchorId="7C8640EA" wp14:editId="3626F66E">
                        <wp:extent cx="6705600" cy="541020"/>
                        <wp:effectExtent l="0" t="0" r="0" b="0"/>
                        <wp:docPr id="1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05600" cy="5410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DC44025" w14:textId="77777777" w:rsidR="007536A0" w:rsidRPr="007536A0" w:rsidRDefault="007536A0" w:rsidP="0048596E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bookmarkEnd w:id="0"/>
    <w:p w14:paraId="54FC5EF1" w14:textId="13EA0FD8" w:rsidR="00025386" w:rsidRPr="007536A0" w:rsidRDefault="00657A47" w:rsidP="007536A0">
      <w:pPr>
        <w:pStyle w:val="Nagwek4"/>
        <w:spacing w:line="276" w:lineRule="auto"/>
        <w:rPr>
          <w:bCs/>
          <w:i w:val="0"/>
          <w:sz w:val="20"/>
        </w:rPr>
      </w:pPr>
      <w:r w:rsidRPr="007536A0">
        <w:rPr>
          <w:bCs/>
          <w:i w:val="0"/>
          <w:sz w:val="20"/>
        </w:rPr>
        <w:t xml:space="preserve">Załącznik nr </w:t>
      </w:r>
      <w:r w:rsidR="007536A0" w:rsidRPr="007536A0">
        <w:rPr>
          <w:bCs/>
          <w:i w:val="0"/>
          <w:sz w:val="20"/>
        </w:rPr>
        <w:t>4</w:t>
      </w:r>
      <w:r w:rsidR="007666D6" w:rsidRPr="007536A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536A0" w14:paraId="66CFE00D" w14:textId="77777777" w:rsidTr="00467CA2">
        <w:tc>
          <w:tcPr>
            <w:tcW w:w="2800" w:type="dxa"/>
          </w:tcPr>
          <w:p w14:paraId="70D32C00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536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4BDDC7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881D25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D2E609" w14:textId="77777777" w:rsidR="00D520D3" w:rsidRPr="007536A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7536A0" w14:paraId="47871C3B" w14:textId="77777777" w:rsidTr="00467CA2">
        <w:tc>
          <w:tcPr>
            <w:tcW w:w="2800" w:type="dxa"/>
          </w:tcPr>
          <w:p w14:paraId="4FD34B6E" w14:textId="77777777" w:rsidR="00D520D3" w:rsidRPr="007536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801ACB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4B44E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EAE07" w14:textId="77777777" w:rsidR="00D520D3" w:rsidRPr="007536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536A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552ED89" w14:textId="77777777" w:rsidR="00B62AD0" w:rsidRPr="007536A0" w:rsidRDefault="00B62AD0" w:rsidP="007536A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7536A0" w14:paraId="420C3A1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6F5C09" w14:textId="77777777" w:rsidR="00053927" w:rsidRPr="007536A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02AB91C" w14:textId="77777777" w:rsidR="00053927" w:rsidRPr="007536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536A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536A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536A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1E6DA8" w14:textId="04E54E1C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536A0">
        <w:rPr>
          <w:rFonts w:ascii="Times New Roman" w:hAnsi="Times New Roman"/>
          <w:sz w:val="20"/>
          <w:szCs w:val="20"/>
        </w:rPr>
        <w:t xml:space="preserve"> ustawy </w:t>
      </w:r>
      <w:r w:rsidR="00EF3368" w:rsidRPr="007536A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7449A" w:rsidRPr="007536A0">
        <w:rPr>
          <w:rFonts w:ascii="Times New Roman" w:hAnsi="Times New Roman"/>
          <w:sz w:val="20"/>
          <w:szCs w:val="20"/>
        </w:rPr>
        <w:t>(</w:t>
      </w:r>
      <w:proofErr w:type="spellStart"/>
      <w:r w:rsidR="0057449A" w:rsidRPr="007536A0">
        <w:rPr>
          <w:rFonts w:ascii="Times New Roman" w:hAnsi="Times New Roman"/>
          <w:sz w:val="20"/>
          <w:szCs w:val="20"/>
        </w:rPr>
        <w:t>t.j</w:t>
      </w:r>
      <w:proofErr w:type="spellEnd"/>
      <w:r w:rsidR="0057449A" w:rsidRPr="007536A0">
        <w:rPr>
          <w:rFonts w:ascii="Times New Roman" w:hAnsi="Times New Roman"/>
          <w:sz w:val="20"/>
          <w:szCs w:val="20"/>
        </w:rPr>
        <w:t>. Dz. U. z 2024 poz. 1320)</w:t>
      </w:r>
      <w:r w:rsidR="00E27ABB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536A0" w14:paraId="02903134" w14:textId="77777777" w:rsidTr="00467CA2">
        <w:tc>
          <w:tcPr>
            <w:tcW w:w="2269" w:type="dxa"/>
          </w:tcPr>
          <w:p w14:paraId="2C61C14A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5791456" w14:textId="4C065291" w:rsidR="007536A0" w:rsidRDefault="003E12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E120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Zakup kursów zawodowych dla nauczycieli Centrum Kształcenia Zawodowego i Ustawicznego  w Niepołomicach oraz kursów zawodowych dla uczniów Centrum Kształcenia Zawodowego i Ustawicznego </w:t>
            </w:r>
            <w:r w:rsidR="00482F9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w </w:t>
            </w:r>
            <w:r w:rsidRPr="003E120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Niepołomicach w ramach projektu pod nazwą: Rozwijanie umiejętności zawodowych uczniów oraz kadry pedagogicznej szkół prowadzących kształcenie zawodowe w Niepołomicach.</w:t>
            </w:r>
          </w:p>
          <w:p w14:paraId="3D410601" w14:textId="2272F050" w:rsidR="004C1D88" w:rsidRPr="007536A0" w:rsidRDefault="004C1D8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nr:  …………………….</w:t>
            </w:r>
          </w:p>
        </w:tc>
      </w:tr>
      <w:tr w:rsidR="0057449A" w:rsidRPr="007536A0" w14:paraId="1FBBCFD1" w14:textId="77777777" w:rsidTr="0048596E">
        <w:tc>
          <w:tcPr>
            <w:tcW w:w="2269" w:type="dxa"/>
          </w:tcPr>
          <w:p w14:paraId="181B86E2" w14:textId="77777777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3124A5D" w14:textId="3D141870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3E120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40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07B51237" w14:textId="03204C7D" w:rsidR="00DC652A" w:rsidRPr="007536A0" w:rsidRDefault="005744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88872D7" w14:textId="77777777" w:rsidR="00DC652A" w:rsidRPr="007536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CC4B4F" w14:textId="1FD4189A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3720592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84C6CC8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AB0BAD9" w14:textId="26C08917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FCE641" w14:textId="77777777" w:rsidR="00DC652A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91A3A21" w14:textId="77777777" w:rsidR="00DC652A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E35011D" w14:textId="77777777" w:rsidR="0093388F" w:rsidRPr="007536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78C2ED" w14:textId="77777777" w:rsidR="0093388F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DDACEA4" w14:textId="77777777" w:rsidR="0093388F" w:rsidRPr="007536A0" w:rsidRDefault="0093388F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E3673E5" w14:textId="77777777" w:rsidR="00CB29AC" w:rsidRPr="007536A0" w:rsidRDefault="00CB29AC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A08FE06" w14:textId="77777777" w:rsidR="00CB29AC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605D9E2" w14:textId="77777777" w:rsidR="00830970" w:rsidRPr="007536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984ABA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E6A8F8" w14:textId="46FA5AFA" w:rsidR="00E27ABB" w:rsidRPr="003E1204" w:rsidRDefault="007536A0" w:rsidP="003E1204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536A0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  <w:bookmarkEnd w:id="1"/>
    </w:p>
    <w:sectPr w:rsidR="00E27ABB" w:rsidRPr="003E1204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5560" w14:textId="77777777" w:rsidR="00B26232" w:rsidRDefault="00B26232" w:rsidP="00025386">
      <w:pPr>
        <w:spacing w:after="0" w:line="240" w:lineRule="auto"/>
      </w:pPr>
      <w:r>
        <w:separator/>
      </w:r>
    </w:p>
  </w:endnote>
  <w:endnote w:type="continuationSeparator" w:id="0">
    <w:p w14:paraId="16D5DFFC" w14:textId="77777777" w:rsidR="00B26232" w:rsidRDefault="00B262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A802" w14:textId="77777777" w:rsidR="0057449A" w:rsidRDefault="005744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AD6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11AA5" w14:textId="77777777" w:rsidR="0057449A" w:rsidRDefault="00574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7881" w14:textId="77777777" w:rsidR="00B26232" w:rsidRDefault="00B26232" w:rsidP="00025386">
      <w:pPr>
        <w:spacing w:after="0" w:line="240" w:lineRule="auto"/>
      </w:pPr>
      <w:r>
        <w:separator/>
      </w:r>
    </w:p>
  </w:footnote>
  <w:footnote w:type="continuationSeparator" w:id="0">
    <w:p w14:paraId="2819526A" w14:textId="77777777" w:rsidR="00B26232" w:rsidRDefault="00B262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9C4C" w14:textId="77777777" w:rsidR="0057449A" w:rsidRDefault="00574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277A" w14:textId="77777777" w:rsidR="0057449A" w:rsidRDefault="005744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8F14" w14:textId="77777777" w:rsidR="0057449A" w:rsidRDefault="005744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5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3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1204"/>
    <w:rsid w:val="004374F2"/>
    <w:rsid w:val="00460705"/>
    <w:rsid w:val="00467CA2"/>
    <w:rsid w:val="00482F98"/>
    <w:rsid w:val="00485239"/>
    <w:rsid w:val="004C1D88"/>
    <w:rsid w:val="004E27D7"/>
    <w:rsid w:val="0055145C"/>
    <w:rsid w:val="005624D8"/>
    <w:rsid w:val="0057449A"/>
    <w:rsid w:val="00620476"/>
    <w:rsid w:val="00624069"/>
    <w:rsid w:val="00657A47"/>
    <w:rsid w:val="006974D1"/>
    <w:rsid w:val="0071340C"/>
    <w:rsid w:val="00745A44"/>
    <w:rsid w:val="007536A0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6232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75F0"/>
    <w:rsid w:val="00F334B4"/>
    <w:rsid w:val="00F70DE0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D6446"/>
  <w15:chartTrackingRefBased/>
  <w15:docId w15:val="{BEF49365-9AB3-4273-9368-9D887A7A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2025-07-18T07:32:00Z</cp:lastPrinted>
  <dcterms:created xsi:type="dcterms:W3CDTF">2025-10-02T12:43:00Z</dcterms:created>
  <dcterms:modified xsi:type="dcterms:W3CDTF">2025-10-02T12:43:00Z</dcterms:modified>
</cp:coreProperties>
</file>