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06854" w14:textId="77777777" w:rsidR="00081D13" w:rsidRPr="008C36A4" w:rsidRDefault="00C107AD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8C36A4">
        <w:rPr>
          <w:sz w:val="20"/>
          <w:szCs w:val="20"/>
        </w:rPr>
        <w:t>Niepołomice</w:t>
      </w:r>
      <w:r w:rsidR="00081D13" w:rsidRPr="008C36A4">
        <w:rPr>
          <w:sz w:val="20"/>
          <w:szCs w:val="20"/>
        </w:rPr>
        <w:t xml:space="preserve"> dnia: </w:t>
      </w:r>
      <w:r w:rsidRPr="008C36A4">
        <w:rPr>
          <w:sz w:val="20"/>
          <w:szCs w:val="20"/>
        </w:rPr>
        <w:t>2025-10-02</w:t>
      </w:r>
    </w:p>
    <w:p w14:paraId="09FF2913" w14:textId="77777777" w:rsidR="00081D13" w:rsidRPr="008C36A4" w:rsidRDefault="00C107AD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8C36A4">
        <w:rPr>
          <w:b/>
          <w:bCs/>
          <w:sz w:val="20"/>
          <w:szCs w:val="20"/>
        </w:rPr>
        <w:t>GMINA NIEPOŁOMICE</w:t>
      </w:r>
    </w:p>
    <w:p w14:paraId="1CD7671E" w14:textId="77777777" w:rsidR="00081D13" w:rsidRPr="008C36A4" w:rsidRDefault="00C107AD" w:rsidP="00081D13">
      <w:pPr>
        <w:spacing w:line="360" w:lineRule="auto"/>
        <w:ind w:right="3969"/>
        <w:rPr>
          <w:sz w:val="20"/>
          <w:szCs w:val="20"/>
        </w:rPr>
      </w:pPr>
      <w:r w:rsidRPr="008C36A4">
        <w:rPr>
          <w:sz w:val="20"/>
          <w:szCs w:val="20"/>
        </w:rPr>
        <w:t>Pl. Zwycięstwa</w:t>
      </w:r>
      <w:r w:rsidR="00081D13" w:rsidRPr="008C36A4">
        <w:rPr>
          <w:sz w:val="20"/>
          <w:szCs w:val="20"/>
        </w:rPr>
        <w:t xml:space="preserve"> </w:t>
      </w:r>
      <w:r w:rsidRPr="008C36A4">
        <w:rPr>
          <w:sz w:val="20"/>
          <w:szCs w:val="20"/>
        </w:rPr>
        <w:t>13</w:t>
      </w:r>
    </w:p>
    <w:p w14:paraId="0E9B99A2" w14:textId="77777777" w:rsidR="00081D13" w:rsidRPr="008C36A4" w:rsidRDefault="00C107AD" w:rsidP="00081D13">
      <w:pPr>
        <w:ind w:right="3969"/>
        <w:rPr>
          <w:sz w:val="20"/>
          <w:szCs w:val="20"/>
        </w:rPr>
      </w:pPr>
      <w:r w:rsidRPr="008C36A4">
        <w:rPr>
          <w:sz w:val="20"/>
          <w:szCs w:val="20"/>
        </w:rPr>
        <w:t>32-005</w:t>
      </w:r>
      <w:r w:rsidR="00081D13" w:rsidRPr="008C36A4">
        <w:rPr>
          <w:sz w:val="20"/>
          <w:szCs w:val="20"/>
        </w:rPr>
        <w:t xml:space="preserve"> </w:t>
      </w:r>
      <w:r w:rsidRPr="008C36A4">
        <w:rPr>
          <w:sz w:val="20"/>
          <w:szCs w:val="20"/>
        </w:rPr>
        <w:t>Niepołomice</w:t>
      </w:r>
    </w:p>
    <w:p w14:paraId="4362A457" w14:textId="77777777" w:rsidR="00081D13" w:rsidRPr="008C36A4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8C36A4" w14:paraId="6E6D4538" w14:textId="77777777" w:rsidTr="00C13EA9">
        <w:tc>
          <w:tcPr>
            <w:tcW w:w="10065" w:type="dxa"/>
            <w:shd w:val="clear" w:color="auto" w:fill="F2F2F2"/>
            <w:hideMark/>
          </w:tcPr>
          <w:p w14:paraId="3A4770B4" w14:textId="77777777" w:rsidR="00081D13" w:rsidRPr="008C36A4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8C36A4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61BB6DB9" w14:textId="77777777" w:rsidR="00081D13" w:rsidRPr="008C36A4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8C36A4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71056E93" w14:textId="77777777" w:rsidR="00081D13" w:rsidRPr="008C36A4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786FF9B5" w14:textId="77777777" w:rsidR="00081D13" w:rsidRPr="008C36A4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8C36A4">
        <w:rPr>
          <w:rFonts w:eastAsia="Calibri"/>
          <w:sz w:val="20"/>
          <w:szCs w:val="20"/>
          <w:lang w:eastAsia="en-US"/>
        </w:rPr>
        <w:t xml:space="preserve">Dotyczy </w:t>
      </w:r>
      <w:r w:rsidRPr="008C36A4">
        <w:rPr>
          <w:sz w:val="20"/>
          <w:szCs w:val="20"/>
        </w:rPr>
        <w:t>postępowania o udzielenie zamówienia publicznego</w:t>
      </w:r>
      <w:r w:rsidRPr="008C36A4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8C36A4" w14:paraId="3C0846EC" w14:textId="77777777" w:rsidTr="00081D13">
        <w:tc>
          <w:tcPr>
            <w:tcW w:w="2269" w:type="dxa"/>
          </w:tcPr>
          <w:p w14:paraId="7ACB7BC7" w14:textId="77777777" w:rsidR="00081D13" w:rsidRPr="008C36A4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8C36A4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6B587834" w14:textId="77777777" w:rsidR="00081D13" w:rsidRPr="008C36A4" w:rsidRDefault="00C107A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8C36A4">
              <w:rPr>
                <w:bCs/>
                <w:sz w:val="20"/>
                <w:szCs w:val="20"/>
              </w:rPr>
              <w:t>Przebudowa placu zabaw przynależącego do Klubu Dziecięcego Jacek w gminie Niepołomice w miejscowości Wola Batorska</w:t>
            </w:r>
          </w:p>
        </w:tc>
      </w:tr>
      <w:tr w:rsidR="00C107AD" w:rsidRPr="008C36A4" w14:paraId="72BA88B7" w14:textId="77777777" w:rsidTr="00B733FD">
        <w:tc>
          <w:tcPr>
            <w:tcW w:w="2269" w:type="dxa"/>
          </w:tcPr>
          <w:p w14:paraId="24959218" w14:textId="77777777" w:rsidR="00C107AD" w:rsidRPr="008C36A4" w:rsidRDefault="00C107AD" w:rsidP="00B733F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8C36A4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19126BB4" w14:textId="77777777" w:rsidR="00C107AD" w:rsidRPr="008C36A4" w:rsidRDefault="00C107AD" w:rsidP="00B733F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8C36A4">
              <w:rPr>
                <w:bCs/>
                <w:sz w:val="20"/>
                <w:szCs w:val="20"/>
              </w:rPr>
              <w:t>ZP.271.35.2025</w:t>
            </w:r>
          </w:p>
        </w:tc>
      </w:tr>
    </w:tbl>
    <w:p w14:paraId="791BDAC0" w14:textId="77777777" w:rsidR="00081D13" w:rsidRPr="008C36A4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3CA3E4C5" w14:textId="77777777" w:rsidR="00081D13" w:rsidRPr="008C36A4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8C36A4">
        <w:rPr>
          <w:sz w:val="20"/>
          <w:szCs w:val="20"/>
        </w:rPr>
        <w:t xml:space="preserve">Zamawiający, </w:t>
      </w:r>
      <w:r w:rsidR="00C107AD" w:rsidRPr="008C36A4">
        <w:rPr>
          <w:b/>
          <w:sz w:val="20"/>
          <w:szCs w:val="20"/>
        </w:rPr>
        <w:t>GMINA NIEPOŁOMICE</w:t>
      </w:r>
      <w:r w:rsidRPr="008C36A4">
        <w:rPr>
          <w:sz w:val="20"/>
          <w:szCs w:val="20"/>
        </w:rPr>
        <w:t xml:space="preserve">, działając na podstawie art. 253 </w:t>
      </w:r>
      <w:r w:rsidR="00A17CDB" w:rsidRPr="008C36A4">
        <w:rPr>
          <w:sz w:val="20"/>
          <w:szCs w:val="20"/>
        </w:rPr>
        <w:t xml:space="preserve">ust. 1 pkt. 1 i </w:t>
      </w:r>
      <w:r w:rsidRPr="008C36A4">
        <w:rPr>
          <w:sz w:val="20"/>
          <w:szCs w:val="20"/>
        </w:rPr>
        <w:t xml:space="preserve">ust. </w:t>
      </w:r>
      <w:r w:rsidR="00A17CDB" w:rsidRPr="008C36A4">
        <w:rPr>
          <w:sz w:val="20"/>
          <w:szCs w:val="20"/>
        </w:rPr>
        <w:t>2</w:t>
      </w:r>
      <w:r w:rsidRPr="008C36A4">
        <w:rPr>
          <w:sz w:val="20"/>
          <w:szCs w:val="20"/>
        </w:rPr>
        <w:t xml:space="preserve"> </w:t>
      </w:r>
      <w:r w:rsidR="00081D13" w:rsidRPr="008C36A4">
        <w:rPr>
          <w:sz w:val="20"/>
          <w:szCs w:val="20"/>
        </w:rPr>
        <w:t xml:space="preserve">ustawy z dnia 11 września 2019r. Prawo zamówień publicznych </w:t>
      </w:r>
      <w:r w:rsidR="00C107AD" w:rsidRPr="008C36A4">
        <w:rPr>
          <w:sz w:val="20"/>
          <w:szCs w:val="20"/>
        </w:rPr>
        <w:t>(</w:t>
      </w:r>
      <w:proofErr w:type="spellStart"/>
      <w:r w:rsidR="00C107AD" w:rsidRPr="008C36A4">
        <w:rPr>
          <w:sz w:val="20"/>
          <w:szCs w:val="20"/>
        </w:rPr>
        <w:t>t.j</w:t>
      </w:r>
      <w:proofErr w:type="spellEnd"/>
      <w:r w:rsidR="00C107AD" w:rsidRPr="008C36A4">
        <w:rPr>
          <w:sz w:val="20"/>
          <w:szCs w:val="20"/>
        </w:rPr>
        <w:t>. Dz. U. z 2024 poz. 1320)</w:t>
      </w:r>
      <w:r w:rsidR="00081D13" w:rsidRPr="008C36A4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107AD" w:rsidRPr="008C36A4" w14:paraId="76DDA333" w14:textId="77777777" w:rsidTr="00B733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68C3E7E" w14:textId="744ECDA6" w:rsidR="00C107AD" w:rsidRPr="008C36A4" w:rsidRDefault="00C107AD" w:rsidP="00B733FD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8C36A4">
              <w:rPr>
                <w:b/>
                <w:sz w:val="20"/>
                <w:szCs w:val="20"/>
              </w:rPr>
              <w:t xml:space="preserve">ERSO </w:t>
            </w:r>
            <w:r w:rsidR="008C36A4">
              <w:rPr>
                <w:b/>
                <w:sz w:val="20"/>
                <w:szCs w:val="20"/>
              </w:rPr>
              <w:t xml:space="preserve">Sp. z o.o. </w:t>
            </w:r>
          </w:p>
          <w:p w14:paraId="7D465B4F" w14:textId="77777777" w:rsidR="00C107AD" w:rsidRPr="008C36A4" w:rsidRDefault="00C107AD" w:rsidP="00B733FD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8C36A4">
              <w:rPr>
                <w:bCs/>
                <w:sz w:val="20"/>
                <w:szCs w:val="20"/>
              </w:rPr>
              <w:t>ul. Poznańska</w:t>
            </w:r>
            <w:r w:rsidRPr="008C36A4">
              <w:rPr>
                <w:bCs/>
                <w:sz w:val="20"/>
                <w:szCs w:val="20"/>
              </w:rPr>
              <w:t xml:space="preserve"> </w:t>
            </w:r>
            <w:r w:rsidRPr="008C36A4">
              <w:rPr>
                <w:bCs/>
                <w:sz w:val="20"/>
                <w:szCs w:val="20"/>
              </w:rPr>
              <w:t>4</w:t>
            </w:r>
            <w:r w:rsidRPr="008C36A4">
              <w:rPr>
                <w:bCs/>
                <w:sz w:val="20"/>
                <w:szCs w:val="20"/>
              </w:rPr>
              <w:t xml:space="preserve"> </w:t>
            </w:r>
          </w:p>
          <w:p w14:paraId="0F29E980" w14:textId="77777777" w:rsidR="00C107AD" w:rsidRPr="008C36A4" w:rsidRDefault="00C107AD" w:rsidP="00B733FD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8C36A4">
              <w:rPr>
                <w:bCs/>
                <w:sz w:val="20"/>
                <w:szCs w:val="20"/>
              </w:rPr>
              <w:t>88-100</w:t>
            </w:r>
            <w:r w:rsidRPr="008C36A4">
              <w:rPr>
                <w:bCs/>
                <w:sz w:val="20"/>
                <w:szCs w:val="20"/>
              </w:rPr>
              <w:t xml:space="preserve"> </w:t>
            </w:r>
            <w:r w:rsidRPr="008C36A4">
              <w:rPr>
                <w:bCs/>
                <w:sz w:val="20"/>
                <w:szCs w:val="20"/>
              </w:rPr>
              <w:t>Inowrocław</w:t>
            </w:r>
          </w:p>
          <w:p w14:paraId="55EF9A75" w14:textId="77777777" w:rsidR="00C107AD" w:rsidRPr="008C36A4" w:rsidRDefault="00C107AD" w:rsidP="00B733FD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8C36A4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8C36A4">
              <w:rPr>
                <w:sz w:val="20"/>
                <w:szCs w:val="20"/>
              </w:rPr>
              <w:t xml:space="preserve"> </w:t>
            </w:r>
            <w:bookmarkEnd w:id="1"/>
            <w:r w:rsidRPr="008C36A4">
              <w:rPr>
                <w:b/>
                <w:sz w:val="20"/>
                <w:szCs w:val="20"/>
              </w:rPr>
              <w:t>292 000.00 zł</w:t>
            </w:r>
            <w:r w:rsidRPr="008C36A4">
              <w:rPr>
                <w:b/>
                <w:sz w:val="20"/>
                <w:szCs w:val="20"/>
              </w:rPr>
              <w:t xml:space="preserve"> brutto</w:t>
            </w:r>
            <w:r w:rsidRPr="008C36A4">
              <w:rPr>
                <w:bCs/>
                <w:sz w:val="20"/>
                <w:szCs w:val="20"/>
              </w:rPr>
              <w:t>.</w:t>
            </w:r>
          </w:p>
          <w:p w14:paraId="640554DE" w14:textId="77777777" w:rsidR="00C107AD" w:rsidRPr="008C36A4" w:rsidRDefault="00C107AD" w:rsidP="00B733FD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8C36A4">
              <w:rPr>
                <w:color w:val="000000"/>
                <w:sz w:val="20"/>
                <w:szCs w:val="20"/>
              </w:rPr>
              <w:t>Uzasadnienie wyboru:</w:t>
            </w:r>
          </w:p>
          <w:p w14:paraId="3B95A4BC" w14:textId="77777777" w:rsidR="00C107AD" w:rsidRPr="008C36A4" w:rsidRDefault="00C107AD" w:rsidP="00B733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8C36A4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14:paraId="2FCAD2BD" w14:textId="77777777" w:rsidR="00081D13" w:rsidRPr="008C36A4" w:rsidRDefault="00C107AD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8C36A4">
        <w:rPr>
          <w:b/>
          <w:bCs/>
          <w:color w:val="000000"/>
          <w:sz w:val="20"/>
          <w:szCs w:val="20"/>
        </w:rPr>
        <w:t xml:space="preserve"> </w:t>
      </w:r>
      <w:r w:rsidR="00081D13" w:rsidRPr="008C36A4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="00081D13" w:rsidRPr="008C36A4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111"/>
        <w:gridCol w:w="1559"/>
        <w:gridCol w:w="1843"/>
        <w:gridCol w:w="1559"/>
      </w:tblGrid>
      <w:tr w:rsidR="008C36A4" w:rsidRPr="008C36A4" w14:paraId="46867B0E" w14:textId="77777777" w:rsidTr="008C36A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13037634" w14:textId="77777777" w:rsidR="008C36A4" w:rsidRPr="008C36A4" w:rsidRDefault="008C36A4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8C36A4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4111" w:type="dxa"/>
            <w:shd w:val="clear" w:color="auto" w:fill="F2F2F2"/>
            <w:vAlign w:val="center"/>
          </w:tcPr>
          <w:p w14:paraId="06DA5EB1" w14:textId="77777777" w:rsidR="008C36A4" w:rsidRPr="008C36A4" w:rsidRDefault="008C36A4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C36A4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026F6FD1" w14:textId="77777777" w:rsidR="008C36A4" w:rsidRPr="008C36A4" w:rsidRDefault="008C36A4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8C36A4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08214B4B" w14:textId="77777777" w:rsidR="008C36A4" w:rsidRPr="008C36A4" w:rsidRDefault="008C36A4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8C36A4">
              <w:rPr>
                <w:rFonts w:ascii="Times New Roman" w:hAnsi="Times New Roman" w:cs="Times New Roman"/>
                <w:bCs/>
              </w:rPr>
              <w:t>okres rękojmi i gwarancji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3F33EFE2" w14:textId="77777777" w:rsidR="008C36A4" w:rsidRPr="008C36A4" w:rsidRDefault="008C36A4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C36A4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8C36A4" w:rsidRPr="008C36A4" w14:paraId="7EA363EB" w14:textId="77777777" w:rsidTr="008C36A4">
        <w:tc>
          <w:tcPr>
            <w:tcW w:w="851" w:type="dxa"/>
            <w:vAlign w:val="center"/>
          </w:tcPr>
          <w:p w14:paraId="302BACA4" w14:textId="77777777" w:rsidR="008C36A4" w:rsidRPr="008C36A4" w:rsidRDefault="008C36A4" w:rsidP="00B733F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C36A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1" w:type="dxa"/>
            <w:vAlign w:val="center"/>
          </w:tcPr>
          <w:p w14:paraId="168AE047" w14:textId="1948C8FB" w:rsidR="008C36A4" w:rsidRPr="008C36A4" w:rsidRDefault="008C36A4" w:rsidP="00B733F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8C36A4">
              <w:rPr>
                <w:rFonts w:ascii="Times New Roman" w:hAnsi="Times New Roman" w:cs="Times New Roman"/>
                <w:b/>
              </w:rPr>
              <w:t>ERSO Sp</w:t>
            </w:r>
            <w:r>
              <w:rPr>
                <w:rFonts w:ascii="Times New Roman" w:hAnsi="Times New Roman" w:cs="Times New Roman"/>
                <w:b/>
              </w:rPr>
              <w:t xml:space="preserve">. z o.o. </w:t>
            </w:r>
          </w:p>
          <w:p w14:paraId="68CACF52" w14:textId="77777777" w:rsidR="008C36A4" w:rsidRPr="008C36A4" w:rsidRDefault="008C36A4" w:rsidP="00B733F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8C36A4">
              <w:rPr>
                <w:rFonts w:ascii="Times New Roman" w:hAnsi="Times New Roman" w:cs="Times New Roman"/>
                <w:bCs/>
              </w:rPr>
              <w:t>ul. Poznańska</w:t>
            </w:r>
            <w:r w:rsidRPr="008C36A4">
              <w:rPr>
                <w:rFonts w:ascii="Times New Roman" w:hAnsi="Times New Roman" w:cs="Times New Roman"/>
                <w:bCs/>
              </w:rPr>
              <w:t xml:space="preserve"> </w:t>
            </w:r>
            <w:r w:rsidRPr="008C36A4">
              <w:rPr>
                <w:rFonts w:ascii="Times New Roman" w:hAnsi="Times New Roman" w:cs="Times New Roman"/>
                <w:bCs/>
              </w:rPr>
              <w:t>4</w:t>
            </w:r>
            <w:r w:rsidRPr="008C36A4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47805A39" w14:textId="77777777" w:rsidR="008C36A4" w:rsidRPr="008C36A4" w:rsidRDefault="008C36A4" w:rsidP="00B733F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8C36A4">
              <w:rPr>
                <w:rFonts w:ascii="Times New Roman" w:hAnsi="Times New Roman" w:cs="Times New Roman"/>
                <w:bCs/>
              </w:rPr>
              <w:t>88-100</w:t>
            </w:r>
            <w:r w:rsidRPr="008C36A4">
              <w:rPr>
                <w:rFonts w:ascii="Times New Roman" w:hAnsi="Times New Roman" w:cs="Times New Roman"/>
                <w:bCs/>
              </w:rPr>
              <w:t xml:space="preserve"> </w:t>
            </w:r>
            <w:r w:rsidRPr="008C36A4">
              <w:rPr>
                <w:rFonts w:ascii="Times New Roman" w:hAnsi="Times New Roman" w:cs="Times New Roman"/>
                <w:bCs/>
              </w:rPr>
              <w:t>Inowrocław</w:t>
            </w:r>
          </w:p>
        </w:tc>
        <w:tc>
          <w:tcPr>
            <w:tcW w:w="1559" w:type="dxa"/>
            <w:vAlign w:val="center"/>
          </w:tcPr>
          <w:p w14:paraId="221229F4" w14:textId="77777777" w:rsidR="008C36A4" w:rsidRPr="008C36A4" w:rsidRDefault="008C36A4" w:rsidP="00B733F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C36A4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2DE0490A" w14:textId="77777777" w:rsidR="008C36A4" w:rsidRPr="008C36A4" w:rsidRDefault="008C36A4" w:rsidP="00B733F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C36A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4F475562" w14:textId="77777777" w:rsidR="008C36A4" w:rsidRPr="008C36A4" w:rsidRDefault="008C36A4" w:rsidP="00B733F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C36A4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8C36A4" w:rsidRPr="008C36A4" w14:paraId="5479F28E" w14:textId="77777777" w:rsidTr="008C36A4">
        <w:tc>
          <w:tcPr>
            <w:tcW w:w="851" w:type="dxa"/>
            <w:vAlign w:val="center"/>
          </w:tcPr>
          <w:p w14:paraId="5D3D2DF9" w14:textId="77777777" w:rsidR="008C36A4" w:rsidRPr="008C36A4" w:rsidRDefault="008C36A4" w:rsidP="00B733F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C36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1" w:type="dxa"/>
            <w:vAlign w:val="center"/>
          </w:tcPr>
          <w:p w14:paraId="0F199030" w14:textId="77777777" w:rsidR="008C36A4" w:rsidRPr="008C36A4" w:rsidRDefault="008C36A4" w:rsidP="00B733F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8C36A4">
              <w:rPr>
                <w:rFonts w:ascii="Times New Roman" w:hAnsi="Times New Roman" w:cs="Times New Roman"/>
                <w:b/>
              </w:rPr>
              <w:t>Grupa EPX Paweł Matera</w:t>
            </w:r>
          </w:p>
          <w:p w14:paraId="62BD3609" w14:textId="67553E5F" w:rsidR="008C36A4" w:rsidRPr="008C36A4" w:rsidRDefault="008C36A4" w:rsidP="00B733F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8C36A4">
              <w:rPr>
                <w:rFonts w:ascii="Times New Roman" w:hAnsi="Times New Roman" w:cs="Times New Roman"/>
                <w:bCs/>
              </w:rPr>
              <w:t>Pustków</w:t>
            </w:r>
            <w:r w:rsidRPr="008C36A4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8C36A4">
              <w:rPr>
                <w:rFonts w:ascii="Times New Roman" w:hAnsi="Times New Roman" w:cs="Times New Roman"/>
                <w:bCs/>
              </w:rPr>
              <w:t>288</w:t>
            </w:r>
            <w:r w:rsidRPr="008C36A4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0FCEE4BE" w14:textId="77777777" w:rsidR="008C36A4" w:rsidRPr="008C36A4" w:rsidRDefault="008C36A4" w:rsidP="00B733F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8C36A4">
              <w:rPr>
                <w:rFonts w:ascii="Times New Roman" w:hAnsi="Times New Roman" w:cs="Times New Roman"/>
                <w:bCs/>
              </w:rPr>
              <w:t>39-205</w:t>
            </w:r>
            <w:r w:rsidRPr="008C36A4">
              <w:rPr>
                <w:rFonts w:ascii="Times New Roman" w:hAnsi="Times New Roman" w:cs="Times New Roman"/>
                <w:bCs/>
              </w:rPr>
              <w:t xml:space="preserve"> </w:t>
            </w:r>
            <w:r w:rsidRPr="008C36A4">
              <w:rPr>
                <w:rFonts w:ascii="Times New Roman" w:hAnsi="Times New Roman" w:cs="Times New Roman"/>
                <w:bCs/>
              </w:rPr>
              <w:t>Pustków</w:t>
            </w:r>
          </w:p>
        </w:tc>
        <w:tc>
          <w:tcPr>
            <w:tcW w:w="1559" w:type="dxa"/>
            <w:vAlign w:val="center"/>
          </w:tcPr>
          <w:p w14:paraId="0F2A0EF7" w14:textId="77777777" w:rsidR="008C36A4" w:rsidRPr="008C36A4" w:rsidRDefault="008C36A4" w:rsidP="00B733F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C36A4">
              <w:rPr>
                <w:rFonts w:ascii="Times New Roman" w:hAnsi="Times New Roman" w:cs="Times New Roman"/>
              </w:rPr>
              <w:t xml:space="preserve">  58,40</w:t>
            </w:r>
          </w:p>
        </w:tc>
        <w:tc>
          <w:tcPr>
            <w:tcW w:w="1843" w:type="dxa"/>
            <w:vAlign w:val="center"/>
          </w:tcPr>
          <w:p w14:paraId="5B8CC736" w14:textId="77777777" w:rsidR="008C36A4" w:rsidRPr="008C36A4" w:rsidRDefault="008C36A4" w:rsidP="00B733F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C36A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2BB4DC73" w14:textId="77777777" w:rsidR="008C36A4" w:rsidRPr="008C36A4" w:rsidRDefault="008C36A4" w:rsidP="00B733F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C36A4">
              <w:rPr>
                <w:rFonts w:ascii="Times New Roman" w:hAnsi="Times New Roman" w:cs="Times New Roman"/>
              </w:rPr>
              <w:t xml:space="preserve">  98,40</w:t>
            </w:r>
          </w:p>
        </w:tc>
      </w:tr>
      <w:tr w:rsidR="008C36A4" w:rsidRPr="008C36A4" w14:paraId="132B3DA5" w14:textId="77777777" w:rsidTr="008C36A4">
        <w:tc>
          <w:tcPr>
            <w:tcW w:w="851" w:type="dxa"/>
            <w:vAlign w:val="center"/>
          </w:tcPr>
          <w:p w14:paraId="655B1610" w14:textId="77777777" w:rsidR="008C36A4" w:rsidRPr="008C36A4" w:rsidRDefault="008C36A4" w:rsidP="00B733F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C36A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1" w:type="dxa"/>
            <w:vAlign w:val="center"/>
          </w:tcPr>
          <w:p w14:paraId="726A53E7" w14:textId="77777777" w:rsidR="008C36A4" w:rsidRPr="008C36A4" w:rsidRDefault="008C36A4" w:rsidP="00B733F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8C36A4">
              <w:rPr>
                <w:rFonts w:ascii="Times New Roman" w:hAnsi="Times New Roman" w:cs="Times New Roman"/>
                <w:b/>
              </w:rPr>
              <w:t>Argon Klaudiusz Półtorak</w:t>
            </w:r>
          </w:p>
          <w:p w14:paraId="7421BAED" w14:textId="77777777" w:rsidR="008C36A4" w:rsidRPr="008C36A4" w:rsidRDefault="008C36A4" w:rsidP="00B733F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8C36A4">
              <w:rPr>
                <w:rFonts w:ascii="Times New Roman" w:hAnsi="Times New Roman" w:cs="Times New Roman"/>
                <w:bCs/>
              </w:rPr>
              <w:t>Grunwaldzka</w:t>
            </w:r>
            <w:r w:rsidRPr="008C36A4">
              <w:rPr>
                <w:rFonts w:ascii="Times New Roman" w:hAnsi="Times New Roman" w:cs="Times New Roman"/>
                <w:bCs/>
              </w:rPr>
              <w:t xml:space="preserve"> </w:t>
            </w:r>
            <w:r w:rsidRPr="008C36A4">
              <w:rPr>
                <w:rFonts w:ascii="Times New Roman" w:hAnsi="Times New Roman" w:cs="Times New Roman"/>
                <w:bCs/>
              </w:rPr>
              <w:t>121</w:t>
            </w:r>
            <w:r w:rsidRPr="008C36A4">
              <w:rPr>
                <w:rFonts w:ascii="Times New Roman" w:hAnsi="Times New Roman" w:cs="Times New Roman"/>
                <w:bCs/>
              </w:rPr>
              <w:t xml:space="preserve"> </w:t>
            </w:r>
            <w:r w:rsidRPr="008C36A4">
              <w:rPr>
                <w:rFonts w:ascii="Times New Roman" w:hAnsi="Times New Roman" w:cs="Times New Roman"/>
                <w:bCs/>
              </w:rPr>
              <w:t>/86</w:t>
            </w:r>
          </w:p>
          <w:p w14:paraId="4D0D1999" w14:textId="77777777" w:rsidR="008C36A4" w:rsidRPr="008C36A4" w:rsidRDefault="008C36A4" w:rsidP="00B733F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8C36A4">
              <w:rPr>
                <w:rFonts w:ascii="Times New Roman" w:hAnsi="Times New Roman" w:cs="Times New Roman"/>
                <w:bCs/>
              </w:rPr>
              <w:t>37-700</w:t>
            </w:r>
            <w:r w:rsidRPr="008C36A4">
              <w:rPr>
                <w:rFonts w:ascii="Times New Roman" w:hAnsi="Times New Roman" w:cs="Times New Roman"/>
                <w:bCs/>
              </w:rPr>
              <w:t xml:space="preserve"> </w:t>
            </w:r>
            <w:r w:rsidRPr="008C36A4">
              <w:rPr>
                <w:rFonts w:ascii="Times New Roman" w:hAnsi="Times New Roman" w:cs="Times New Roman"/>
                <w:bCs/>
              </w:rPr>
              <w:t>Przemyśl</w:t>
            </w:r>
          </w:p>
        </w:tc>
        <w:tc>
          <w:tcPr>
            <w:tcW w:w="1559" w:type="dxa"/>
            <w:vAlign w:val="center"/>
          </w:tcPr>
          <w:p w14:paraId="0A9BD408" w14:textId="77777777" w:rsidR="008C36A4" w:rsidRPr="008C36A4" w:rsidRDefault="008C36A4" w:rsidP="00B733F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C36A4">
              <w:rPr>
                <w:rFonts w:ascii="Times New Roman" w:hAnsi="Times New Roman" w:cs="Times New Roman"/>
              </w:rPr>
              <w:t xml:space="preserve">  50,88</w:t>
            </w:r>
          </w:p>
        </w:tc>
        <w:tc>
          <w:tcPr>
            <w:tcW w:w="1843" w:type="dxa"/>
            <w:vAlign w:val="center"/>
          </w:tcPr>
          <w:p w14:paraId="1721FB65" w14:textId="77777777" w:rsidR="008C36A4" w:rsidRPr="008C36A4" w:rsidRDefault="008C36A4" w:rsidP="00B733F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C36A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36310F78" w14:textId="77777777" w:rsidR="008C36A4" w:rsidRPr="008C36A4" w:rsidRDefault="008C36A4" w:rsidP="00B733F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C36A4">
              <w:rPr>
                <w:rFonts w:ascii="Times New Roman" w:hAnsi="Times New Roman" w:cs="Times New Roman"/>
              </w:rPr>
              <w:t xml:space="preserve">  90,88</w:t>
            </w:r>
          </w:p>
        </w:tc>
      </w:tr>
      <w:tr w:rsidR="008C36A4" w:rsidRPr="008C36A4" w14:paraId="397EC081" w14:textId="77777777" w:rsidTr="008C36A4">
        <w:tc>
          <w:tcPr>
            <w:tcW w:w="851" w:type="dxa"/>
            <w:vAlign w:val="center"/>
          </w:tcPr>
          <w:p w14:paraId="7CE8AE9E" w14:textId="77777777" w:rsidR="008C36A4" w:rsidRPr="008C36A4" w:rsidRDefault="008C36A4" w:rsidP="00B733F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C36A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1" w:type="dxa"/>
            <w:vAlign w:val="center"/>
          </w:tcPr>
          <w:p w14:paraId="057FCEC6" w14:textId="77777777" w:rsidR="008C36A4" w:rsidRPr="008C36A4" w:rsidRDefault="008C36A4" w:rsidP="00B733F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8C36A4">
              <w:rPr>
                <w:rFonts w:ascii="Times New Roman" w:hAnsi="Times New Roman" w:cs="Times New Roman"/>
                <w:b/>
              </w:rPr>
              <w:t>ROLO 5 sp. z o.o.</w:t>
            </w:r>
          </w:p>
          <w:p w14:paraId="132C40A6" w14:textId="0C79054B" w:rsidR="008C36A4" w:rsidRPr="008C36A4" w:rsidRDefault="008C36A4" w:rsidP="00B733F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proofErr w:type="spellStart"/>
            <w:r w:rsidRPr="008C36A4">
              <w:rPr>
                <w:rFonts w:ascii="Times New Roman" w:hAnsi="Times New Roman" w:cs="Times New Roman"/>
                <w:bCs/>
              </w:rPr>
              <w:t>Gen.Józefa</w:t>
            </w:r>
            <w:proofErr w:type="spellEnd"/>
            <w:r w:rsidRPr="008C36A4">
              <w:rPr>
                <w:rFonts w:ascii="Times New Roman" w:hAnsi="Times New Roman" w:cs="Times New Roman"/>
                <w:bCs/>
              </w:rPr>
              <w:t xml:space="preserve"> Sowińskiego</w:t>
            </w:r>
            <w:r w:rsidRPr="008C36A4">
              <w:rPr>
                <w:rFonts w:ascii="Times New Roman" w:hAnsi="Times New Roman" w:cs="Times New Roman"/>
                <w:bCs/>
              </w:rPr>
              <w:t xml:space="preserve"> </w:t>
            </w:r>
            <w:r w:rsidRPr="008C36A4">
              <w:rPr>
                <w:rFonts w:ascii="Times New Roman" w:hAnsi="Times New Roman" w:cs="Times New Roman"/>
                <w:bCs/>
              </w:rPr>
              <w:t>5</w:t>
            </w:r>
            <w:r w:rsidRPr="008C36A4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23B8D50E" w14:textId="77777777" w:rsidR="008C36A4" w:rsidRPr="008C36A4" w:rsidRDefault="008C36A4" w:rsidP="00B733F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8C36A4">
              <w:rPr>
                <w:rFonts w:ascii="Times New Roman" w:hAnsi="Times New Roman" w:cs="Times New Roman"/>
                <w:bCs/>
              </w:rPr>
              <w:t>31-524</w:t>
            </w:r>
            <w:r w:rsidRPr="008C36A4">
              <w:rPr>
                <w:rFonts w:ascii="Times New Roman" w:hAnsi="Times New Roman" w:cs="Times New Roman"/>
                <w:bCs/>
              </w:rPr>
              <w:t xml:space="preserve"> </w:t>
            </w:r>
            <w:r w:rsidRPr="008C36A4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1559" w:type="dxa"/>
            <w:vAlign w:val="center"/>
          </w:tcPr>
          <w:p w14:paraId="04D24F22" w14:textId="77777777" w:rsidR="008C36A4" w:rsidRPr="008C36A4" w:rsidRDefault="008C36A4" w:rsidP="00B733F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C36A4">
              <w:rPr>
                <w:rFonts w:ascii="Times New Roman" w:hAnsi="Times New Roman" w:cs="Times New Roman"/>
              </w:rPr>
              <w:t xml:space="preserve">  49,98</w:t>
            </w:r>
          </w:p>
        </w:tc>
        <w:tc>
          <w:tcPr>
            <w:tcW w:w="1843" w:type="dxa"/>
            <w:vAlign w:val="center"/>
          </w:tcPr>
          <w:p w14:paraId="1332850D" w14:textId="77777777" w:rsidR="008C36A4" w:rsidRPr="008C36A4" w:rsidRDefault="008C36A4" w:rsidP="00B733F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C36A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14:paraId="683AF967" w14:textId="77777777" w:rsidR="008C36A4" w:rsidRPr="008C36A4" w:rsidRDefault="008C36A4" w:rsidP="00B733F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C36A4">
              <w:rPr>
                <w:rFonts w:ascii="Times New Roman" w:hAnsi="Times New Roman" w:cs="Times New Roman"/>
              </w:rPr>
              <w:t xml:space="preserve">  89,98</w:t>
            </w:r>
          </w:p>
        </w:tc>
      </w:tr>
      <w:bookmarkEnd w:id="0"/>
    </w:tbl>
    <w:p w14:paraId="6F736DA6" w14:textId="5EDD4BA1" w:rsidR="008642B3" w:rsidRPr="008C36A4" w:rsidRDefault="008642B3" w:rsidP="008C36A4">
      <w:pPr>
        <w:rPr>
          <w:sz w:val="20"/>
          <w:szCs w:val="20"/>
        </w:rPr>
      </w:pPr>
    </w:p>
    <w:sectPr w:rsidR="008642B3" w:rsidRPr="008C36A4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26D06" w14:textId="77777777" w:rsidR="00904567" w:rsidRDefault="00904567">
      <w:r>
        <w:separator/>
      </w:r>
    </w:p>
  </w:endnote>
  <w:endnote w:type="continuationSeparator" w:id="0">
    <w:p w14:paraId="007B207D" w14:textId="77777777" w:rsidR="00904567" w:rsidRDefault="0090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12273" w14:textId="77777777" w:rsidR="00C107AD" w:rsidRDefault="00C107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4A0C7" w14:textId="19CCBF8D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98A10" w14:textId="77777777" w:rsidR="00C107AD" w:rsidRDefault="00C107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0B495" w14:textId="77777777" w:rsidR="00904567" w:rsidRDefault="00904567">
      <w:r>
        <w:separator/>
      </w:r>
    </w:p>
  </w:footnote>
  <w:footnote w:type="continuationSeparator" w:id="0">
    <w:p w14:paraId="70C6ACD8" w14:textId="77777777" w:rsidR="00904567" w:rsidRDefault="00904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FE7F1" w14:textId="77777777" w:rsidR="00C107AD" w:rsidRDefault="00C107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BBE8D" w14:textId="77777777" w:rsidR="00C107AD" w:rsidRDefault="00C107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56267" w14:textId="77777777" w:rsidR="00C107AD" w:rsidRDefault="00C107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4567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36A4"/>
    <w:rsid w:val="008E5102"/>
    <w:rsid w:val="00904567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07AD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2D8408"/>
  <w15:chartTrackingRefBased/>
  <w15:docId w15:val="{D7FC0AB1-2814-4D11-89A0-99BF98489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1601-01-01T00:00:00Z</cp:lastPrinted>
  <dcterms:created xsi:type="dcterms:W3CDTF">2025-10-02T14:21:00Z</dcterms:created>
  <dcterms:modified xsi:type="dcterms:W3CDTF">2025-10-02T14:21:00Z</dcterms:modified>
</cp:coreProperties>
</file>